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98-0001                                              SECTION  98                                                 PAGE 0288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8181A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STATE TREASURER                     92,007      92,007      92,007      92,007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58181A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 64,825      64,825      66,122      66,122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(2.00)      (2.00)      (2.00)      (2.00)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181A" w:rsidRDefault="0058181A" w:rsidP="005818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PERSONAL SERVICE              156,832     156,832     158,129     158,129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OTHER OPERATING EXPENSES             14,115      14,115      14,115      14,115                                                </w:t>
      </w:r>
    </w:p>
    <w:p w:rsidR="0058181A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8181A" w:rsidRDefault="0058181A" w:rsidP="005818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TOTAL ADMINISTRATION                 170,947     170,947     172,244     172,244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(3.00)      (3.00)      (3.00)      (3.00)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II. PROGRAMS AND SERVICES                                                       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58181A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CLASSIFIED POSITIONS             3,326,271     978,052   3,392,796     997,613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(64.00)     (34.00)     (64.00)     (34.00)                                                </w:t>
      </w:r>
    </w:p>
    <w:p w:rsidR="0058181A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UNCLASSIFIED POSITIONS             217,000                 221,340            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(3.00)                  (3.00)            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OTHER PERSONAL SERVICES             75,000                  75,000            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181A" w:rsidRDefault="0058181A" w:rsidP="005818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TOTAL PERSONAL SERVICE            3,618,271     978,052   3,689,136     997,613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(67.00)     (34.00)     (67.00)     (34.00)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OTHER OPERATING EXPENSES          2,717,680      52,641   2,717,680      52,641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181A" w:rsidRDefault="0058181A" w:rsidP="005818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TOTAL PROGRAMS AND SERVICES        6,335,951   1,030,693   6,406,816   1,050,254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(67.00)     (34.00)     (67.00)     (34.00)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III. SPECIAL ITEMS                                                              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DEPARTMENT OF REVENUE                                                          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IDENTITY THEFT REIMBU              200,000     200,000                        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TOTAL SPECIAL ITEMS                  200,000     200,000                                                                        </w:t>
      </w:r>
    </w:p>
    <w:p w:rsidR="0058181A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8181A" w:rsidRDefault="0058181A" w:rsidP="005818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TOTAL PROGRAMS AND SERVICES        6,535,951   1,230,693   6,406,816   1,050,254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(67.00)     (34.00)     (67.00)     (34.00)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IV. EMPLOYEE BENEFITS                                                           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EMPLOYER CONTRIBUTIONS           1,263,670     412,462   1,305,789     433,344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TOTAL FRINGE BENEFITS             1,263,670     412,462   1,305,789     433,344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8181A" w:rsidRDefault="0058181A" w:rsidP="0058181A">
      <w:pPr>
        <w:spacing w:line="170" w:lineRule="exact"/>
        <w:rPr>
          <w:rFonts w:ascii="Letter Gothic" w:hAnsi="Letter Gothic"/>
          <w:sz w:val="18"/>
        </w:rPr>
      </w:pPr>
    </w:p>
    <w:p w:rsidR="0058181A" w:rsidRDefault="0058181A" w:rsidP="0058181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98-0002                                              SECTION  98                                                 PAGE 0289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8181A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EMPLOYEE BENEFITS            1,263,670     412,462   1,305,789     433,344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STATE TREASURER'S OFFICE                                                                                                        </w:t>
      </w:r>
    </w:p>
    <w:p w:rsidR="0058181A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58181A" w:rsidRDefault="0058181A" w:rsidP="005818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TOTAL FUNDS AVAILABLE              7,970,568   1,814,102   7,884,849   1,655,842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TOTAL AUTHORIZED FTE POSITIONS       (70.00)     (37.00)     (70.00)     (37.00)                                                </w:t>
      </w:r>
    </w:p>
    <w:p w:rsidR="0058181A" w:rsidRPr="004C6624" w:rsidRDefault="0058181A" w:rsidP="0058181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8181A" w:rsidRDefault="0058181A" w:rsidP="0058181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8181A" w:rsidSect="0058181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81A" w:rsidRDefault="0058181A" w:rsidP="00DA542B">
      <w:r>
        <w:separator/>
      </w:r>
    </w:p>
  </w:endnote>
  <w:endnote w:type="continuationSeparator" w:id="0">
    <w:p w:rsidR="0058181A" w:rsidRDefault="0058181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9AA6CC-30B1-4982-B73D-5C1C89CEBE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396BA71-6412-4CE2-8A4A-358249F0AD2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C50C6A1-979F-4590-9E26-6C8CD718FBA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7D0B1FF-29E6-47F5-92C3-A8E3F9FEA9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7E14BC-394B-426D-AE40-47FF94FB6EC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81A" w:rsidRDefault="0058181A" w:rsidP="00DA542B">
      <w:r>
        <w:separator/>
      </w:r>
    </w:p>
  </w:footnote>
  <w:footnote w:type="continuationSeparator" w:id="0">
    <w:p w:rsidR="0058181A" w:rsidRDefault="0058181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81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8181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321</Words>
  <Characters>3064</Characters>
  <Application>Microsoft Office Word</Application>
  <DocSecurity>0</DocSecurity>
  <Lines>69</Lines>
  <Paragraphs>65</Paragraphs>
  <ScaleCrop>false</ScaleCrop>
  <LinksUpToDate>false</LinksUpToDate>
  <CharactersWithSpaces>8911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98 - As Introduced by Ways and Means - South Carolina Legislature Online</dc:title>
  <dc:subject/>
  <dc:creator/>
  <cp:keywords/>
  <dc:description/>
  <cp:lastModifiedBy/>
  <cp:revision>1</cp:revision>
  <dcterms:created xsi:type="dcterms:W3CDTF">2015-02-26T16:41:00Z</dcterms:created>
  <dcterms:modified xsi:type="dcterms:W3CDTF">2015-02-26T16:42:00Z</dcterms:modified>
</cp:coreProperties>
</file>