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CCA" w:rsidRDefault="005F7CCA" w:rsidP="005F7CCA">
      <w:pPr>
        <w:widowControl w:val="0"/>
        <w:jc w:val="center"/>
      </w:pPr>
      <w:bookmarkStart w:id="0" w:name="_GoBack"/>
      <w:bookmarkEnd w:id="0"/>
      <w:r w:rsidRPr="005F7CCA">
        <w:rPr>
          <w:b/>
        </w:rPr>
        <w:t>South Carolina General Assembly</w:t>
      </w:r>
    </w:p>
    <w:p w:rsidR="005F7CCA" w:rsidRDefault="005F7CCA" w:rsidP="005F7CCA">
      <w:pPr>
        <w:widowControl w:val="0"/>
        <w:jc w:val="center"/>
      </w:pPr>
      <w:r>
        <w:t>121st Session, 2015-2016</w:t>
      </w:r>
    </w:p>
    <w:p w:rsidR="005F7CCA" w:rsidRDefault="005F7CCA" w:rsidP="005F7CCA">
      <w:pPr>
        <w:widowControl w:val="0"/>
        <w:jc w:val="left"/>
      </w:pPr>
    </w:p>
    <w:p w:rsidR="005F7CCA" w:rsidRDefault="005F7CCA" w:rsidP="005F7CCA">
      <w:pPr>
        <w:widowControl w:val="0"/>
        <w:jc w:val="left"/>
        <w:rPr>
          <w:b/>
        </w:rPr>
      </w:pPr>
      <w:r w:rsidRPr="005F7CCA">
        <w:rPr>
          <w:b/>
        </w:rPr>
        <w:t>S.</w:t>
      </w:r>
      <w:r>
        <w:rPr>
          <w:b/>
        </w:rPr>
        <w:t xml:space="preserve"> </w:t>
      </w:r>
      <w:r w:rsidRPr="005F7CCA">
        <w:rPr>
          <w:b/>
        </w:rPr>
        <w:t>1325</w:t>
      </w:r>
    </w:p>
    <w:p w:rsidR="005F7CCA" w:rsidRDefault="005F7CCA" w:rsidP="005F7CCA">
      <w:pPr>
        <w:widowControl w:val="0"/>
        <w:jc w:val="left"/>
        <w:rPr>
          <w:b/>
        </w:rPr>
      </w:pPr>
    </w:p>
    <w:p w:rsidR="005F7CCA" w:rsidRDefault="005F7CCA" w:rsidP="005F7CCA">
      <w:pPr>
        <w:widowControl w:val="0"/>
        <w:jc w:val="left"/>
      </w:pPr>
      <w:r w:rsidRPr="005F7CCA">
        <w:rPr>
          <w:b/>
        </w:rPr>
        <w:t>STATUS INFORMATION</w:t>
      </w:r>
    </w:p>
    <w:p w:rsidR="005F7CCA" w:rsidRDefault="005F7CCA" w:rsidP="005F7CCA">
      <w:pPr>
        <w:widowControl w:val="0"/>
        <w:jc w:val="left"/>
      </w:pPr>
    </w:p>
    <w:p w:rsidR="005F7CCA" w:rsidRDefault="005F7CCA" w:rsidP="005F7CCA">
      <w:pPr>
        <w:widowControl w:val="0"/>
        <w:jc w:val="left"/>
      </w:pPr>
      <w:r>
        <w:t>General Bill</w:t>
      </w:r>
    </w:p>
    <w:p w:rsidR="005F7CCA" w:rsidRDefault="005F7CCA" w:rsidP="005F7CCA">
      <w:pPr>
        <w:widowControl w:val="0"/>
        <w:jc w:val="left"/>
      </w:pPr>
      <w:r>
        <w:t>Sponsors: Senator Hayes</w:t>
      </w:r>
    </w:p>
    <w:p w:rsidR="005F7CCA" w:rsidRDefault="005F7CCA" w:rsidP="005F7CCA">
      <w:pPr>
        <w:widowControl w:val="0"/>
        <w:jc w:val="left"/>
      </w:pPr>
      <w:r>
        <w:t>Document Path: l:\council\bills\bh\26434sd16.docx</w:t>
      </w:r>
    </w:p>
    <w:p w:rsidR="005F7CCA" w:rsidRDefault="005F7CCA" w:rsidP="005F7CCA">
      <w:pPr>
        <w:widowControl w:val="0"/>
        <w:jc w:val="left"/>
      </w:pPr>
    </w:p>
    <w:p w:rsidR="005F7CCA" w:rsidRDefault="005F7CCA" w:rsidP="005F7CCA">
      <w:pPr>
        <w:widowControl w:val="0"/>
        <w:jc w:val="left"/>
      </w:pPr>
      <w:r>
        <w:t>Introduced in the Senate on May 18, 2016</w:t>
      </w:r>
    </w:p>
    <w:p w:rsidR="005F7CCA" w:rsidRDefault="005F7CCA" w:rsidP="005F7CCA">
      <w:pPr>
        <w:widowControl w:val="0"/>
        <w:jc w:val="left"/>
      </w:pPr>
      <w:r>
        <w:t xml:space="preserve">Currently residing in the Senate Committee on </w:t>
      </w:r>
      <w:r w:rsidRPr="005F7CCA">
        <w:rPr>
          <w:b/>
        </w:rPr>
        <w:t>Judiciary</w:t>
      </w:r>
    </w:p>
    <w:p w:rsidR="005F7CCA" w:rsidRDefault="005F7CCA" w:rsidP="005F7CCA">
      <w:pPr>
        <w:widowControl w:val="0"/>
        <w:jc w:val="left"/>
      </w:pPr>
    </w:p>
    <w:p w:rsidR="005F7CCA" w:rsidRDefault="005F7CCA" w:rsidP="005F7CCA">
      <w:pPr>
        <w:widowControl w:val="0"/>
        <w:jc w:val="left"/>
      </w:pPr>
      <w:r>
        <w:t xml:space="preserve">Summary: </w:t>
      </w:r>
      <w:r w:rsidR="00092516">
        <w:t>Nonprofit limited liability companies</w:t>
      </w:r>
    </w:p>
    <w:p w:rsidR="005F7CCA" w:rsidRDefault="005F7CCA" w:rsidP="005F7CCA">
      <w:pPr>
        <w:widowControl w:val="0"/>
        <w:jc w:val="left"/>
      </w:pPr>
    </w:p>
    <w:p w:rsidR="005F7CCA" w:rsidRDefault="005F7CCA" w:rsidP="005F7CCA">
      <w:pPr>
        <w:widowControl w:val="0"/>
        <w:jc w:val="left"/>
      </w:pPr>
    </w:p>
    <w:p w:rsidR="005F7CCA" w:rsidRDefault="005F7CCA" w:rsidP="005F7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7CCA">
        <w:rPr>
          <w:b/>
        </w:rPr>
        <w:t>HISTORY OF LEGISLATIVE ACTIONS</w:t>
      </w:r>
    </w:p>
    <w:p w:rsidR="005F7CCA" w:rsidRDefault="005F7CCA" w:rsidP="005F7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7CCA" w:rsidRPr="005F7CCA" w:rsidRDefault="005F7CCA" w:rsidP="005F7C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7CCA">
        <w:rPr>
          <w:u w:val="single"/>
        </w:rPr>
        <w:tab/>
        <w:t>Date</w:t>
      </w:r>
      <w:r w:rsidRPr="005F7CCA">
        <w:rPr>
          <w:u w:val="single"/>
        </w:rPr>
        <w:tab/>
        <w:t>Body</w:t>
      </w:r>
      <w:r w:rsidRPr="005F7CCA">
        <w:rPr>
          <w:u w:val="single"/>
        </w:rPr>
        <w:tab/>
        <w:t>Action Description with journal page number</w:t>
      </w:r>
      <w:r w:rsidRPr="005F7CCA">
        <w:rPr>
          <w:u w:val="single"/>
        </w:rPr>
        <w:tab/>
      </w:r>
    </w:p>
    <w:p w:rsidR="00B52D31" w:rsidRDefault="00B52D31" w:rsidP="00B52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Senate</w:t>
      </w:r>
      <w:r>
        <w:tab/>
      </w:r>
      <w:r w:rsidRPr="00E75082">
        <w:t>Introduced and read first time (</w:t>
      </w:r>
      <w:hyperlink r:id="rId7" w:history="1">
        <w:r w:rsidRPr="00D52CED">
          <w:rPr>
            <w:rStyle w:val="Hyperlink"/>
          </w:rPr>
          <w:t>Senate Journal</w:t>
        </w:r>
        <w:r w:rsidRPr="00D52CED">
          <w:rPr>
            <w:rStyle w:val="Hyperlink"/>
          </w:rPr>
          <w:noBreakHyphen/>
          <w:t>page 8</w:t>
        </w:r>
      </w:hyperlink>
      <w:r w:rsidRPr="00E75082">
        <w:t>)</w:t>
      </w:r>
    </w:p>
    <w:p w:rsidR="00B52D31" w:rsidRDefault="00B52D31" w:rsidP="00B52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Senate</w:t>
      </w:r>
      <w:r>
        <w:tab/>
      </w:r>
      <w:r w:rsidRPr="00E75082">
        <w:t>Ref</w:t>
      </w:r>
      <w:r>
        <w:t xml:space="preserve">erred to Committee on </w:t>
      </w:r>
      <w:r w:rsidRPr="00E75082">
        <w:rPr>
          <w:b/>
        </w:rPr>
        <w:t>Judiciary</w:t>
      </w:r>
      <w:r>
        <w:t xml:space="preserve"> </w:t>
      </w:r>
      <w:r w:rsidRPr="00E75082">
        <w:t>(</w:t>
      </w:r>
      <w:hyperlink r:id="rId8" w:history="1">
        <w:r w:rsidRPr="00D52CED">
          <w:rPr>
            <w:rStyle w:val="Hyperlink"/>
          </w:rPr>
          <w:t>Senate Journal</w:t>
        </w:r>
        <w:r w:rsidRPr="00D52CED">
          <w:rPr>
            <w:rStyle w:val="Hyperlink"/>
          </w:rPr>
          <w:noBreakHyphen/>
          <w:t>page 8</w:t>
        </w:r>
      </w:hyperlink>
      <w:r w:rsidRPr="00E75082">
        <w:t>)</w:t>
      </w:r>
    </w:p>
    <w:p w:rsidR="00B52D31" w:rsidRDefault="00B52D31" w:rsidP="00B52D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7CCA" w:rsidRDefault="005F7CCA" w:rsidP="005F7C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F7CCA">
          <w:rPr>
            <w:rStyle w:val="Hyperlink"/>
          </w:rPr>
          <w:t>legislative information</w:t>
        </w:r>
      </w:hyperlink>
      <w:r>
        <w:t xml:space="preserve"> at the website</w:t>
      </w:r>
    </w:p>
    <w:p w:rsidR="005F7CCA" w:rsidRDefault="005F7CCA" w:rsidP="005F7C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7CCA" w:rsidRPr="005F7CCA" w:rsidRDefault="005F7CCA" w:rsidP="005F7C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7CCA" w:rsidRDefault="005F7CCA" w:rsidP="005F7CCA">
      <w:pPr>
        <w:widowControl w:val="0"/>
        <w:jc w:val="left"/>
      </w:pPr>
      <w:r w:rsidRPr="005F7CCA">
        <w:rPr>
          <w:b/>
        </w:rPr>
        <w:t>VERSIONS OF THIS BILL</w:t>
      </w:r>
    </w:p>
    <w:p w:rsidR="005F7CCA" w:rsidRDefault="005F7CCA" w:rsidP="005F7CCA">
      <w:pPr>
        <w:widowControl w:val="0"/>
        <w:jc w:val="left"/>
      </w:pPr>
    </w:p>
    <w:p w:rsidR="005F7CCA" w:rsidRDefault="00D52CED" w:rsidP="005F7CCA">
      <w:pPr>
        <w:widowControl w:val="0"/>
        <w:jc w:val="left"/>
      </w:pPr>
      <w:hyperlink r:id="rId10" w:history="1">
        <w:r w:rsidR="005F7CCA">
          <w:rPr>
            <w:rStyle w:val="Hyperlink"/>
          </w:rPr>
          <w:t>5/18/2016</w:t>
        </w:r>
      </w:hyperlink>
    </w:p>
    <w:p w:rsidR="005F7CCA" w:rsidRDefault="005F7CCA" w:rsidP="005F7CCA"/>
    <w:p w:rsidR="005F7CCA" w:rsidRDefault="005F7CCA" w:rsidP="005F7CCA">
      <w:pPr>
        <w:sectPr w:rsidR="005F7CCA" w:rsidSect="005F7C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7DCD" w:rsidRDefault="000F7DCD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6F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185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CHAPTER 43 </w:t>
      </w:r>
      <w:r w:rsidR="00FE57C6">
        <w:t xml:space="preserve">TO TITLE 33 </w:t>
      </w:r>
      <w:r>
        <w:t>SO AS TO PROVIDE FOR THE MANNER, PROCEDURES,</w:t>
      </w:r>
      <w:r w:rsidR="00FE57C6">
        <w:t xml:space="preserve"> </w:t>
      </w:r>
      <w:r>
        <w:t>AND REQUIREMENTS BY OR UNDER WHICH NONPROFIT LIMITED LIABILITY COMPANIES MAY BE FORMED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>SECTION</w:t>
      </w:r>
      <w:r w:rsidRPr="00AD07C8">
        <w:rPr>
          <w:color w:val="000000" w:themeColor="text1"/>
          <w:u w:color="000000" w:themeColor="text1"/>
        </w:rPr>
        <w:tab/>
        <w:t>1.</w:t>
      </w:r>
      <w:r w:rsidRPr="00AD07C8">
        <w:rPr>
          <w:color w:val="000000" w:themeColor="text1"/>
          <w:u w:color="000000" w:themeColor="text1"/>
        </w:rPr>
        <w:tab/>
        <w:t>Title 33 of the 1976 Code is amended by adding: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FE57C6">
        <w:rPr>
          <w:color w:val="000000" w:themeColor="text1"/>
          <w:u w:color="000000" w:themeColor="text1"/>
        </w:rPr>
        <w:t>CHAPTER</w:t>
      </w:r>
      <w:r w:rsidRPr="00AD07C8">
        <w:rPr>
          <w:color w:val="000000" w:themeColor="text1"/>
          <w:u w:color="000000" w:themeColor="text1"/>
        </w:rPr>
        <w:t xml:space="preserve"> 43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>Nonprofit Limited Liability Companies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110.</w:t>
      </w:r>
      <w:r w:rsidRPr="00AD07C8">
        <w:rPr>
          <w:color w:val="000000" w:themeColor="text1"/>
          <w:u w:color="000000" w:themeColor="text1"/>
        </w:rPr>
        <w:tab/>
        <w:t>This chapter may be cited as the ‘South Carolina Nonprofit Limite</w:t>
      </w:r>
      <w:r w:rsidR="00B35FBB">
        <w:rPr>
          <w:color w:val="000000" w:themeColor="text1"/>
          <w:u w:color="000000" w:themeColor="text1"/>
        </w:rPr>
        <w:t>d Liability Company Act of 2016’.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="00280EB3" w:rsidRPr="00AD07C8">
        <w:rPr>
          <w:color w:val="000000" w:themeColor="text1"/>
          <w:u w:color="000000" w:themeColor="text1"/>
        </w:rPr>
        <w:t>Section</w:t>
      </w:r>
      <w:r w:rsidRPr="00AD07C8">
        <w:rPr>
          <w:color w:val="000000" w:themeColor="text1"/>
          <w:u w:color="000000" w:themeColor="text1"/>
        </w:rPr>
        <w:t xml:space="preserve">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120.</w:t>
      </w:r>
      <w:r w:rsidRPr="00AD07C8">
        <w:rPr>
          <w:color w:val="000000" w:themeColor="text1"/>
          <w:u w:color="000000" w:themeColor="text1"/>
        </w:rPr>
        <w:tab/>
        <w:t>Chapter 44</w:t>
      </w:r>
      <w:r w:rsidR="00B35FBB">
        <w:rPr>
          <w:color w:val="000000" w:themeColor="text1"/>
          <w:u w:color="000000" w:themeColor="text1"/>
        </w:rPr>
        <w:t xml:space="preserve">, </w:t>
      </w:r>
      <w:r w:rsidRPr="00AD07C8">
        <w:rPr>
          <w:color w:val="000000" w:themeColor="text1"/>
          <w:u w:color="000000" w:themeColor="text1"/>
        </w:rPr>
        <w:t>Title 33 applies to nonprofit limited liability companies, whether domestic</w:t>
      </w:r>
      <w:r w:rsidR="00FE57C6">
        <w:rPr>
          <w:color w:val="000000" w:themeColor="text1"/>
          <w:u w:color="000000" w:themeColor="text1"/>
        </w:rPr>
        <w:t xml:space="preserve"> or </w:t>
      </w:r>
      <w:r w:rsidRPr="00AD07C8">
        <w:rPr>
          <w:color w:val="000000" w:themeColor="text1"/>
          <w:u w:color="000000" w:themeColor="text1"/>
        </w:rPr>
        <w:t>foreign, to the extent not inconsistent with the provisions of this chapter.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130.</w:t>
      </w:r>
      <w:r w:rsidRPr="00AD07C8">
        <w:rPr>
          <w:color w:val="000000" w:themeColor="text1"/>
          <w:u w:color="000000" w:themeColor="text1"/>
        </w:rPr>
        <w:tab/>
        <w:t>In this chapter:</w:t>
      </w:r>
    </w:p>
    <w:p w:rsidR="00B35FBB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(1)</w:t>
      </w:r>
      <w:r w:rsidRPr="00AD07C8">
        <w:rPr>
          <w:color w:val="000000" w:themeColor="text1"/>
          <w:u w:color="000000" w:themeColor="text1"/>
        </w:rPr>
        <w:tab/>
        <w:t>‘Limited liability company’ means a limited liability company, whether domestic or foreign, that is organized under or subject to Chapter 44</w:t>
      </w:r>
      <w:r w:rsidR="00B35FBB">
        <w:rPr>
          <w:color w:val="000000" w:themeColor="text1"/>
          <w:u w:color="000000" w:themeColor="text1"/>
        </w:rPr>
        <w:t xml:space="preserve">, </w:t>
      </w:r>
      <w:r w:rsidRPr="00AD07C8">
        <w:rPr>
          <w:color w:val="000000" w:themeColor="text1"/>
          <w:u w:color="000000" w:themeColor="text1"/>
        </w:rPr>
        <w:t>Title 33.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(2)</w:t>
      </w:r>
      <w:r w:rsidRPr="00AD07C8">
        <w:rPr>
          <w:color w:val="000000" w:themeColor="text1"/>
          <w:u w:color="000000" w:themeColor="text1"/>
        </w:rPr>
        <w:tab/>
        <w:t>‘Nonprofit corporation’ means a nonprofit corporation, whether domestic or foreign, that is incorporated</w:t>
      </w:r>
      <w:r w:rsidR="00B35FBB">
        <w:rPr>
          <w:color w:val="000000" w:themeColor="text1"/>
          <w:u w:color="000000" w:themeColor="text1"/>
        </w:rPr>
        <w:t xml:space="preserve"> under or subject to Chapter 31, </w:t>
      </w:r>
      <w:r w:rsidRPr="00AD07C8">
        <w:rPr>
          <w:color w:val="000000" w:themeColor="text1"/>
          <w:u w:color="000000" w:themeColor="text1"/>
        </w:rPr>
        <w:t>Title 33.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lastRenderedPageBreak/>
        <w:tab/>
        <w:t>(3)</w:t>
      </w:r>
      <w:r w:rsidRPr="00AD07C8">
        <w:rPr>
          <w:color w:val="000000" w:themeColor="text1"/>
          <w:u w:color="000000" w:themeColor="text1"/>
        </w:rPr>
        <w:tab/>
        <w:t>‘Nonprofit limited liability company’ means a limited liability company that is organized</w:t>
      </w:r>
      <w:r w:rsidR="00EB74D9">
        <w:rPr>
          <w:color w:val="000000" w:themeColor="text1"/>
          <w:u w:color="000000" w:themeColor="text1"/>
        </w:rPr>
        <w:t xml:space="preserve"> under </w:t>
      </w:r>
      <w:r w:rsidRPr="00AD07C8">
        <w:rPr>
          <w:color w:val="000000" w:themeColor="text1"/>
          <w:u w:color="000000" w:themeColor="text1"/>
        </w:rPr>
        <w:t>this chapter and that complies with the requirements provided under 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</w:t>
      </w:r>
      <w:r w:rsidR="00EB74D9">
        <w:rPr>
          <w:color w:val="000000" w:themeColor="text1"/>
          <w:u w:color="000000" w:themeColor="text1"/>
        </w:rPr>
        <w:t>4</w:t>
      </w:r>
      <w:r w:rsidRPr="00AD07C8">
        <w:rPr>
          <w:color w:val="000000" w:themeColor="text1"/>
          <w:u w:color="000000" w:themeColor="text1"/>
        </w:rPr>
        <w:t>0.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140.</w:t>
      </w:r>
      <w:r w:rsidRPr="00AD07C8">
        <w:rPr>
          <w:color w:val="000000" w:themeColor="text1"/>
          <w:u w:color="000000" w:themeColor="text1"/>
        </w:rPr>
        <w:tab/>
        <w:t>(A)</w:t>
      </w:r>
      <w:r w:rsidRPr="00AD07C8">
        <w:rPr>
          <w:color w:val="000000" w:themeColor="text1"/>
          <w:u w:color="000000" w:themeColor="text1"/>
        </w:rPr>
        <w:tab/>
        <w:t>A domestic or foreign nonprofit limited liability company formed under or governed by this chapter must: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(1)</w:t>
      </w:r>
      <w:r w:rsidRPr="00AD07C8">
        <w:rPr>
          <w:color w:val="000000" w:themeColor="text1"/>
          <w:u w:color="000000" w:themeColor="text1"/>
        </w:rPr>
        <w:tab/>
        <w:t xml:space="preserve">be disregarded as </w:t>
      </w:r>
      <w:r w:rsidR="00B35FBB">
        <w:rPr>
          <w:color w:val="000000" w:themeColor="text1"/>
          <w:u w:color="000000" w:themeColor="text1"/>
        </w:rPr>
        <w:t xml:space="preserve">an </w:t>
      </w:r>
      <w:r w:rsidRPr="00AD07C8">
        <w:rPr>
          <w:color w:val="000000" w:themeColor="text1"/>
          <w:u w:color="000000" w:themeColor="text1"/>
        </w:rPr>
        <w:t>entity for federal income tax purposes; and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(2)</w:t>
      </w:r>
      <w:r w:rsidRPr="00AD07C8">
        <w:rPr>
          <w:color w:val="000000" w:themeColor="text1"/>
          <w:u w:color="000000" w:themeColor="text1"/>
        </w:rPr>
        <w:tab/>
        <w:t>have as its sole member either a nonprofit corporation, whether domestic or foreign, that is incorporated under or that is subject to Chapter 31, Title 33; or a subdivision, unit, or agency of the United States, a state, or a local government.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(B)</w:t>
      </w:r>
      <w:r w:rsidRPr="00AD07C8">
        <w:rPr>
          <w:color w:val="000000" w:themeColor="text1"/>
          <w:u w:color="000000" w:themeColor="text1"/>
        </w:rPr>
        <w:tab/>
        <w:t>A natural person may not be a member of a nonprofit limited liability company, or own any financial rights or governance rights in a nonprofit limited liability company.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150.</w:t>
      </w:r>
      <w:r w:rsidRPr="00AD07C8">
        <w:rPr>
          <w:color w:val="000000" w:themeColor="text1"/>
          <w:u w:color="000000" w:themeColor="text1"/>
        </w:rPr>
        <w:tab/>
        <w:t>(A)</w:t>
      </w:r>
      <w:r w:rsidRPr="00AD07C8">
        <w:rPr>
          <w:color w:val="000000" w:themeColor="text1"/>
          <w:u w:color="000000" w:themeColor="text1"/>
        </w:rPr>
        <w:tab/>
        <w:t>A nonprofit corporation, or a subdivision, unit, or agency of the United States, a state, or a local government, may form a nonprofit limited liability company by filing articles of organization with the Secretary of State, provided that it meets the requirements under 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140.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(B)</w:t>
      </w:r>
      <w:r w:rsidRPr="00AD07C8">
        <w:rPr>
          <w:color w:val="000000" w:themeColor="text1"/>
          <w:u w:color="000000" w:themeColor="text1"/>
        </w:rPr>
        <w:tab/>
        <w:t>Articles of organization of a nonprofit limited liability company must be in a medium prescribed or perm</w:t>
      </w:r>
      <w:r w:rsidR="00B35FBB">
        <w:rPr>
          <w:color w:val="000000" w:themeColor="text1"/>
          <w:u w:color="000000" w:themeColor="text1"/>
        </w:rPr>
        <w:t>itted by the Secretary of State</w:t>
      </w:r>
      <w:r w:rsidRPr="00AD07C8">
        <w:rPr>
          <w:color w:val="000000" w:themeColor="text1"/>
          <w:u w:color="000000" w:themeColor="text1"/>
        </w:rPr>
        <w:t xml:space="preserve"> and must comply with the requirements provided in 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203.  In addition, the articles of organization must set forth: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(1)</w:t>
      </w:r>
      <w:r w:rsidRPr="00AD07C8">
        <w:rPr>
          <w:color w:val="000000" w:themeColor="text1"/>
          <w:u w:color="000000" w:themeColor="text1"/>
        </w:rPr>
        <w:tab/>
        <w:t>the name and address of the sole member of the company;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(2)</w:t>
      </w:r>
      <w:r w:rsidRPr="00AD07C8">
        <w:rPr>
          <w:color w:val="000000" w:themeColor="text1"/>
          <w:u w:color="000000" w:themeColor="text1"/>
        </w:rPr>
        <w:tab/>
        <w:t>a statement that the sole member is disregarded as an entity for federal income tax purposes; and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(3)</w:t>
      </w:r>
      <w:r w:rsidRPr="00AD07C8">
        <w:rPr>
          <w:color w:val="000000" w:themeColor="text1"/>
          <w:u w:color="000000" w:themeColor="text1"/>
        </w:rPr>
        <w:tab/>
        <w:t>a statement that the company is a nonprofit limited liability company subject to this chapter.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160.</w:t>
      </w:r>
      <w:r w:rsidRPr="00AD07C8">
        <w:rPr>
          <w:color w:val="000000" w:themeColor="text1"/>
          <w:u w:color="000000" w:themeColor="text1"/>
        </w:rPr>
        <w:tab/>
        <w:t>(A)</w:t>
      </w:r>
      <w:r w:rsidRPr="00AD07C8">
        <w:rPr>
          <w:color w:val="000000" w:themeColor="text1"/>
          <w:u w:color="000000" w:themeColor="text1"/>
        </w:rPr>
        <w:tab/>
        <w:t xml:space="preserve">A foreign nonprofit limited </w:t>
      </w:r>
      <w:r w:rsidR="00280EB3" w:rsidRPr="00AD07C8">
        <w:rPr>
          <w:color w:val="000000" w:themeColor="text1"/>
          <w:u w:color="000000" w:themeColor="text1"/>
        </w:rPr>
        <w:t>liability</w:t>
      </w:r>
      <w:r w:rsidRPr="00AD07C8">
        <w:rPr>
          <w:color w:val="000000" w:themeColor="text1"/>
          <w:u w:color="000000" w:themeColor="text1"/>
        </w:rPr>
        <w:t xml:space="preserve"> company may obtain a certificate of authority to transact business under Chapter 44, Title 33 and thereby become subject to and governed by this chapter as a nonprofit limited liability company, only if the foreign nonprofit limited liability company meets the requirements of 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140.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(B)</w:t>
      </w:r>
      <w:r w:rsidRPr="00AD07C8">
        <w:rPr>
          <w:color w:val="000000" w:themeColor="text1"/>
          <w:u w:color="000000" w:themeColor="text1"/>
        </w:rPr>
        <w:tab/>
        <w:t>A foreign nonprofit limited liability company may apply for a certificate of authority to transact business in this State by delivering an application to the Secretary of State for filing.  The application for a certificate of authority to transact business must be in a medium prescribed or permitted by the Secretary of State and must comply with the requirements provided in Section 33</w:t>
      </w:r>
      <w:r w:rsidRPr="00AD07C8">
        <w:rPr>
          <w:color w:val="000000" w:themeColor="text1"/>
          <w:u w:color="000000" w:themeColor="text1"/>
        </w:rPr>
        <w:noBreakHyphen/>
        <w:t>44</w:t>
      </w:r>
      <w:r w:rsidRPr="00AD07C8">
        <w:rPr>
          <w:color w:val="000000" w:themeColor="text1"/>
          <w:u w:color="000000" w:themeColor="text1"/>
        </w:rPr>
        <w:noBreakHyphen/>
        <w:t>1002.  In addition, the application for a certificate of authority must set forth: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(1)</w:t>
      </w:r>
      <w:r w:rsidRPr="00AD07C8">
        <w:rPr>
          <w:color w:val="000000" w:themeColor="text1"/>
          <w:u w:color="000000" w:themeColor="text1"/>
        </w:rPr>
        <w:tab/>
        <w:t>the name and address of the sole member of the company;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(2)</w:t>
      </w:r>
      <w:r w:rsidRPr="00AD07C8">
        <w:rPr>
          <w:color w:val="000000" w:themeColor="text1"/>
          <w:u w:color="000000" w:themeColor="text1"/>
        </w:rPr>
        <w:tab/>
        <w:t>a statement that the sole member is disregarded as an entity for federal income tax purposes; and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(3)</w:t>
      </w:r>
      <w:r w:rsidRPr="00AD07C8">
        <w:rPr>
          <w:color w:val="000000" w:themeColor="text1"/>
          <w:u w:color="000000" w:themeColor="text1"/>
        </w:rPr>
        <w:tab/>
        <w:t>a statement that the company is a nonprofit limited liability company subject to this chapter.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170.</w:t>
      </w:r>
      <w:r w:rsidRPr="00AD07C8">
        <w:rPr>
          <w:color w:val="000000" w:themeColor="text1"/>
          <w:u w:color="000000" w:themeColor="text1"/>
        </w:rPr>
        <w:tab/>
        <w:t>(A)</w:t>
      </w:r>
      <w:r w:rsidRPr="00AD07C8">
        <w:rPr>
          <w:color w:val="000000" w:themeColor="text1"/>
          <w:u w:color="000000" w:themeColor="text1"/>
        </w:rPr>
        <w:tab/>
        <w:t>The standards of conduct provided in Subarticle C of Article 8, Chapter 31, Title 33 shall apply to the directors, managers, and officers of a nonprofit limited liability company organized under or subject to this chapter as if the directors, managers, or officers were directors of a nonprofit corporation.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(B)</w:t>
      </w:r>
      <w:r w:rsidRPr="00AD07C8">
        <w:rPr>
          <w:color w:val="000000" w:themeColor="text1"/>
          <w:u w:color="000000" w:themeColor="text1"/>
        </w:rPr>
        <w:tab/>
        <w:t>The provisions governing liability for unlawful distributions provided in Section 33</w:t>
      </w:r>
      <w:r w:rsidRPr="00AD07C8">
        <w:rPr>
          <w:color w:val="000000" w:themeColor="text1"/>
          <w:u w:color="000000" w:themeColor="text1"/>
        </w:rPr>
        <w:noBreakHyphen/>
        <w:t>31</w:t>
      </w:r>
      <w:r w:rsidRPr="00AD07C8">
        <w:rPr>
          <w:color w:val="000000" w:themeColor="text1"/>
          <w:u w:color="000000" w:themeColor="text1"/>
        </w:rPr>
        <w:noBreakHyphen/>
        <w:t>833 shall apply to the directors, managers, and officers of a nonprofit limited liability company organized under or subject to this chapter as if the directors, managers, or officers were directors of a nonprofit corporation.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(C)</w:t>
      </w:r>
      <w:r w:rsidRPr="00AD07C8">
        <w:rPr>
          <w:color w:val="000000" w:themeColor="text1"/>
          <w:u w:color="000000" w:themeColor="text1"/>
        </w:rPr>
        <w:tab/>
        <w:t>The provisions governing immunity provided in Section 33</w:t>
      </w:r>
      <w:r w:rsidRPr="00AD07C8">
        <w:rPr>
          <w:color w:val="000000" w:themeColor="text1"/>
          <w:u w:color="000000" w:themeColor="text1"/>
        </w:rPr>
        <w:noBreakHyphen/>
        <w:t>31</w:t>
      </w:r>
      <w:r w:rsidRPr="00AD07C8">
        <w:rPr>
          <w:color w:val="000000" w:themeColor="text1"/>
          <w:u w:color="000000" w:themeColor="text1"/>
        </w:rPr>
        <w:noBreakHyphen/>
        <w:t>834 shall apply to the directors, managers, and officers of a nonprofit limited liability company organized under or subject to this chapter as if the directors, managers, or officers were directors of a nonprofit corporation.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 xml:space="preserve"> </w:t>
      </w:r>
      <w:r w:rsidRPr="00AD07C8">
        <w:rPr>
          <w:color w:val="000000" w:themeColor="text1"/>
          <w:u w:color="000000" w:themeColor="text1"/>
        </w:rPr>
        <w:tab/>
        <w:t>(D)</w:t>
      </w:r>
      <w:r w:rsidRPr="00AD07C8">
        <w:rPr>
          <w:color w:val="000000" w:themeColor="text1"/>
          <w:u w:color="000000" w:themeColor="text1"/>
        </w:rPr>
        <w:tab/>
        <w:t>The provisions governing indemnification provided in Subarticle E of Article 8, Chapter 31, Title 33 shall apply to a nonprofit limited liability company organized under or subject to this chapter as if it were a nonprofit corporation.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180.</w:t>
      </w:r>
      <w:r w:rsidRPr="00AD07C8">
        <w:rPr>
          <w:color w:val="000000" w:themeColor="text1"/>
          <w:u w:color="000000" w:themeColor="text1"/>
        </w:rPr>
        <w:tab/>
        <w:t>The Attorney General has the same authority, rights, and obligations with regard to a nonprofit limited liability company as the Attorney General has with regard to nonprofit corporations pursuant to Chapter 31, Title 33.”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>SECTION</w:t>
      </w:r>
      <w:r w:rsidRPr="00AD07C8">
        <w:rPr>
          <w:color w:val="000000" w:themeColor="text1"/>
          <w:u w:color="000000" w:themeColor="text1"/>
        </w:rPr>
        <w:tab/>
        <w:t>2.</w:t>
      </w:r>
      <w:r w:rsidRPr="00AD07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C2E7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7CCA" w:rsidRDefault="005F7CCA" w:rsidP="005F7CCA">
      <w:pPr>
        <w:suppressAutoHyphens/>
      </w:pPr>
    </w:p>
    <w:sectPr w:rsidR="005F7CCA" w:rsidSect="005F7CC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8E9" w:rsidRDefault="00B178E9" w:rsidP="009F0C77">
      <w:r>
        <w:separator/>
      </w:r>
    </w:p>
  </w:endnote>
  <w:endnote w:type="continuationSeparator" w:id="0">
    <w:p w:rsidR="00B178E9" w:rsidRDefault="00B17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687E20-BB65-43BB-A56C-440193B833C2}"/>
    <w:embedBold r:id="rId2" w:fontKey="{8EF8458F-FD0C-4C82-8F57-FBCB991576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5130FA-2DC4-4770-AAF2-4B95497832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0B9D71-7B1C-40D9-AA7E-1A33B17BFF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B752B5-3784-47FC-BB04-AF5751E876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CCA" w:rsidRPr="000F7DCD" w:rsidRDefault="005F7CCA" w:rsidP="000F7D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2C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8E9" w:rsidRDefault="00B178E9" w:rsidP="009F0C77">
      <w:r>
        <w:separator/>
      </w:r>
    </w:p>
  </w:footnote>
  <w:footnote w:type="continuationSeparator" w:id="0">
    <w:p w:rsidR="00B178E9" w:rsidRDefault="00B17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434SD16"/>
    <w:docVar w:name="CoverBillType" w:val="b"/>
    <w:docVar w:name="docpath" w:val="L:\Council\bills\BH\26434SD16.DOCX"/>
    <w:docVar w:name="dvBillNumber" w:val="132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B16FF6"/>
    <w:rsid w:val="00026C9A"/>
    <w:rsid w:val="00092516"/>
    <w:rsid w:val="000965A1"/>
    <w:rsid w:val="000E1785"/>
    <w:rsid w:val="000F39F2"/>
    <w:rsid w:val="000F7DCD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7853"/>
    <w:rsid w:val="002321B6"/>
    <w:rsid w:val="0023696B"/>
    <w:rsid w:val="00250967"/>
    <w:rsid w:val="002759C5"/>
    <w:rsid w:val="00277DEE"/>
    <w:rsid w:val="00280D88"/>
    <w:rsid w:val="00280EB3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F7CCA"/>
    <w:rsid w:val="0061228A"/>
    <w:rsid w:val="006215AA"/>
    <w:rsid w:val="006340D9"/>
    <w:rsid w:val="00643B8E"/>
    <w:rsid w:val="00665EBC"/>
    <w:rsid w:val="00691857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E75"/>
    <w:rsid w:val="009E72C0"/>
    <w:rsid w:val="009F0C77"/>
    <w:rsid w:val="009F4DD1"/>
    <w:rsid w:val="00A03C30"/>
    <w:rsid w:val="00A64E80"/>
    <w:rsid w:val="00A71E23"/>
    <w:rsid w:val="00A741D9"/>
    <w:rsid w:val="00A9741D"/>
    <w:rsid w:val="00AD4B17"/>
    <w:rsid w:val="00B16FF6"/>
    <w:rsid w:val="00B178E9"/>
    <w:rsid w:val="00B26FA6"/>
    <w:rsid w:val="00B35FBB"/>
    <w:rsid w:val="00B52D31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8B9"/>
    <w:rsid w:val="00D405E7"/>
    <w:rsid w:val="00D41D56"/>
    <w:rsid w:val="00D52CED"/>
    <w:rsid w:val="00D6260D"/>
    <w:rsid w:val="00D6662B"/>
    <w:rsid w:val="00D95E2F"/>
    <w:rsid w:val="00D970A9"/>
    <w:rsid w:val="00DB3AC0"/>
    <w:rsid w:val="00DC6813"/>
    <w:rsid w:val="00DE68F0"/>
    <w:rsid w:val="00DF2972"/>
    <w:rsid w:val="00DF3845"/>
    <w:rsid w:val="00DF7E17"/>
    <w:rsid w:val="00E3081E"/>
    <w:rsid w:val="00EB00A2"/>
    <w:rsid w:val="00EB1BF3"/>
    <w:rsid w:val="00EB74D9"/>
    <w:rsid w:val="00EF20E8"/>
    <w:rsid w:val="00EF3EEE"/>
    <w:rsid w:val="00F05CF9"/>
    <w:rsid w:val="00F149A7"/>
    <w:rsid w:val="00F50BAF"/>
    <w:rsid w:val="00F52C10"/>
    <w:rsid w:val="00F81FFD"/>
    <w:rsid w:val="00F85228"/>
    <w:rsid w:val="00FB6773"/>
    <w:rsid w:val="00FE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FF096-0B84-40AA-BA41-76DF3A85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E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E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7C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325_201605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32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DE464-5F30-4DBB-A1BC-2FEDC9ADE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939</Words>
  <Characters>5353</Characters>
  <Application>Microsoft Office Word</Application>
  <DocSecurity>6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1325: Nonprofit limited liability companies - South Carolina Legislature Online</dc:title>
  <dc:subject/>
  <dc:creator>%USERNAME%</dc:creator>
  <cp:keywords/>
  <dc:description/>
  <cp:lastModifiedBy>N Cumfer</cp:lastModifiedBy>
  <cp:revision>2</cp:revision>
  <cp:lastPrinted>2016-05-17T13:55:00Z</cp:lastPrinted>
  <dcterms:created xsi:type="dcterms:W3CDTF">2016-12-02T17:37:00Z</dcterms:created>
  <dcterms:modified xsi:type="dcterms:W3CDTF">2016-12-02T17:37:00Z</dcterms:modified>
</cp:coreProperties>
</file>