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7AC" w:rsidRDefault="001967AC" w:rsidP="001967AC">
      <w:pPr>
        <w:widowControl w:val="0"/>
        <w:jc w:val="center"/>
      </w:pPr>
      <w:r w:rsidRPr="001967AC">
        <w:rPr>
          <w:b/>
        </w:rPr>
        <w:t>South Carolina General Assembly</w:t>
      </w:r>
    </w:p>
    <w:p w:rsidR="001967AC" w:rsidRDefault="001967AC" w:rsidP="001967AC">
      <w:pPr>
        <w:widowControl w:val="0"/>
        <w:jc w:val="center"/>
      </w:pPr>
      <w:r>
        <w:t>121st Session, 2015-2016</w:t>
      </w: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  <w:rPr>
          <w:b/>
        </w:rPr>
      </w:pPr>
      <w:r w:rsidRPr="001967AC">
        <w:rPr>
          <w:b/>
        </w:rPr>
        <w:t>S.</w:t>
      </w:r>
      <w:r>
        <w:rPr>
          <w:b/>
        </w:rPr>
        <w:t xml:space="preserve"> </w:t>
      </w:r>
      <w:r w:rsidRPr="001967AC">
        <w:rPr>
          <w:b/>
        </w:rPr>
        <w:t>1373</w:t>
      </w:r>
    </w:p>
    <w:p w:rsidR="001967AC" w:rsidRDefault="001967AC" w:rsidP="001967AC">
      <w:pPr>
        <w:widowControl w:val="0"/>
        <w:rPr>
          <w:b/>
        </w:rPr>
      </w:pPr>
    </w:p>
    <w:p w:rsidR="001967AC" w:rsidRDefault="001967AC" w:rsidP="001967AC">
      <w:pPr>
        <w:widowControl w:val="0"/>
      </w:pPr>
      <w:r w:rsidRPr="001967AC">
        <w:rPr>
          <w:b/>
        </w:rPr>
        <w:t>STATUS INFORMATION</w:t>
      </w: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</w:pPr>
      <w:r>
        <w:t>Senate Resolution</w:t>
      </w:r>
    </w:p>
    <w:p w:rsidR="001967AC" w:rsidRDefault="001967AC" w:rsidP="001967AC">
      <w:pPr>
        <w:widowControl w:val="0"/>
      </w:pPr>
      <w:r>
        <w:t>Sponsors: Senator Hembree</w:t>
      </w:r>
    </w:p>
    <w:p w:rsidR="001967AC" w:rsidRDefault="001967AC" w:rsidP="001967AC">
      <w:pPr>
        <w:widowControl w:val="0"/>
      </w:pPr>
      <w:r>
        <w:t>Document Path: l:\s-res\gh\019al k.kmm.gh.docx</w:t>
      </w: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</w:pPr>
      <w:r>
        <w:t>Introduced in the Senate on June 15, 2016</w:t>
      </w:r>
    </w:p>
    <w:p w:rsidR="001967AC" w:rsidRDefault="001967AC" w:rsidP="001967AC">
      <w:pPr>
        <w:widowControl w:val="0"/>
      </w:pPr>
      <w:r>
        <w:t>Adopted by the Senate on June 15, 2016</w:t>
      </w: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</w:pPr>
      <w:r>
        <w:t xml:space="preserve">Summary: </w:t>
      </w:r>
      <w:r w:rsidR="00F163B1">
        <w:t>Al Kuzio</w:t>
      </w: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</w:pPr>
    </w:p>
    <w:p w:rsidR="001967AC" w:rsidRDefault="001967AC" w:rsidP="00196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67AC">
        <w:rPr>
          <w:b/>
        </w:rPr>
        <w:t>HISTORY OF LEGISLATIVE ACTIONS</w:t>
      </w:r>
    </w:p>
    <w:p w:rsidR="001967AC" w:rsidRDefault="001967AC" w:rsidP="00196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967AC" w:rsidRPr="001967AC" w:rsidRDefault="001967AC" w:rsidP="00196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967AC">
        <w:rPr>
          <w:u w:val="single"/>
        </w:rPr>
        <w:tab/>
        <w:t>Date</w:t>
      </w:r>
      <w:r w:rsidRPr="001967AC">
        <w:rPr>
          <w:u w:val="single"/>
        </w:rPr>
        <w:tab/>
        <w:t>Body</w:t>
      </w:r>
      <w:r w:rsidRPr="001967AC">
        <w:rPr>
          <w:u w:val="single"/>
        </w:rPr>
        <w:tab/>
        <w:t>Action Description with journal page number</w:t>
      </w:r>
      <w:r w:rsidRPr="001967AC">
        <w:rPr>
          <w:u w:val="single"/>
        </w:rPr>
        <w:tab/>
      </w:r>
    </w:p>
    <w:p w:rsidR="001967AC" w:rsidRDefault="001967AC" w:rsidP="00196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6/15/2016</w:t>
      </w:r>
      <w:r>
        <w:tab/>
        <w:t>Senate</w:t>
      </w:r>
      <w:r>
        <w:tab/>
      </w:r>
      <w:r w:rsidRPr="006F54AB">
        <w:t>Introduced and adopted</w:t>
      </w:r>
    </w:p>
    <w:p w:rsidR="001967AC" w:rsidRDefault="001967AC" w:rsidP="00196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7AC" w:rsidRDefault="001967AC" w:rsidP="00196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1967AC">
          <w:rPr>
            <w:rStyle w:val="Hyperlink"/>
          </w:rPr>
          <w:t>legislative information</w:t>
        </w:r>
      </w:hyperlink>
      <w:r>
        <w:t xml:space="preserve"> at the website</w:t>
      </w:r>
    </w:p>
    <w:p w:rsidR="001967AC" w:rsidRDefault="001967AC" w:rsidP="00196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7AC" w:rsidRPr="001967AC" w:rsidRDefault="001967AC" w:rsidP="00196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967AC" w:rsidRDefault="001967AC" w:rsidP="001967AC">
      <w:r w:rsidRPr="001967AC">
        <w:rPr>
          <w:b/>
        </w:rPr>
        <w:t>VERSIONS OF THIS BILL</w:t>
      </w:r>
    </w:p>
    <w:p w:rsidR="001967AC" w:rsidRDefault="001967AC" w:rsidP="001967AC"/>
    <w:p w:rsidR="001967AC" w:rsidRDefault="001E31C4" w:rsidP="001967AC">
      <w:hyperlink r:id="rId7" w:history="1">
        <w:r w:rsidR="001967AC">
          <w:rPr>
            <w:rStyle w:val="Hyperlink"/>
          </w:rPr>
          <w:t>6/15/2016</w:t>
        </w:r>
      </w:hyperlink>
    </w:p>
    <w:p w:rsidR="001967AC" w:rsidRDefault="001967AC" w:rsidP="001967AC"/>
    <w:p w:rsidR="001967AC" w:rsidRDefault="001967AC" w:rsidP="001967AC">
      <w:pPr>
        <w:sectPr w:rsidR="001967AC" w:rsidSect="001967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4466" w:rsidRPr="00522CE0" w:rsidRDefault="00BD4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2D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MR. AL KUZIO, TRANSPORTATION AND COMMUNITY OUTREACH DIRECTOR FOR SUMMIT PLACE OF NORTH MYRTLE BEACH, </w:t>
      </w:r>
      <w:r w:rsidR="00C654BA">
        <w:rPr>
          <w:rFonts w:eastAsia="Times New Roman"/>
        </w:rPr>
        <w:t>ON</w:t>
      </w:r>
      <w:r>
        <w:rPr>
          <w:rFonts w:eastAsia="Times New Roman"/>
        </w:rPr>
        <w:t xml:space="preserve"> HIS SELECTION AS </w:t>
      </w:r>
      <w:r w:rsidR="00C654BA">
        <w:rPr>
          <w:rFonts w:eastAsia="Times New Roman"/>
        </w:rPr>
        <w:t xml:space="preserve">A </w:t>
      </w:r>
      <w:r>
        <w:rPr>
          <w:rFonts w:eastAsia="Times New Roman"/>
        </w:rPr>
        <w:t>2016 ARGENTUM HERO AND TO WISH HIM CONTINUED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2FA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Mr. Al Kuzio</w:t>
      </w:r>
      <w:r w:rsidR="00096336">
        <w:rPr>
          <w:rFonts w:eastAsia="Times New Roman"/>
        </w:rPr>
        <w:t>, Transportation and Community Outreach Director for Summit Place of North Myrtle Beach,</w:t>
      </w:r>
      <w:r>
        <w:rPr>
          <w:rFonts w:eastAsia="Times New Roman"/>
        </w:rPr>
        <w:t xml:space="preserve"> was selected to receive the 2016 Argentum Hero Award; and</w:t>
      </w:r>
    </w:p>
    <w:p w:rsidR="001A2FA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6336" w:rsidRDefault="001A2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96336">
        <w:rPr>
          <w:rFonts w:eastAsia="Times New Roman"/>
        </w:rPr>
        <w:t xml:space="preserve">this prestigious award is given annually to </w:t>
      </w:r>
      <w:r w:rsidR="00C654BA">
        <w:rPr>
          <w:rFonts w:eastAsia="Times New Roman"/>
        </w:rPr>
        <w:t xml:space="preserve">five </w:t>
      </w:r>
      <w:r w:rsidR="00096336">
        <w:rPr>
          <w:rFonts w:eastAsia="Times New Roman"/>
        </w:rPr>
        <w:t xml:space="preserve">individuals who are ideal representatives of the hundreds of thousands of people serving in the senior living field. These individuals represent the highest levels of excellence, </w:t>
      </w:r>
      <w:r w:rsidR="00C654BA">
        <w:rPr>
          <w:rFonts w:eastAsia="Times New Roman"/>
        </w:rPr>
        <w:t>care</w:t>
      </w:r>
      <w:r w:rsidR="00096336">
        <w:rPr>
          <w:rFonts w:eastAsia="Times New Roman"/>
        </w:rPr>
        <w:t>, and dedication</w:t>
      </w:r>
      <w:r w:rsidR="00C654BA">
        <w:rPr>
          <w:rFonts w:eastAsia="Times New Roman"/>
        </w:rPr>
        <w:t>. Award winners were recognized at a formal ceremony at the National Argentum Conference, held in Denver, Colorado, on May 10, 2016</w:t>
      </w:r>
      <w:r w:rsidR="00096336">
        <w:rPr>
          <w:rFonts w:eastAsia="Times New Roman"/>
        </w:rPr>
        <w:t>; and</w:t>
      </w:r>
    </w:p>
    <w:p w:rsidR="00096336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4BA" w:rsidRDefault="00096336" w:rsidP="00C65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A2FA6">
        <w:rPr>
          <w:rFonts w:eastAsia="Times New Roman"/>
        </w:rPr>
        <w:t>Argentum</w:t>
      </w:r>
      <w:r w:rsidR="00C654BA">
        <w:rPr>
          <w:rFonts w:eastAsia="Times New Roman"/>
        </w:rPr>
        <w:t>, meaning silver,</w:t>
      </w:r>
      <w:r w:rsidR="001A2FA6">
        <w:rPr>
          <w:rFonts w:eastAsia="Times New Roman"/>
        </w:rPr>
        <w:t xml:space="preserve"> is formerly the Assisted Living Federation of America (ALFA). </w:t>
      </w:r>
      <w:r w:rsidR="00C654BA">
        <w:rPr>
          <w:rFonts w:eastAsia="Times New Roman"/>
        </w:rPr>
        <w:t>The organization changed its name to better represent the role of senior living communities. The organization’s mission remains the same: to exemplify the principles of choice, dignity, a</w:t>
      </w:r>
      <w:r w:rsidR="007C4B9B">
        <w:rPr>
          <w:rFonts w:eastAsia="Times New Roman"/>
        </w:rPr>
        <w:t>nd independence for seniors; and</w:t>
      </w:r>
    </w:p>
    <w:p w:rsidR="00096336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54BA" w:rsidRDefault="000963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654BA">
        <w:rPr>
          <w:rFonts w:eastAsia="Times New Roman"/>
        </w:rPr>
        <w:t>Mr. Kuzio is a champion for choice, dignity, independence, and quality of life for residents at Summit Place</w:t>
      </w:r>
      <w:r w:rsidR="007C4B9B">
        <w:rPr>
          <w:rFonts w:eastAsia="Times New Roman"/>
        </w:rPr>
        <w:t xml:space="preserve"> and all seniors</w:t>
      </w:r>
      <w:r w:rsidR="00C654BA">
        <w:rPr>
          <w:rFonts w:eastAsia="Times New Roman"/>
        </w:rPr>
        <w:t>. He is the embodiment of a servant spirit and his display of care and compassion raise the bar of excellence in senior living; and</w:t>
      </w:r>
    </w:p>
    <w:p w:rsidR="00C654BA" w:rsidRDefault="00C654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B9B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friends and residents of Summit Place will celebrate with Mr. Kuzio on July 6, 2016.</w:t>
      </w:r>
    </w:p>
    <w:p w:rsidR="007C4B9B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Default="007C4B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appreciate the excellence</w:t>
      </w:r>
      <w:r w:rsidR="004A40A4">
        <w:rPr>
          <w:rFonts w:eastAsia="Times New Roman"/>
        </w:rPr>
        <w:t>, enthusiasm, and dedication</w:t>
      </w:r>
      <w:r>
        <w:rPr>
          <w:rFonts w:eastAsia="Times New Roman"/>
        </w:rPr>
        <w:t xml:space="preserve"> Mr. Kuzio brings to his role each day </w:t>
      </w:r>
      <w:r w:rsidR="004A40A4">
        <w:rPr>
          <w:rFonts w:eastAsia="Times New Roman"/>
        </w:rPr>
        <w:t xml:space="preserve">and </w:t>
      </w:r>
      <w:r w:rsidR="00907536">
        <w:rPr>
          <w:rFonts w:eastAsia="Times New Roman"/>
        </w:rPr>
        <w:t xml:space="preserve">take great pleasure in recognizing his outstanding work. </w:t>
      </w:r>
      <w:r w:rsidR="00602D2A">
        <w:rPr>
          <w:rFonts w:eastAsia="Times New Roman"/>
        </w:rPr>
        <w:t>Now, therefore,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C4B9B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C4B9B">
        <w:rPr>
          <w:rFonts w:eastAsia="Times New Roman"/>
        </w:rPr>
        <w:t>the members of the Senate, by this resolution, recognize and congratulate Mr. Al Kuzio on his selection as a 2016 Argentum Hero and wish him continued success and happiness in all his future endeavors</w:t>
      </w:r>
      <w:r>
        <w:rPr>
          <w:rFonts w:eastAsia="Times New Roman"/>
        </w:rPr>
        <w:t>.</w:t>
      </w:r>
    </w:p>
    <w:p w:rsidR="00602D2A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2D2A" w:rsidRPr="00522CE0" w:rsidRDefault="00602D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C4B9B">
        <w:rPr>
          <w:rFonts w:eastAsia="Times New Roman"/>
        </w:rPr>
        <w:t>Mr. Al Kuzio</w:t>
      </w:r>
      <w:r>
        <w:rPr>
          <w:rFonts w:eastAsia="Times New Roman"/>
        </w:rPr>
        <w:t>.</w:t>
      </w:r>
    </w:p>
    <w:p w:rsidR="00C717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67AC" w:rsidRDefault="001967AC" w:rsidP="001967AC">
      <w:pPr>
        <w:suppressAutoHyphens/>
        <w:jc w:val="both"/>
        <w:rPr>
          <w:rFonts w:eastAsia="Times New Roman"/>
        </w:rPr>
      </w:pPr>
    </w:p>
    <w:sectPr w:rsidR="001967AC" w:rsidSect="001967A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D2A" w:rsidRDefault="00602D2A" w:rsidP="00522CE0">
      <w:r>
        <w:separator/>
      </w:r>
    </w:p>
  </w:endnote>
  <w:endnote w:type="continuationSeparator" w:id="0">
    <w:p w:rsidR="00602D2A" w:rsidRDefault="00602D2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305A1D-594A-4D5A-989B-0984299E9032}"/>
    <w:embedBold r:id="rId2" w:fontKey="{E28D29D0-102C-4083-B85B-5704C1D6AA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9326AB-6339-408B-8AAD-C16ACCF47DFE}"/>
    <w:embedBold r:id="rId4" w:fontKey="{E6B65DB4-0C93-4C27-93C4-0A58EA5C86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ED426AF-C551-4437-ABD6-675B1BE731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3F0CB5F-FD61-473E-8EAC-F2E127DA0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67AC" w:rsidRPr="00BD4466" w:rsidRDefault="001967AC" w:rsidP="00BD44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63B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D2A" w:rsidRDefault="00602D2A" w:rsidP="00522CE0">
      <w:r>
        <w:separator/>
      </w:r>
    </w:p>
  </w:footnote>
  <w:footnote w:type="continuationSeparator" w:id="0">
    <w:p w:rsidR="00602D2A" w:rsidRDefault="00602D2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AL K.KMM.GH"/>
    <w:docVar w:name="CoverAttorneyInitials" w:val="KMM"/>
    <w:docVar w:name="CoverAttorneyLastName" w:val="Moffitt"/>
    <w:docVar w:name="CoverBillType" w:val="r"/>
    <w:docVar w:name="CoverSenator" w:val="GH"/>
    <w:docVar w:name="dvBillNumber" w:val="1373"/>
    <w:docVar w:name="dvBillNumberPrefix" w:val="S. "/>
    <w:docVar w:name="dvOriginalBody" w:val="Senate"/>
    <w:docVar w:name="fulldraftpath" w:val="L:\S-RES\GH\019AL K.KMM.GH.DOCX"/>
    <w:docVar w:name="NameofBody" w:val="S"/>
    <w:docVar w:name="vgroup2" w:val="S-RES"/>
  </w:docVars>
  <w:rsids>
    <w:rsidRoot w:val="00602D2A"/>
    <w:rsid w:val="00042AC1"/>
    <w:rsid w:val="00046516"/>
    <w:rsid w:val="0007601D"/>
    <w:rsid w:val="00096336"/>
    <w:rsid w:val="000B0720"/>
    <w:rsid w:val="000B5EAF"/>
    <w:rsid w:val="001315B2"/>
    <w:rsid w:val="00170561"/>
    <w:rsid w:val="00186AC9"/>
    <w:rsid w:val="001967AC"/>
    <w:rsid w:val="00197DF1"/>
    <w:rsid w:val="001A2FA6"/>
    <w:rsid w:val="001B3DD9"/>
    <w:rsid w:val="001B7E5D"/>
    <w:rsid w:val="001D3BAC"/>
    <w:rsid w:val="00216025"/>
    <w:rsid w:val="00245C4E"/>
    <w:rsid w:val="00260E3D"/>
    <w:rsid w:val="002C1321"/>
    <w:rsid w:val="002C2031"/>
    <w:rsid w:val="002C5896"/>
    <w:rsid w:val="002D3BED"/>
    <w:rsid w:val="00307C2B"/>
    <w:rsid w:val="00315D04"/>
    <w:rsid w:val="00383247"/>
    <w:rsid w:val="003B1557"/>
    <w:rsid w:val="003D6E2B"/>
    <w:rsid w:val="003E7597"/>
    <w:rsid w:val="0044020F"/>
    <w:rsid w:val="00450668"/>
    <w:rsid w:val="004813A2"/>
    <w:rsid w:val="004952FA"/>
    <w:rsid w:val="004A40A4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2D2A"/>
    <w:rsid w:val="00695F45"/>
    <w:rsid w:val="006A1802"/>
    <w:rsid w:val="006C74EA"/>
    <w:rsid w:val="00720D40"/>
    <w:rsid w:val="007318D4"/>
    <w:rsid w:val="00765784"/>
    <w:rsid w:val="007A4390"/>
    <w:rsid w:val="007C4B9B"/>
    <w:rsid w:val="007E5CB7"/>
    <w:rsid w:val="007F476B"/>
    <w:rsid w:val="008314D2"/>
    <w:rsid w:val="008B2F42"/>
    <w:rsid w:val="008C3697"/>
    <w:rsid w:val="008E185F"/>
    <w:rsid w:val="008F023B"/>
    <w:rsid w:val="008F6824"/>
    <w:rsid w:val="00904E16"/>
    <w:rsid w:val="0090753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466"/>
    <w:rsid w:val="00C45366"/>
    <w:rsid w:val="00C57023"/>
    <w:rsid w:val="00C654BA"/>
    <w:rsid w:val="00C71758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163B1"/>
    <w:rsid w:val="00F51241"/>
    <w:rsid w:val="00F52959"/>
    <w:rsid w:val="00F55884"/>
    <w:rsid w:val="00FB7F01"/>
    <w:rsid w:val="00FC0D36"/>
    <w:rsid w:val="00FE088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26C90E0B-8700-49EE-9B09-5729E60C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5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96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5-16\1373_201606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73&amp;session=121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67BCFF1A.dotm</Template>
  <TotalTime>0</TotalTime>
  <Pages>3</Pages>
  <Words>405</Words>
  <Characters>2177</Characters>
  <Application>Microsoft Office Word</Application>
  <DocSecurity>0</DocSecurity>
  <Lines>89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1373: Al Kuzio - South Carolina Legislature Online</dc:title>
  <dc:subject/>
  <dc:creator>Jill Holt</dc:creator>
  <cp:keywords/>
  <dc:description/>
  <cp:lastModifiedBy>N Cumfer</cp:lastModifiedBy>
  <cp:revision>2</cp:revision>
  <cp:lastPrinted>2016-06-02T15:49:00Z</cp:lastPrinted>
  <dcterms:created xsi:type="dcterms:W3CDTF">2016-06-16T17:25:00Z</dcterms:created>
  <dcterms:modified xsi:type="dcterms:W3CDTF">2016-06-16T17:25:00Z</dcterms:modified>
</cp:coreProperties>
</file>