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CA3" w:rsidRDefault="008C3CA3" w:rsidP="008C3CA3">
      <w:pPr>
        <w:widowControl w:val="0"/>
        <w:jc w:val="center"/>
      </w:pPr>
      <w:bookmarkStart w:id="0" w:name="_GoBack"/>
      <w:bookmarkEnd w:id="0"/>
      <w:r w:rsidRPr="008C3CA3">
        <w:rPr>
          <w:b/>
        </w:rPr>
        <w:t>South Carolina General Assembly</w:t>
      </w:r>
    </w:p>
    <w:p w:rsidR="008C3CA3" w:rsidRDefault="008C3CA3" w:rsidP="008C3CA3">
      <w:pPr>
        <w:widowControl w:val="0"/>
        <w:jc w:val="center"/>
      </w:pPr>
      <w:r>
        <w:t>121st Session, 2015-2016</w:t>
      </w:r>
    </w:p>
    <w:p w:rsidR="008C3CA3" w:rsidRDefault="008C3CA3" w:rsidP="008C3CA3">
      <w:pPr>
        <w:widowControl w:val="0"/>
        <w:jc w:val="left"/>
      </w:pPr>
    </w:p>
    <w:p w:rsidR="008C3CA3" w:rsidRDefault="008C3CA3" w:rsidP="008C3CA3">
      <w:pPr>
        <w:widowControl w:val="0"/>
        <w:jc w:val="left"/>
        <w:rPr>
          <w:b/>
        </w:rPr>
      </w:pPr>
      <w:r w:rsidRPr="008C3CA3">
        <w:rPr>
          <w:b/>
        </w:rPr>
        <w:t>H. 3043</w:t>
      </w:r>
    </w:p>
    <w:p w:rsidR="008C3CA3" w:rsidRDefault="008C3CA3" w:rsidP="008C3CA3">
      <w:pPr>
        <w:widowControl w:val="0"/>
        <w:jc w:val="left"/>
        <w:rPr>
          <w:b/>
        </w:rPr>
      </w:pPr>
    </w:p>
    <w:p w:rsidR="008C3CA3" w:rsidRDefault="008C3CA3" w:rsidP="008C3CA3">
      <w:pPr>
        <w:widowControl w:val="0"/>
        <w:jc w:val="left"/>
      </w:pPr>
      <w:r w:rsidRPr="008C3CA3">
        <w:rPr>
          <w:b/>
        </w:rPr>
        <w:t>STATUS INFORMATION</w:t>
      </w:r>
    </w:p>
    <w:p w:rsidR="008C3CA3" w:rsidRDefault="008C3CA3" w:rsidP="008C3CA3">
      <w:pPr>
        <w:widowControl w:val="0"/>
        <w:jc w:val="left"/>
      </w:pPr>
    </w:p>
    <w:p w:rsidR="008C3CA3" w:rsidRDefault="008C3CA3" w:rsidP="008C3CA3">
      <w:pPr>
        <w:widowControl w:val="0"/>
        <w:jc w:val="left"/>
      </w:pPr>
      <w:r>
        <w:t>General Bill</w:t>
      </w:r>
    </w:p>
    <w:p w:rsidR="008C3CA3" w:rsidRDefault="006D101A" w:rsidP="008C3CA3">
      <w:pPr>
        <w:widowControl w:val="0"/>
        <w:jc w:val="left"/>
      </w:pPr>
      <w:r>
        <w:t>Sponsors: Reps. Dillard, Alexander, Henegan, Cobb</w:t>
      </w:r>
      <w:r>
        <w:noBreakHyphen/>
        <w:t>Hunter and M.S. McLeod</w:t>
      </w:r>
    </w:p>
    <w:p w:rsidR="008C3CA3" w:rsidRDefault="008C3CA3" w:rsidP="008C3CA3">
      <w:pPr>
        <w:widowControl w:val="0"/>
        <w:jc w:val="left"/>
      </w:pPr>
      <w:r>
        <w:t>Document Path: l:\council\bills\ms\7030ahb15.docx</w:t>
      </w:r>
    </w:p>
    <w:p w:rsidR="008C3CA3" w:rsidRDefault="008C3CA3" w:rsidP="008C3CA3">
      <w:pPr>
        <w:widowControl w:val="0"/>
        <w:jc w:val="left"/>
      </w:pPr>
    </w:p>
    <w:p w:rsidR="00A677E5" w:rsidRDefault="00A677E5" w:rsidP="008C3CA3">
      <w:pPr>
        <w:widowControl w:val="0"/>
        <w:jc w:val="left"/>
      </w:pPr>
      <w:r>
        <w:t>Introduced in the House on January 13, 2015</w:t>
      </w:r>
    </w:p>
    <w:p w:rsidR="00A677E5" w:rsidRPr="00A677E5" w:rsidRDefault="00A677E5" w:rsidP="008C3CA3">
      <w:pPr>
        <w:widowControl w:val="0"/>
        <w:jc w:val="left"/>
      </w:pPr>
      <w:r>
        <w:t xml:space="preserve">Currently residing in the House Committee on </w:t>
      </w:r>
      <w:r w:rsidRPr="00A677E5">
        <w:rPr>
          <w:b/>
        </w:rPr>
        <w:t>Judiciary</w:t>
      </w:r>
    </w:p>
    <w:p w:rsidR="00A677E5" w:rsidRDefault="00A677E5" w:rsidP="008C3CA3">
      <w:pPr>
        <w:widowControl w:val="0"/>
        <w:jc w:val="left"/>
      </w:pPr>
    </w:p>
    <w:p w:rsidR="008C3CA3" w:rsidRDefault="008C3CA3" w:rsidP="008C3CA3">
      <w:pPr>
        <w:widowControl w:val="0"/>
        <w:jc w:val="left"/>
      </w:pPr>
      <w:r>
        <w:t xml:space="preserve">Summary: </w:t>
      </w:r>
      <w:r w:rsidR="00387017">
        <w:t>Storage of Firearms to Protect Children Act</w:t>
      </w:r>
    </w:p>
    <w:p w:rsidR="008C3CA3" w:rsidRDefault="008C3CA3" w:rsidP="008C3CA3">
      <w:pPr>
        <w:widowControl w:val="0"/>
        <w:jc w:val="left"/>
      </w:pPr>
    </w:p>
    <w:p w:rsidR="008C3CA3" w:rsidRDefault="008C3CA3" w:rsidP="008C3CA3">
      <w:pPr>
        <w:widowControl w:val="0"/>
        <w:jc w:val="left"/>
      </w:pPr>
    </w:p>
    <w:p w:rsidR="008C3CA3" w:rsidRDefault="008C3CA3" w:rsidP="008C3C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3CA3">
        <w:rPr>
          <w:b/>
        </w:rPr>
        <w:t>HISTORY OF LEGISLATIVE ACTIONS</w:t>
      </w:r>
    </w:p>
    <w:p w:rsidR="008C3CA3" w:rsidRDefault="008C3CA3" w:rsidP="008C3C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3CA3" w:rsidRPr="008C3CA3" w:rsidRDefault="008C3CA3" w:rsidP="008C3C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3CA3">
        <w:rPr>
          <w:u w:val="single"/>
        </w:rPr>
        <w:tab/>
        <w:t>Date</w:t>
      </w:r>
      <w:r w:rsidRPr="008C3CA3">
        <w:rPr>
          <w:u w:val="single"/>
        </w:rPr>
        <w:tab/>
        <w:t>Body</w:t>
      </w:r>
      <w:r w:rsidRPr="008C3CA3">
        <w:rPr>
          <w:u w:val="single"/>
        </w:rPr>
        <w:tab/>
        <w:t>Action Description with journal page number</w:t>
      </w:r>
      <w:r w:rsidRPr="008C3CA3">
        <w:rPr>
          <w:u w:val="single"/>
        </w:rPr>
        <w:tab/>
      </w:r>
    </w:p>
    <w:p w:rsidR="000B0184" w:rsidRDefault="000B0184" w:rsidP="000B0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FE00E7">
        <w:t>Prefiled</w:t>
      </w:r>
    </w:p>
    <w:p w:rsidR="000B0184" w:rsidRDefault="000B0184" w:rsidP="000B0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FE00E7">
        <w:t xml:space="preserve">Referred to Committee on </w:t>
      </w:r>
      <w:r w:rsidRPr="00FE00E7">
        <w:rPr>
          <w:b/>
        </w:rPr>
        <w:t>Judiciary</w:t>
      </w:r>
    </w:p>
    <w:p w:rsidR="000B0184" w:rsidRDefault="000B0184" w:rsidP="000B0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E00E7">
        <w:t>Introduced and read first time (</w:t>
      </w:r>
      <w:hyperlink r:id="rId7" w:history="1">
        <w:r w:rsidRPr="00336CB8">
          <w:rPr>
            <w:rStyle w:val="Hyperlink"/>
          </w:rPr>
          <w:t>House Journal</w:t>
        </w:r>
        <w:r w:rsidRPr="00336CB8">
          <w:rPr>
            <w:rStyle w:val="Hyperlink"/>
          </w:rPr>
          <w:noBreakHyphen/>
          <w:t>page 75</w:t>
        </w:r>
      </w:hyperlink>
      <w:r w:rsidRPr="00FE00E7">
        <w:t>)</w:t>
      </w:r>
    </w:p>
    <w:p w:rsidR="000B0184" w:rsidRDefault="000B0184" w:rsidP="000B0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E00E7">
        <w:t>Ref</w:t>
      </w:r>
      <w:r>
        <w:t xml:space="preserve">erred to Committee on </w:t>
      </w:r>
      <w:r w:rsidRPr="00FE00E7">
        <w:rPr>
          <w:b/>
        </w:rPr>
        <w:t>Judiciary</w:t>
      </w:r>
      <w:r>
        <w:t xml:space="preserve"> </w:t>
      </w:r>
      <w:r w:rsidRPr="00FE00E7">
        <w:t>(</w:t>
      </w:r>
      <w:hyperlink r:id="rId8" w:history="1">
        <w:r w:rsidRPr="00336CB8">
          <w:rPr>
            <w:rStyle w:val="Hyperlink"/>
          </w:rPr>
          <w:t>House Journal</w:t>
        </w:r>
        <w:r w:rsidRPr="00336CB8">
          <w:rPr>
            <w:rStyle w:val="Hyperlink"/>
          </w:rPr>
          <w:noBreakHyphen/>
          <w:t>page 75</w:t>
        </w:r>
      </w:hyperlink>
      <w:r w:rsidRPr="00FE00E7">
        <w:t>)</w:t>
      </w:r>
    </w:p>
    <w:p w:rsidR="000B0184" w:rsidRDefault="000B0184" w:rsidP="000B01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3CA3" w:rsidRDefault="008C3CA3" w:rsidP="008C3C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C3CA3">
          <w:rPr>
            <w:rStyle w:val="Hyperlink"/>
          </w:rPr>
          <w:t>legislative information</w:t>
        </w:r>
      </w:hyperlink>
      <w:r>
        <w:t xml:space="preserve"> at the website</w:t>
      </w:r>
    </w:p>
    <w:p w:rsidR="008C3CA3" w:rsidRDefault="008C3CA3" w:rsidP="008C3C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3CA3" w:rsidRPr="008C3CA3" w:rsidRDefault="008C3CA3" w:rsidP="008C3C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3CA3" w:rsidRDefault="008C3CA3" w:rsidP="008C3CA3">
      <w:pPr>
        <w:widowControl w:val="0"/>
        <w:jc w:val="left"/>
      </w:pPr>
      <w:r w:rsidRPr="008C3CA3">
        <w:rPr>
          <w:b/>
        </w:rPr>
        <w:t>VERSIONS OF THIS BILL</w:t>
      </w:r>
    </w:p>
    <w:p w:rsidR="008C3CA3" w:rsidRDefault="008C3CA3" w:rsidP="008C3CA3">
      <w:pPr>
        <w:widowControl w:val="0"/>
        <w:jc w:val="left"/>
      </w:pPr>
    </w:p>
    <w:p w:rsidR="008C3CA3" w:rsidRDefault="00336CB8" w:rsidP="008C3CA3">
      <w:pPr>
        <w:widowControl w:val="0"/>
        <w:jc w:val="left"/>
      </w:pPr>
      <w:hyperlink r:id="rId10" w:history="1">
        <w:r w:rsidR="008C3CA3">
          <w:rPr>
            <w:rStyle w:val="Hyperlink"/>
          </w:rPr>
          <w:t>12/11/2014</w:t>
        </w:r>
      </w:hyperlink>
    </w:p>
    <w:p w:rsidR="008C3CA3" w:rsidRDefault="008C3CA3" w:rsidP="008C3CA3"/>
    <w:p w:rsidR="008C3CA3" w:rsidRDefault="008C3CA3" w:rsidP="008C3CA3">
      <w:pPr>
        <w:sectPr w:rsidR="008C3CA3" w:rsidSect="008C3C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2ABD" w:rsidRDefault="00052ABD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34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C5796" w:rsidRDefault="008C55FC" w:rsidP="00E26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0C5796">
        <w:rPr>
          <w:szCs w:val="22"/>
        </w:rPr>
        <w:t xml:space="preserve">TO AMEND THE CODE OF LAWS OF SOUTH CAROLINA, 1976, BY ENACTING THE </w:t>
      </w:r>
      <w:r w:rsidR="00C43304" w:rsidRPr="000C5796">
        <w:rPr>
          <w:szCs w:val="22"/>
        </w:rPr>
        <w:t>“</w:t>
      </w:r>
      <w:r w:rsidRPr="000C5796">
        <w:rPr>
          <w:szCs w:val="22"/>
        </w:rPr>
        <w:t>STORAGE OF FIREARMS TO PROTECT CHILDREN ACT</w:t>
      </w:r>
      <w:r w:rsidR="00C43304" w:rsidRPr="000C5796">
        <w:rPr>
          <w:szCs w:val="22"/>
        </w:rPr>
        <w:t>”</w:t>
      </w:r>
      <w:r w:rsidRPr="000C5796">
        <w:rPr>
          <w:szCs w:val="22"/>
        </w:rPr>
        <w:t>; BY ADDING SECTION 16</w:t>
      </w:r>
      <w:r w:rsidRPr="000C5796">
        <w:rPr>
          <w:szCs w:val="22"/>
        </w:rPr>
        <w:noBreakHyphen/>
        <w:t>23</w:t>
      </w:r>
      <w:r w:rsidRPr="000C5796">
        <w:rPr>
          <w:szCs w:val="22"/>
        </w:rPr>
        <w:noBreakHyphen/>
        <w:t>540 SO AS TO DEFINE NECESSARY TERMS, TO CREATE THE OFFENSES OF CHILD ENDANGERMENT WITH A FIREARM IN THE FIRST AND SECOND DEGREE WHEN A CHILD UNDER THE AGE OF EIGHTEEN GAINS ACCESS TO A FIREARM IN A CONDITION THAT THE FIREARM CAN BE DISCHARGED AND IN A MANNER THAT A REASONABLE PERSON SHOULD KNOW A CHILD IS LIKELY TO GAIN ACCESS TO A FIREARM UNDER CERTAIN CIRCUMSTANCES AND SUBJECT TO DELINEATED EXCEPTIONS, TO PROVIDE PENALTIES FOR A VIOLATION, AND TO REQUIRE RETAIL FIREARMS DEALERS TO PROVIDE AND POST NOTICE OF THIS REQUIREMENT.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3403" w:rsidRDefault="00DE34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3403" w:rsidRDefault="00DE34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C" w:rsidRPr="00A32818" w:rsidRDefault="00DE3403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55FC" w:rsidRPr="00A32818">
        <w:rPr>
          <w:color w:val="000000" w:themeColor="text1"/>
          <w:u w:color="000000" w:themeColor="text1"/>
        </w:rPr>
        <w:t xml:space="preserve">This act may be cited as the </w:t>
      </w:r>
      <w:r w:rsidR="008C55FC">
        <w:rPr>
          <w:color w:val="000000" w:themeColor="text1"/>
          <w:u w:color="000000" w:themeColor="text1"/>
        </w:rPr>
        <w:t>“</w:t>
      </w:r>
      <w:r w:rsidR="008C55FC" w:rsidRPr="00A32818">
        <w:rPr>
          <w:color w:val="000000" w:themeColor="text1"/>
          <w:u w:color="000000" w:themeColor="text1"/>
        </w:rPr>
        <w:t>Storage of Firearms to Protect Children Act</w:t>
      </w:r>
      <w:r w:rsidR="008C55FC">
        <w:rPr>
          <w:color w:val="000000" w:themeColor="text1"/>
          <w:u w:color="000000" w:themeColor="text1"/>
        </w:rPr>
        <w:t>”.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81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  <w:t xml:space="preserve">Article 5, </w:t>
      </w:r>
      <w:r w:rsidRPr="00A32818">
        <w:rPr>
          <w:color w:val="000000" w:themeColor="text1"/>
          <w:u w:color="000000" w:themeColor="text1"/>
        </w:rPr>
        <w:t>Chapter 23, Title 16 of the 1976 Code is amended by adding: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  <w:t>54</w:t>
      </w:r>
      <w:r w:rsidRPr="00A32818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As used in this section: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person under eighteen years of age.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Firearm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rifle, shotgun, pistol, or similar device that propels a projectile through the energy of an explosive.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Locked container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secure container which is fully enclosed and locked by a padlock, key lock, combination lock, </w:t>
      </w:r>
      <w:r w:rsidRPr="00A32818">
        <w:rPr>
          <w:color w:val="000000" w:themeColor="text1"/>
          <w:u w:color="000000" w:themeColor="text1"/>
        </w:rPr>
        <w:lastRenderedPageBreak/>
        <w:t>or similar locking device. The term includes the locked utility or glove compartment of a motor vehicle.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Trigger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locking device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device which prevents a firearm from functioning and which, when locked on the firearm, renders the firearm inoperable.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 person who stores or leaves on premises under his control a firearm in a</w:t>
      </w:r>
      <w:r>
        <w:rPr>
          <w:color w:val="000000" w:themeColor="text1"/>
          <w:u w:color="000000" w:themeColor="text1"/>
        </w:rPr>
        <w:t>: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condition that the firearm can be discharged</w:t>
      </w:r>
      <w:r>
        <w:rPr>
          <w:color w:val="000000" w:themeColor="text1"/>
          <w:u w:color="000000" w:themeColor="text1"/>
        </w:rPr>
        <w:t>;</w:t>
      </w:r>
      <w:r w:rsidRPr="00A32818">
        <w:rPr>
          <w:color w:val="000000" w:themeColor="text1"/>
          <w:u w:color="000000" w:themeColor="text1"/>
        </w:rPr>
        <w:t xml:space="preserve"> and 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A3281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manner that the person knows</w:t>
      </w:r>
      <w:r>
        <w:rPr>
          <w:color w:val="000000" w:themeColor="text1"/>
          <w:u w:color="000000" w:themeColor="text1"/>
        </w:rPr>
        <w:t>,</w:t>
      </w:r>
      <w:r w:rsidRPr="00A32818">
        <w:rPr>
          <w:color w:val="000000" w:themeColor="text1"/>
          <w:u w:color="000000" w:themeColor="text1"/>
        </w:rPr>
        <w:t xml:space="preserve"> or reasonably</w:t>
      </w:r>
      <w:r>
        <w:rPr>
          <w:color w:val="000000" w:themeColor="text1"/>
          <w:u w:color="000000" w:themeColor="text1"/>
        </w:rPr>
        <w:t xml:space="preserve"> </w:t>
      </w:r>
      <w:r w:rsidRPr="00A32818">
        <w:rPr>
          <w:color w:val="000000" w:themeColor="text1"/>
          <w:u w:color="000000" w:themeColor="text1"/>
        </w:rPr>
        <w:t>should</w:t>
      </w:r>
      <w:r>
        <w:rPr>
          <w:color w:val="000000" w:themeColor="text1"/>
          <w:u w:color="000000" w:themeColor="text1"/>
        </w:rPr>
        <w:t xml:space="preserve"> have</w:t>
      </w:r>
      <w:r w:rsidRPr="00A32818">
        <w:rPr>
          <w:color w:val="000000" w:themeColor="text1"/>
          <w:u w:color="000000" w:themeColor="text1"/>
        </w:rPr>
        <w:t xml:space="preserve"> know</w:t>
      </w:r>
      <w:r>
        <w:rPr>
          <w:color w:val="000000" w:themeColor="text1"/>
          <w:u w:color="000000" w:themeColor="text1"/>
        </w:rPr>
        <w:t>n</w:t>
      </w:r>
      <w:r w:rsidRPr="00A32818">
        <w:rPr>
          <w:color w:val="000000" w:themeColor="text1"/>
          <w:u w:color="000000" w:themeColor="text1"/>
        </w:rPr>
        <w:t xml:space="preserve"> that a child is likely to gain access to the firearm without the permission of the 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s parent or guardian</w:t>
      </w:r>
      <w:r>
        <w:rPr>
          <w:color w:val="000000" w:themeColor="text1"/>
          <w:u w:color="000000" w:themeColor="text1"/>
        </w:rPr>
        <w:t>:</w:t>
      </w:r>
      <w:r w:rsidRPr="00A32818">
        <w:rPr>
          <w:color w:val="000000" w:themeColor="text1"/>
          <w:u w:color="000000" w:themeColor="text1"/>
        </w:rPr>
        <w:t xml:space="preserve"> 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</w:t>
      </w:r>
      <w:r w:rsidR="00C43304">
        <w:rPr>
          <w:color w:val="000000" w:themeColor="text1"/>
          <w:u w:color="000000" w:themeColor="text1"/>
        </w:rPr>
        <w:t>a</w:t>
      </w:r>
      <w:r w:rsidRPr="00A3281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 w:rsidRPr="00A32818">
        <w:rPr>
          <w:color w:val="000000" w:themeColor="text1"/>
          <w:u w:color="000000" w:themeColor="text1"/>
        </w:rPr>
        <w:tab/>
        <w:t>is guilty of child endangerment with a firearm in the first degree if a child gains access to the firearm without the lawful permission of the 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s parent or guardian and the child causes personal injury or death with the firearm not in self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defense</w:t>
      </w:r>
      <w:r>
        <w:rPr>
          <w:color w:val="000000" w:themeColor="text1"/>
          <w:u w:color="000000" w:themeColor="text1"/>
        </w:rPr>
        <w:t>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</w:t>
      </w:r>
      <w:r w:rsidR="00C43304">
        <w:rPr>
          <w:color w:val="000000" w:themeColor="text1"/>
          <w:u w:color="000000" w:themeColor="text1"/>
        </w:rPr>
        <w:t>b</w:t>
      </w:r>
      <w:r w:rsidRPr="00A32818">
        <w:rPr>
          <w:color w:val="000000" w:themeColor="text1"/>
          <w:u w:color="000000" w:themeColor="text1"/>
        </w:rPr>
        <w:t>)</w:t>
      </w:r>
      <w:r w:rsidRPr="00A32818">
        <w:rPr>
          <w:color w:val="000000" w:themeColor="text1"/>
          <w:u w:color="000000" w:themeColor="text1"/>
        </w:rPr>
        <w:tab/>
        <w:t>is guilty of child endangerment with a firearm in the second degree if a child gains access to the firearm without the lawful permission of the 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s parent or guardian and the child: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)</w:t>
      </w:r>
      <w:r w:rsidR="00C43304">
        <w:rPr>
          <w:color w:val="000000" w:themeColor="text1"/>
          <w:u w:color="000000" w:themeColor="text1"/>
        </w:rPr>
        <w:t xml:space="preserve"> </w:t>
      </w:r>
      <w:r w:rsidRPr="00A3281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p</w:t>
      </w:r>
      <w:r w:rsidRPr="00A32818">
        <w:rPr>
          <w:color w:val="000000" w:themeColor="text1"/>
          <w:u w:color="000000" w:themeColor="text1"/>
        </w:rPr>
        <w:t xml:space="preserve">ossesses </w:t>
      </w:r>
      <w:r>
        <w:rPr>
          <w:color w:val="000000" w:themeColor="text1"/>
          <w:u w:color="000000" w:themeColor="text1"/>
        </w:rPr>
        <w:t>the firearm</w:t>
      </w:r>
      <w:r w:rsidRPr="00A32818">
        <w:rPr>
          <w:color w:val="000000" w:themeColor="text1"/>
          <w:u w:color="000000" w:themeColor="text1"/>
        </w:rPr>
        <w:t xml:space="preserve"> in violation of Section 16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30;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>)</w:t>
      </w:r>
      <w:r w:rsidRPr="00A3281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c</w:t>
      </w:r>
      <w:r w:rsidRPr="00A32818">
        <w:rPr>
          <w:color w:val="000000" w:themeColor="text1"/>
          <w:u w:color="000000" w:themeColor="text1"/>
        </w:rPr>
        <w:t>auses the firearm to discharge;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iii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e</w:t>
      </w:r>
      <w:r w:rsidRPr="00A32818">
        <w:rPr>
          <w:color w:val="000000" w:themeColor="text1"/>
          <w:u w:color="000000" w:themeColor="text1"/>
        </w:rPr>
        <w:t xml:space="preserve">xhibits </w:t>
      </w:r>
      <w:r>
        <w:rPr>
          <w:color w:val="000000" w:themeColor="text1"/>
          <w:u w:color="000000" w:themeColor="text1"/>
        </w:rPr>
        <w:t>the firearm</w:t>
      </w:r>
      <w:r w:rsidRPr="00A32818">
        <w:rPr>
          <w:color w:val="000000" w:themeColor="text1"/>
          <w:u w:color="000000" w:themeColor="text1"/>
        </w:rPr>
        <w:t xml:space="preserve"> in a public place in an angry, threatening, or careless manner;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iv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u</w:t>
      </w:r>
      <w:r w:rsidRPr="00A32818">
        <w:rPr>
          <w:color w:val="000000" w:themeColor="text1"/>
          <w:u w:color="000000" w:themeColor="text1"/>
        </w:rPr>
        <w:t>ses</w:t>
      </w:r>
      <w:r>
        <w:rPr>
          <w:color w:val="000000" w:themeColor="text1"/>
          <w:u w:color="000000" w:themeColor="text1"/>
        </w:rPr>
        <w:t xml:space="preserve"> the firearm</w:t>
      </w:r>
      <w:r w:rsidRPr="00A32818">
        <w:rPr>
          <w:color w:val="000000" w:themeColor="text1"/>
          <w:u w:color="000000" w:themeColor="text1"/>
        </w:rPr>
        <w:t xml:space="preserve"> in the commission of a crime.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  <w:t>A person who violates the provisions of: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subsection (B)(2)</w:t>
      </w:r>
      <w:r>
        <w:rPr>
          <w:color w:val="000000" w:themeColor="text1"/>
          <w:u w:color="000000" w:themeColor="text1"/>
        </w:rPr>
        <w:t>(</w:t>
      </w:r>
      <w:r w:rsidR="00C4330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 is guilty of a misdemeanor and</w:t>
      </w:r>
      <w:r w:rsidRPr="00A32818">
        <w:rPr>
          <w:color w:val="000000" w:themeColor="text1"/>
          <w:u w:color="000000" w:themeColor="text1"/>
        </w:rPr>
        <w:t>, upon conviction, must be fined not more than two thousand dollars or imprisoned for not more than three years, or both</w:t>
      </w:r>
      <w:r>
        <w:rPr>
          <w:color w:val="000000" w:themeColor="text1"/>
          <w:u w:color="000000" w:themeColor="text1"/>
        </w:rPr>
        <w:t>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subsection</w:t>
      </w:r>
      <w:r w:rsidRPr="00A32818">
        <w:rPr>
          <w:color w:val="000000" w:themeColor="text1"/>
          <w:u w:color="000000" w:themeColor="text1"/>
        </w:rPr>
        <w:t xml:space="preserve"> (B)(</w:t>
      </w:r>
      <w:r>
        <w:rPr>
          <w:color w:val="000000" w:themeColor="text1"/>
          <w:u w:color="000000" w:themeColor="text1"/>
        </w:rPr>
        <w:t>2</w:t>
      </w:r>
      <w:r w:rsidRPr="00A32818">
        <w:rPr>
          <w:color w:val="000000" w:themeColor="text1"/>
          <w:u w:color="000000" w:themeColor="text1"/>
        </w:rPr>
        <w:t>)</w:t>
      </w:r>
      <w:r w:rsidR="00C43304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 is guilty of a misdemeanor and</w:t>
      </w:r>
      <w:r w:rsidRPr="00A32818">
        <w:rPr>
          <w:color w:val="000000" w:themeColor="text1"/>
          <w:u w:color="000000" w:themeColor="text1"/>
        </w:rPr>
        <w:t>, upon conviction, must be fined not more than one thousand dollars or imprisoned for not more than one year, or both.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The provisions of this section do not apply when</w:t>
      </w:r>
      <w:r>
        <w:rPr>
          <w:color w:val="000000" w:themeColor="text1"/>
          <w:u w:color="000000" w:themeColor="text1"/>
        </w:rPr>
        <w:t xml:space="preserve"> any of the following occur, the: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child obtains the firearm as a result of an illegal entry to any premises of a person;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firearm is kept in a locked container or in a location which a reasonable person would believe to be secure;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firearm is carried on the person or within such close proximity that the person can readily retrieve and use the firearm as if carried on the person;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firearm is locked with a trigger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locking device;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child obtains, or obtains and discharges, the firearm in a lawful act of self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defense or defense of another person;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 xml:space="preserve">firearm is kept on any premises which </w:t>
      </w:r>
      <w:r>
        <w:rPr>
          <w:color w:val="000000" w:themeColor="text1"/>
          <w:u w:color="000000" w:themeColor="text1"/>
        </w:rPr>
        <w:t>is</w:t>
      </w:r>
      <w:r w:rsidRPr="00A32818">
        <w:rPr>
          <w:color w:val="000000" w:themeColor="text1"/>
          <w:u w:color="000000" w:themeColor="text1"/>
        </w:rPr>
        <w:t xml:space="preserve"> under the custody or control of a person who has no reasonable expectation, based on objective facts and circumstances, that a child is likely to be present on the premises.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(E)(1)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Upon the retail sale or transfer of a firearm, the seller shall deliver a written warning to the purchaser that states, in block letters not less than one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fourth inch in height: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IT IS UNLAWFUL, AND PUNISHABLE BY IMPRISONMENT AND FINE, FOR ANY PERSON TO STORE OR LEAVE A FIREARM IN ANY PLACE WITHIN THE REACH OR EASY ACCESS OF A CHILD UNDER THE AGE OF EIGHTEEN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 retail dealer who sells firearms shall conspicuously post at each purchase counter the following warning in block letters not less than one inch in height: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IT IS UNLAWFUL TO STORE OR LEAVE A FIREARM IN ANY PLACE WITHIN THE REACH OR EASY ACCESS OF A CHILD UNDER THE AGE OF EIGHTEEN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 person who knowingly violates the provisions of this subsection is guilty of a misdemeanor and, upon conviction, must be fined not less than one thousand dollars nor more than five thousand dollars.</w:t>
      </w:r>
      <w:r>
        <w:rPr>
          <w:color w:val="000000" w:themeColor="text1"/>
          <w:u w:color="000000" w:themeColor="text1"/>
        </w:rPr>
        <w:t>”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03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047C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C3CA3" w:rsidRDefault="008C3CA3" w:rsidP="008C3CA3">
      <w:pPr>
        <w:suppressAutoHyphens/>
      </w:pPr>
    </w:p>
    <w:sectPr w:rsidR="008C3CA3" w:rsidSect="008C3CA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796" w:rsidRDefault="000C5796" w:rsidP="009F0C77">
      <w:r>
        <w:separator/>
      </w:r>
    </w:p>
  </w:endnote>
  <w:endnote w:type="continuationSeparator" w:id="0">
    <w:p w:rsidR="000C5796" w:rsidRDefault="000C57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7A6410-597E-45E0-9BF5-C2189D65ABC5}"/>
    <w:embedBold r:id="rId2" w:fontKey="{B0D90D62-6A7B-4B5B-86EB-B28401DFA3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D1BCC9-A55F-4836-BA15-C136E034A7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9853F0-516B-43F5-8A4F-A052448A6F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AD1B52-86A5-4B0E-B311-8DD38DFD67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CA3" w:rsidRPr="00052ABD" w:rsidRDefault="008C3CA3" w:rsidP="00052A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6C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796" w:rsidRDefault="000C5796" w:rsidP="009F0C77">
      <w:r>
        <w:separator/>
      </w:r>
    </w:p>
  </w:footnote>
  <w:footnote w:type="continuationSeparator" w:id="0">
    <w:p w:rsidR="000C5796" w:rsidRDefault="000C57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0AHB15"/>
    <w:docVar w:name="CoverBillType" w:val="b"/>
    <w:docVar w:name="docpath" w:val="L:\Council\bills\MS\7030AHB15.DOCX"/>
    <w:docVar w:name="dvBillNumber" w:val="304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E3403"/>
    <w:rsid w:val="00011869"/>
    <w:rsid w:val="00015CD6"/>
    <w:rsid w:val="00052ABD"/>
    <w:rsid w:val="00060452"/>
    <w:rsid w:val="000B0184"/>
    <w:rsid w:val="000C579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36CB8"/>
    <w:rsid w:val="0037079A"/>
    <w:rsid w:val="00387017"/>
    <w:rsid w:val="003D01E8"/>
    <w:rsid w:val="003E5288"/>
    <w:rsid w:val="003F6D79"/>
    <w:rsid w:val="00400C58"/>
    <w:rsid w:val="0041760A"/>
    <w:rsid w:val="00417C01"/>
    <w:rsid w:val="004809EE"/>
    <w:rsid w:val="004C61EB"/>
    <w:rsid w:val="004E7D54"/>
    <w:rsid w:val="0051174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01A"/>
    <w:rsid w:val="00734F00"/>
    <w:rsid w:val="00746EB7"/>
    <w:rsid w:val="007A70AE"/>
    <w:rsid w:val="008362E8"/>
    <w:rsid w:val="008A1768"/>
    <w:rsid w:val="008A5F55"/>
    <w:rsid w:val="008C3CA3"/>
    <w:rsid w:val="008C55FC"/>
    <w:rsid w:val="008F0F33"/>
    <w:rsid w:val="008F4429"/>
    <w:rsid w:val="0094021A"/>
    <w:rsid w:val="00982451"/>
    <w:rsid w:val="009B44AF"/>
    <w:rsid w:val="009C6A0B"/>
    <w:rsid w:val="009F0C77"/>
    <w:rsid w:val="009F4DD1"/>
    <w:rsid w:val="00A41684"/>
    <w:rsid w:val="00A64E80"/>
    <w:rsid w:val="00A677E5"/>
    <w:rsid w:val="00A72BCD"/>
    <w:rsid w:val="00A741D9"/>
    <w:rsid w:val="00A833AB"/>
    <w:rsid w:val="00A9741D"/>
    <w:rsid w:val="00AD4B17"/>
    <w:rsid w:val="00B412D4"/>
    <w:rsid w:val="00BB2222"/>
    <w:rsid w:val="00BE3C22"/>
    <w:rsid w:val="00C0345E"/>
    <w:rsid w:val="00C3483A"/>
    <w:rsid w:val="00C43304"/>
    <w:rsid w:val="00C74E9D"/>
    <w:rsid w:val="00C82FD3"/>
    <w:rsid w:val="00C92819"/>
    <w:rsid w:val="00CC6B7B"/>
    <w:rsid w:val="00CD2089"/>
    <w:rsid w:val="00D047CD"/>
    <w:rsid w:val="00D73A67"/>
    <w:rsid w:val="00D970A9"/>
    <w:rsid w:val="00DE3403"/>
    <w:rsid w:val="00DF3845"/>
    <w:rsid w:val="00E260D8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03C996-2678-4093-90E0-94D5C77C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3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3C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43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9E21F-FFCF-4B83-A9B8-49A6B5B9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874</Words>
  <Characters>4986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3043: Storage of Firearms to Protect Children Act - South Carolina Legislature Online</dc:title>
  <dc:creator>MarthaSanders</dc:creator>
  <cp:lastModifiedBy>N Cumfer</cp:lastModifiedBy>
  <cp:revision>2</cp:revision>
  <cp:lastPrinted>2014-12-10T20:33:00Z</cp:lastPrinted>
  <dcterms:created xsi:type="dcterms:W3CDTF">2016-12-02T17:41:00Z</dcterms:created>
  <dcterms:modified xsi:type="dcterms:W3CDTF">2016-12-02T17:41:00Z</dcterms:modified>
</cp:coreProperties>
</file>