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320" w:rsidRDefault="00050320" w:rsidP="00050320">
      <w:pPr>
        <w:widowControl w:val="0"/>
        <w:jc w:val="center"/>
      </w:pPr>
      <w:bookmarkStart w:id="0" w:name="_GoBack"/>
      <w:bookmarkEnd w:id="0"/>
      <w:r w:rsidRPr="00050320">
        <w:rPr>
          <w:b/>
        </w:rPr>
        <w:t>South Carolina General Assembly</w:t>
      </w:r>
    </w:p>
    <w:p w:rsidR="00050320" w:rsidRDefault="00050320" w:rsidP="00050320">
      <w:pPr>
        <w:widowControl w:val="0"/>
        <w:jc w:val="center"/>
      </w:pPr>
      <w:r>
        <w:t>121st Session, 2015-2016</w:t>
      </w:r>
    </w:p>
    <w:p w:rsidR="00050320" w:rsidRDefault="00050320" w:rsidP="00050320">
      <w:pPr>
        <w:widowControl w:val="0"/>
        <w:jc w:val="left"/>
      </w:pPr>
    </w:p>
    <w:p w:rsidR="00050320" w:rsidRDefault="00050320" w:rsidP="00050320">
      <w:pPr>
        <w:widowControl w:val="0"/>
        <w:jc w:val="left"/>
        <w:rPr>
          <w:b/>
        </w:rPr>
      </w:pPr>
      <w:r w:rsidRPr="00050320">
        <w:rPr>
          <w:b/>
        </w:rPr>
        <w:t>H. 3053</w:t>
      </w:r>
    </w:p>
    <w:p w:rsidR="00050320" w:rsidRDefault="00050320" w:rsidP="00050320">
      <w:pPr>
        <w:widowControl w:val="0"/>
        <w:jc w:val="left"/>
        <w:rPr>
          <w:b/>
        </w:rPr>
      </w:pPr>
    </w:p>
    <w:p w:rsidR="00050320" w:rsidRDefault="00050320" w:rsidP="00050320">
      <w:pPr>
        <w:widowControl w:val="0"/>
        <w:jc w:val="left"/>
      </w:pPr>
      <w:r w:rsidRPr="00050320">
        <w:rPr>
          <w:b/>
        </w:rPr>
        <w:t>STATUS INFORMATION</w:t>
      </w:r>
    </w:p>
    <w:p w:rsidR="00050320" w:rsidRDefault="00050320" w:rsidP="00050320">
      <w:pPr>
        <w:widowControl w:val="0"/>
        <w:jc w:val="left"/>
      </w:pPr>
    </w:p>
    <w:p w:rsidR="00050320" w:rsidRDefault="00050320" w:rsidP="00050320">
      <w:pPr>
        <w:widowControl w:val="0"/>
        <w:jc w:val="left"/>
      </w:pPr>
      <w:r>
        <w:t>General Bill</w:t>
      </w:r>
    </w:p>
    <w:p w:rsidR="00050320" w:rsidRDefault="00050320" w:rsidP="00050320">
      <w:pPr>
        <w:widowControl w:val="0"/>
        <w:jc w:val="left"/>
      </w:pPr>
      <w:r>
        <w:t>Sponsors: Rep. Gilliard</w:t>
      </w:r>
    </w:p>
    <w:p w:rsidR="00050320" w:rsidRDefault="00050320" w:rsidP="00050320">
      <w:pPr>
        <w:widowControl w:val="0"/>
        <w:jc w:val="left"/>
      </w:pPr>
      <w:r>
        <w:t>Document Path: l:\council\bills\ms\7044ahb15.docx</w:t>
      </w:r>
    </w:p>
    <w:p w:rsidR="00050320" w:rsidRDefault="00050320" w:rsidP="00050320">
      <w:pPr>
        <w:widowControl w:val="0"/>
        <w:jc w:val="left"/>
      </w:pPr>
    </w:p>
    <w:p w:rsidR="00924F82" w:rsidRDefault="00924F82" w:rsidP="00050320">
      <w:pPr>
        <w:widowControl w:val="0"/>
        <w:jc w:val="left"/>
      </w:pPr>
      <w:r>
        <w:t>Introduced in the House on January 13, 2015</w:t>
      </w:r>
    </w:p>
    <w:p w:rsidR="00924F82" w:rsidRPr="00924F82" w:rsidRDefault="00924F82" w:rsidP="00050320">
      <w:pPr>
        <w:widowControl w:val="0"/>
        <w:jc w:val="left"/>
      </w:pPr>
      <w:r>
        <w:t xml:space="preserve">Currently residing in the House Committee on </w:t>
      </w:r>
      <w:r w:rsidRPr="00924F82">
        <w:rPr>
          <w:b/>
        </w:rPr>
        <w:t>Judiciary</w:t>
      </w:r>
    </w:p>
    <w:p w:rsidR="00924F82" w:rsidRDefault="00924F82" w:rsidP="00050320">
      <w:pPr>
        <w:widowControl w:val="0"/>
        <w:jc w:val="left"/>
      </w:pPr>
    </w:p>
    <w:p w:rsidR="00050320" w:rsidRDefault="00050320" w:rsidP="00050320">
      <w:pPr>
        <w:widowControl w:val="0"/>
        <w:jc w:val="left"/>
      </w:pPr>
      <w:r>
        <w:t xml:space="preserve">Summary: </w:t>
      </w:r>
      <w:r w:rsidR="0008768D">
        <w:t>Firearms offenses</w:t>
      </w:r>
    </w:p>
    <w:p w:rsidR="00050320" w:rsidRDefault="00050320" w:rsidP="00050320">
      <w:pPr>
        <w:widowControl w:val="0"/>
        <w:jc w:val="left"/>
      </w:pPr>
    </w:p>
    <w:p w:rsidR="00050320" w:rsidRDefault="00050320" w:rsidP="00050320">
      <w:pPr>
        <w:widowControl w:val="0"/>
        <w:jc w:val="left"/>
      </w:pPr>
    </w:p>
    <w:p w:rsidR="00050320" w:rsidRDefault="00050320" w:rsidP="00050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320">
        <w:rPr>
          <w:b/>
        </w:rPr>
        <w:t>HISTORY OF LEGISLATIVE ACTIONS</w:t>
      </w:r>
    </w:p>
    <w:p w:rsidR="00050320" w:rsidRDefault="00050320" w:rsidP="00050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320" w:rsidRPr="00050320" w:rsidRDefault="00050320" w:rsidP="00050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320">
        <w:rPr>
          <w:u w:val="single"/>
        </w:rPr>
        <w:tab/>
        <w:t>Date</w:t>
      </w:r>
      <w:r w:rsidRPr="00050320">
        <w:rPr>
          <w:u w:val="single"/>
        </w:rPr>
        <w:tab/>
        <w:t>Body</w:t>
      </w:r>
      <w:r w:rsidRPr="00050320">
        <w:rPr>
          <w:u w:val="single"/>
        </w:rPr>
        <w:tab/>
        <w:t>Action Description with journal page number</w:t>
      </w:r>
      <w:r w:rsidRPr="00050320">
        <w:rPr>
          <w:u w:val="single"/>
        </w:rPr>
        <w:tab/>
      </w:r>
    </w:p>
    <w:p w:rsidR="00841271" w:rsidRDefault="00841271" w:rsidP="0084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F4A00">
        <w:t>Prefiled</w:t>
      </w:r>
    </w:p>
    <w:p w:rsidR="00841271" w:rsidRDefault="00841271" w:rsidP="0084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F4A00">
        <w:t xml:space="preserve">Referred to Committee on </w:t>
      </w:r>
      <w:r w:rsidRPr="009F4A00">
        <w:rPr>
          <w:b/>
        </w:rPr>
        <w:t>Judiciary</w:t>
      </w:r>
    </w:p>
    <w:p w:rsidR="00841271" w:rsidRDefault="00841271" w:rsidP="0084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F4A00">
        <w:t>Introduced and read first time (</w:t>
      </w:r>
      <w:hyperlink r:id="rId7" w:history="1">
        <w:r w:rsidRPr="00C16DA8">
          <w:rPr>
            <w:rStyle w:val="Hyperlink"/>
          </w:rPr>
          <w:t>House Journal</w:t>
        </w:r>
        <w:r w:rsidRPr="00C16DA8">
          <w:rPr>
            <w:rStyle w:val="Hyperlink"/>
          </w:rPr>
          <w:noBreakHyphen/>
          <w:t>page 78</w:t>
        </w:r>
      </w:hyperlink>
      <w:r w:rsidRPr="009F4A00">
        <w:t>)</w:t>
      </w:r>
    </w:p>
    <w:p w:rsidR="00841271" w:rsidRDefault="00841271" w:rsidP="0084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F4A00">
        <w:t>Ref</w:t>
      </w:r>
      <w:r>
        <w:t xml:space="preserve">erred to Committee on </w:t>
      </w:r>
      <w:r w:rsidRPr="009F4A00">
        <w:rPr>
          <w:b/>
        </w:rPr>
        <w:t>Judiciary</w:t>
      </w:r>
      <w:r>
        <w:t xml:space="preserve"> </w:t>
      </w:r>
      <w:r w:rsidRPr="009F4A00">
        <w:t>(</w:t>
      </w:r>
      <w:hyperlink r:id="rId8" w:history="1">
        <w:r w:rsidRPr="00C16DA8">
          <w:rPr>
            <w:rStyle w:val="Hyperlink"/>
          </w:rPr>
          <w:t>House Journal</w:t>
        </w:r>
        <w:r w:rsidRPr="00C16DA8">
          <w:rPr>
            <w:rStyle w:val="Hyperlink"/>
          </w:rPr>
          <w:noBreakHyphen/>
          <w:t>page 78</w:t>
        </w:r>
      </w:hyperlink>
      <w:r w:rsidRPr="009F4A00">
        <w:t>)</w:t>
      </w:r>
    </w:p>
    <w:p w:rsidR="00841271" w:rsidRDefault="00841271" w:rsidP="0084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320" w:rsidRDefault="00050320" w:rsidP="00050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50320">
          <w:rPr>
            <w:rStyle w:val="Hyperlink"/>
          </w:rPr>
          <w:t>legislative information</w:t>
        </w:r>
      </w:hyperlink>
      <w:r>
        <w:t xml:space="preserve"> at the website</w:t>
      </w:r>
    </w:p>
    <w:p w:rsidR="00050320" w:rsidRDefault="00050320" w:rsidP="00050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320" w:rsidRPr="00050320" w:rsidRDefault="00050320" w:rsidP="00050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320" w:rsidRDefault="00050320" w:rsidP="00050320">
      <w:pPr>
        <w:widowControl w:val="0"/>
        <w:jc w:val="left"/>
      </w:pPr>
      <w:r w:rsidRPr="00050320">
        <w:rPr>
          <w:b/>
        </w:rPr>
        <w:t>VERSIONS OF THIS BILL</w:t>
      </w:r>
    </w:p>
    <w:p w:rsidR="00050320" w:rsidRDefault="00050320" w:rsidP="00050320">
      <w:pPr>
        <w:widowControl w:val="0"/>
        <w:jc w:val="left"/>
      </w:pPr>
    </w:p>
    <w:p w:rsidR="00050320" w:rsidRDefault="00C16DA8" w:rsidP="00050320">
      <w:pPr>
        <w:widowControl w:val="0"/>
        <w:jc w:val="left"/>
      </w:pPr>
      <w:hyperlink r:id="rId10" w:history="1">
        <w:r w:rsidR="00050320">
          <w:rPr>
            <w:rStyle w:val="Hyperlink"/>
          </w:rPr>
          <w:t>12/11/2014</w:t>
        </w:r>
      </w:hyperlink>
    </w:p>
    <w:p w:rsidR="00050320" w:rsidRDefault="00050320" w:rsidP="00050320"/>
    <w:p w:rsidR="00050320" w:rsidRDefault="00050320" w:rsidP="00050320">
      <w:pPr>
        <w:sectPr w:rsidR="00050320" w:rsidSect="000503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595F" w:rsidRDefault="001E595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27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766A" w:rsidP="00317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</w:t>
      </w:r>
      <w:r w:rsidRPr="000C5796">
        <w:t xml:space="preserve"> </w:t>
      </w:r>
      <w:r>
        <w:t>BY ADDING SECTION 16</w:t>
      </w:r>
      <w:r>
        <w:noBreakHyphen/>
        <w:t>23</w:t>
      </w:r>
      <w:r>
        <w:noBreakHyphen/>
        <w:t>550</w:t>
      </w:r>
      <w:r w:rsidRPr="000C5796">
        <w:t xml:space="preserve"> SO AS TO </w:t>
      </w:r>
      <w:r>
        <w:t xml:space="preserve">CREATE TWO FIREARMS OFFENSES INVOLVING THE ENDANGERMENT OF CHILDREN UNDER CERTAIN AGES, TO PROVIDE PENALTIES, AND TO DEFINE THE TERM “ADULT”. </w:t>
      </w:r>
      <w:r w:rsidRPr="000C5796">
        <w:t xml:space="preserve"> </w:t>
      </w:r>
      <w:bookmarkStart w:id="4" w:name="titleend"/>
      <w:bookmarkEnd w:id="4"/>
    </w:p>
    <w:p w:rsidR="005F766A" w:rsidRDefault="005F7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7FF" w:rsidRDefault="00152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27FF" w:rsidRDefault="00152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66A" w:rsidRPr="005F766A" w:rsidRDefault="001527FF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766A" w:rsidRPr="005F766A">
        <w:t>Article 5, Chapter 23, Title 16 of the 1976 Code is amended by adding:</w:t>
      </w:r>
    </w:p>
    <w:p w:rsidR="005F766A" w:rsidRP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766A">
        <w:tab/>
        <w:t>“Section 16</w:t>
      </w:r>
      <w:r w:rsidRPr="005F766A">
        <w:noBreakHyphen/>
        <w:t>23</w:t>
      </w:r>
      <w:r w:rsidRPr="005F766A">
        <w:noBreakHyphen/>
        <w:t>550.</w:t>
      </w:r>
      <w:r w:rsidRPr="005F766A">
        <w:tab/>
        <w:t>(A)</w:t>
      </w:r>
      <w:r w:rsidRPr="005F766A">
        <w:tab/>
      </w:r>
      <w:r>
        <w:t xml:space="preserve">It is unlawful for a person to recklessly leave a loaded, unsecured firearm in such a manner as to endanger the life or limb of a child under the age of fourteen. A person who violates the provisions of this subsection is guilty of </w:t>
      </w:r>
      <w:r w:rsidR="00383EF3">
        <w:t xml:space="preserve">a </w:t>
      </w:r>
      <w:r>
        <w:t xml:space="preserve">misdemeanor and, upon conviction, must be fined not more than one thousand dollars or imprisoned for not more than one year, or both. </w:t>
      </w:r>
    </w:p>
    <w:p w:rsidR="005F766A" w:rsidRPr="003C5D73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 knowingly to authorize a child under the age of twelve to use a firearm except when the child is under the supervision of an adult. A person who violates the provisions of this subsection is guilty of a misdemeanor and, upon conviction, must be fined not more than one thousand dollars or imprisoned for not more than one year, or both.  For purposes of this subsection, ‘adult’ means a parent, guardian, person standing in loco parentis to the child</w:t>
      </w:r>
      <w:r w:rsidR="00383EF3">
        <w:t>,</w:t>
      </w:r>
      <w:r>
        <w:t xml:space="preserve"> or a person twenty-one years or over who has the permission of the parent, guardian, or person standing in loco parentis to supervise the child in the use of a firearm.</w:t>
      </w:r>
      <w:r w:rsidRPr="005F766A">
        <w:t>”</w:t>
      </w:r>
    </w:p>
    <w:p w:rsid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66A" w:rsidRDefault="005F766A" w:rsidP="005F7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5274D" w:rsidRDefault="0010776B" w:rsidP="00B872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0320" w:rsidRDefault="00050320" w:rsidP="00050320">
      <w:pPr>
        <w:suppressAutoHyphens/>
      </w:pPr>
    </w:p>
    <w:sectPr w:rsidR="00050320" w:rsidSect="0005032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7FF" w:rsidRDefault="001527FF" w:rsidP="009F0C77">
      <w:r>
        <w:separator/>
      </w:r>
    </w:p>
  </w:endnote>
  <w:endnote w:type="continuationSeparator" w:id="0">
    <w:p w:rsidR="001527FF" w:rsidRDefault="00152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9C130-D4B1-44AB-9535-7A8DF1A3A5E8}"/>
    <w:embedBold r:id="rId2" w:fontKey="{99DCAEA7-F42E-480A-80F0-70D82A1250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BB541E-0130-4D79-AEF2-D870D2D25D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08475A-872A-42E8-BEE1-65EC2AFD3D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64DEB1-5A87-41FC-B8C8-29D812A303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320" w:rsidRPr="001E595F" w:rsidRDefault="00050320" w:rsidP="001E59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6D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7FF" w:rsidRDefault="001527FF" w:rsidP="009F0C77">
      <w:r>
        <w:separator/>
      </w:r>
    </w:p>
  </w:footnote>
  <w:footnote w:type="continuationSeparator" w:id="0">
    <w:p w:rsidR="001527FF" w:rsidRDefault="00152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4AHB15"/>
    <w:docVar w:name="CoverBillType" w:val="b"/>
    <w:docVar w:name="docpath" w:val="L:\Council\bills\MS\7044AHB15.DOCX"/>
    <w:docVar w:name="dvBillNumber" w:val="305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527FF"/>
    <w:rsid w:val="00011869"/>
    <w:rsid w:val="00015CD6"/>
    <w:rsid w:val="00050320"/>
    <w:rsid w:val="0008551B"/>
    <w:rsid w:val="0008768D"/>
    <w:rsid w:val="000E1785"/>
    <w:rsid w:val="000F40FA"/>
    <w:rsid w:val="0010776B"/>
    <w:rsid w:val="00133E66"/>
    <w:rsid w:val="001435A3"/>
    <w:rsid w:val="001437CC"/>
    <w:rsid w:val="001527FF"/>
    <w:rsid w:val="001D08F2"/>
    <w:rsid w:val="001D525B"/>
    <w:rsid w:val="001D7F4F"/>
    <w:rsid w:val="001E595F"/>
    <w:rsid w:val="002051B6"/>
    <w:rsid w:val="002321B6"/>
    <w:rsid w:val="00250967"/>
    <w:rsid w:val="002543C8"/>
    <w:rsid w:val="00284AAE"/>
    <w:rsid w:val="002E5912"/>
    <w:rsid w:val="00301B21"/>
    <w:rsid w:val="00317CE3"/>
    <w:rsid w:val="00325348"/>
    <w:rsid w:val="0032732C"/>
    <w:rsid w:val="00336AD0"/>
    <w:rsid w:val="0037079A"/>
    <w:rsid w:val="00383EF3"/>
    <w:rsid w:val="003D01E8"/>
    <w:rsid w:val="003E5288"/>
    <w:rsid w:val="003F6D79"/>
    <w:rsid w:val="0041760A"/>
    <w:rsid w:val="00417C01"/>
    <w:rsid w:val="0045274D"/>
    <w:rsid w:val="004809EE"/>
    <w:rsid w:val="004A2653"/>
    <w:rsid w:val="004E7D54"/>
    <w:rsid w:val="005273C6"/>
    <w:rsid w:val="00530A69"/>
    <w:rsid w:val="00545593"/>
    <w:rsid w:val="00577C6C"/>
    <w:rsid w:val="005C2FE2"/>
    <w:rsid w:val="005E2BC9"/>
    <w:rsid w:val="005F766A"/>
    <w:rsid w:val="00605102"/>
    <w:rsid w:val="006215AA"/>
    <w:rsid w:val="006913C9"/>
    <w:rsid w:val="0069470D"/>
    <w:rsid w:val="00734F00"/>
    <w:rsid w:val="007A70AE"/>
    <w:rsid w:val="008362E8"/>
    <w:rsid w:val="00841271"/>
    <w:rsid w:val="008A1768"/>
    <w:rsid w:val="008F0F33"/>
    <w:rsid w:val="008F4429"/>
    <w:rsid w:val="00924F82"/>
    <w:rsid w:val="0094021A"/>
    <w:rsid w:val="009653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0C9"/>
    <w:rsid w:val="00B412D4"/>
    <w:rsid w:val="00B872B5"/>
    <w:rsid w:val="00BE3C22"/>
    <w:rsid w:val="00BE52BF"/>
    <w:rsid w:val="00C0345E"/>
    <w:rsid w:val="00C16DA8"/>
    <w:rsid w:val="00C2129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F61BD6-3CBB-4D22-99FE-6B357478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3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03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53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5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01099-F4D1-4244-8F85-FC56408AA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375</Words>
  <Characters>2139</Characters>
  <Application>Microsoft Office Word</Application>
  <DocSecurity>6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3053: Firearms offenses - South Carolina Legislature Online</dc:title>
  <dc:creator>MarthaSanders</dc:creator>
  <cp:lastModifiedBy>N Cumfer</cp:lastModifiedBy>
  <cp:revision>2</cp:revision>
  <cp:lastPrinted>2014-12-10T22:15:00Z</cp:lastPrinted>
  <dcterms:created xsi:type="dcterms:W3CDTF">2016-12-02T17:42:00Z</dcterms:created>
  <dcterms:modified xsi:type="dcterms:W3CDTF">2016-12-02T17:42:00Z</dcterms:modified>
</cp:coreProperties>
</file>