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F2D" w:rsidRDefault="00CD6F2D" w:rsidP="00CD6F2D">
      <w:pPr>
        <w:widowControl w:val="0"/>
        <w:jc w:val="center"/>
      </w:pPr>
      <w:bookmarkStart w:id="0" w:name="_GoBack"/>
      <w:bookmarkEnd w:id="0"/>
      <w:r w:rsidRPr="00CD6F2D">
        <w:rPr>
          <w:b/>
        </w:rPr>
        <w:t>South Carolina General Assembly</w:t>
      </w:r>
    </w:p>
    <w:p w:rsidR="00CD6F2D" w:rsidRDefault="00CD6F2D" w:rsidP="00CD6F2D">
      <w:pPr>
        <w:widowControl w:val="0"/>
        <w:jc w:val="center"/>
      </w:pPr>
      <w:r>
        <w:t>121st Session, 2015-2016</w:t>
      </w:r>
    </w:p>
    <w:p w:rsidR="00CD6F2D" w:rsidRDefault="00CD6F2D" w:rsidP="00CD6F2D">
      <w:pPr>
        <w:widowControl w:val="0"/>
        <w:jc w:val="left"/>
      </w:pPr>
    </w:p>
    <w:p w:rsidR="00CD6F2D" w:rsidRDefault="00CD6F2D" w:rsidP="00CD6F2D">
      <w:pPr>
        <w:widowControl w:val="0"/>
        <w:jc w:val="left"/>
        <w:rPr>
          <w:b/>
        </w:rPr>
      </w:pPr>
      <w:r w:rsidRPr="00CD6F2D">
        <w:rPr>
          <w:b/>
        </w:rPr>
        <w:t>H. 3056</w:t>
      </w:r>
    </w:p>
    <w:p w:rsidR="00CD6F2D" w:rsidRDefault="00CD6F2D" w:rsidP="00CD6F2D">
      <w:pPr>
        <w:widowControl w:val="0"/>
        <w:jc w:val="left"/>
        <w:rPr>
          <w:b/>
        </w:rPr>
      </w:pPr>
    </w:p>
    <w:p w:rsidR="00CD6F2D" w:rsidRDefault="00CD6F2D" w:rsidP="00CD6F2D">
      <w:pPr>
        <w:widowControl w:val="0"/>
        <w:jc w:val="left"/>
      </w:pPr>
      <w:r w:rsidRPr="00CD6F2D">
        <w:rPr>
          <w:b/>
        </w:rPr>
        <w:t>STATUS INFORMATION</w:t>
      </w:r>
    </w:p>
    <w:p w:rsidR="00CD6F2D" w:rsidRDefault="00CD6F2D" w:rsidP="00CD6F2D">
      <w:pPr>
        <w:widowControl w:val="0"/>
        <w:jc w:val="left"/>
      </w:pPr>
    </w:p>
    <w:p w:rsidR="00CD6F2D" w:rsidRDefault="00CD6F2D" w:rsidP="00CD6F2D">
      <w:pPr>
        <w:widowControl w:val="0"/>
        <w:jc w:val="left"/>
      </w:pPr>
      <w:r>
        <w:t>General Bill</w:t>
      </w:r>
    </w:p>
    <w:p w:rsidR="00CD6F2D" w:rsidRDefault="007C2638" w:rsidP="00CD6F2D">
      <w:pPr>
        <w:widowControl w:val="0"/>
        <w:jc w:val="left"/>
      </w:pPr>
      <w:r>
        <w:t>Sponsors: Reps. Gilliard and Alexander</w:t>
      </w:r>
    </w:p>
    <w:p w:rsidR="00CD6F2D" w:rsidRDefault="00CD6F2D" w:rsidP="00CD6F2D">
      <w:pPr>
        <w:widowControl w:val="0"/>
        <w:jc w:val="left"/>
      </w:pPr>
      <w:r>
        <w:t>Document Path: l:\council\bills\swb\5212cm15.docx</w:t>
      </w:r>
    </w:p>
    <w:p w:rsidR="00CD6F2D" w:rsidRDefault="00CD6F2D" w:rsidP="00CD6F2D">
      <w:pPr>
        <w:widowControl w:val="0"/>
        <w:jc w:val="left"/>
      </w:pPr>
    </w:p>
    <w:p w:rsidR="00981896" w:rsidRDefault="00981896" w:rsidP="00CD6F2D">
      <w:pPr>
        <w:widowControl w:val="0"/>
        <w:jc w:val="left"/>
      </w:pPr>
      <w:r>
        <w:t>Introduced in the House on January 13, 2015</w:t>
      </w:r>
    </w:p>
    <w:p w:rsidR="00981896" w:rsidRPr="00981896" w:rsidRDefault="00981896" w:rsidP="00CD6F2D">
      <w:pPr>
        <w:widowControl w:val="0"/>
        <w:jc w:val="left"/>
      </w:pPr>
      <w:r>
        <w:t xml:space="preserve">Currently residing in the House Committee on </w:t>
      </w:r>
      <w:r w:rsidRPr="00981896">
        <w:rPr>
          <w:b/>
        </w:rPr>
        <w:t>Judiciary</w:t>
      </w:r>
    </w:p>
    <w:p w:rsidR="00981896" w:rsidRDefault="00981896" w:rsidP="00CD6F2D">
      <w:pPr>
        <w:widowControl w:val="0"/>
        <w:jc w:val="left"/>
      </w:pPr>
    </w:p>
    <w:p w:rsidR="00CD6F2D" w:rsidRDefault="00CD6F2D" w:rsidP="00CD6F2D">
      <w:pPr>
        <w:widowControl w:val="0"/>
        <w:jc w:val="left"/>
      </w:pPr>
      <w:r>
        <w:t xml:space="preserve">Summary: </w:t>
      </w:r>
      <w:r w:rsidR="00CD76D2">
        <w:t>Employment by a law enforcement agency</w:t>
      </w:r>
    </w:p>
    <w:p w:rsidR="00CD6F2D" w:rsidRDefault="00CD6F2D" w:rsidP="00CD6F2D">
      <w:pPr>
        <w:widowControl w:val="0"/>
        <w:jc w:val="left"/>
      </w:pPr>
    </w:p>
    <w:p w:rsidR="00CD6F2D" w:rsidRDefault="00CD6F2D" w:rsidP="00CD6F2D">
      <w:pPr>
        <w:widowControl w:val="0"/>
        <w:jc w:val="left"/>
      </w:pPr>
    </w:p>
    <w:p w:rsidR="00CD6F2D" w:rsidRDefault="00CD6F2D" w:rsidP="00CD6F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6F2D">
        <w:rPr>
          <w:b/>
        </w:rPr>
        <w:t>HISTORY OF LEGISLATIVE ACTIONS</w:t>
      </w:r>
    </w:p>
    <w:p w:rsidR="00CD6F2D" w:rsidRDefault="00CD6F2D" w:rsidP="00CD6F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D6F2D" w:rsidRPr="00CD6F2D" w:rsidRDefault="00CD6F2D" w:rsidP="00CD6F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6F2D">
        <w:rPr>
          <w:u w:val="single"/>
        </w:rPr>
        <w:tab/>
        <w:t>Date</w:t>
      </w:r>
      <w:r w:rsidRPr="00CD6F2D">
        <w:rPr>
          <w:u w:val="single"/>
        </w:rPr>
        <w:tab/>
        <w:t>Body</w:t>
      </w:r>
      <w:r w:rsidRPr="00CD6F2D">
        <w:rPr>
          <w:u w:val="single"/>
        </w:rPr>
        <w:tab/>
        <w:t>Action Description with journal page number</w:t>
      </w:r>
      <w:r w:rsidRPr="00CD6F2D">
        <w:rPr>
          <w:u w:val="single"/>
        </w:rPr>
        <w:tab/>
      </w:r>
    </w:p>
    <w:p w:rsidR="001F4FFC" w:rsidRDefault="001F4FFC" w:rsidP="001F4F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CE172F">
        <w:t>Prefiled</w:t>
      </w:r>
    </w:p>
    <w:p w:rsidR="001F4FFC" w:rsidRDefault="001F4FFC" w:rsidP="001F4F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CE172F">
        <w:t xml:space="preserve">Referred to Committee on </w:t>
      </w:r>
      <w:r w:rsidRPr="00CE172F">
        <w:rPr>
          <w:b/>
        </w:rPr>
        <w:t>Judiciary</w:t>
      </w:r>
    </w:p>
    <w:p w:rsidR="001F4FFC" w:rsidRDefault="001F4FFC" w:rsidP="001F4F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CE172F">
        <w:t>Introduced and read first time (</w:t>
      </w:r>
      <w:hyperlink r:id="rId7" w:history="1">
        <w:r w:rsidRPr="007C6890">
          <w:rPr>
            <w:rStyle w:val="Hyperlink"/>
          </w:rPr>
          <w:t>House Journal</w:t>
        </w:r>
        <w:r w:rsidRPr="007C6890">
          <w:rPr>
            <w:rStyle w:val="Hyperlink"/>
          </w:rPr>
          <w:noBreakHyphen/>
          <w:t>page 79</w:t>
        </w:r>
      </w:hyperlink>
      <w:r w:rsidRPr="00CE172F">
        <w:t>)</w:t>
      </w:r>
    </w:p>
    <w:p w:rsidR="001F4FFC" w:rsidRDefault="001F4FFC" w:rsidP="001F4F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CE172F">
        <w:t>Ref</w:t>
      </w:r>
      <w:r>
        <w:t xml:space="preserve">erred to Committee on </w:t>
      </w:r>
      <w:r w:rsidRPr="00CE172F">
        <w:rPr>
          <w:b/>
        </w:rPr>
        <w:t>Judiciary</w:t>
      </w:r>
      <w:r>
        <w:t xml:space="preserve"> </w:t>
      </w:r>
      <w:r w:rsidRPr="00CE172F">
        <w:t>(</w:t>
      </w:r>
      <w:hyperlink r:id="rId8" w:history="1">
        <w:r w:rsidRPr="007C6890">
          <w:rPr>
            <w:rStyle w:val="Hyperlink"/>
          </w:rPr>
          <w:t>House Journal</w:t>
        </w:r>
        <w:r w:rsidRPr="007C6890">
          <w:rPr>
            <w:rStyle w:val="Hyperlink"/>
          </w:rPr>
          <w:noBreakHyphen/>
          <w:t>page 79</w:t>
        </w:r>
      </w:hyperlink>
      <w:r w:rsidRPr="00CE172F">
        <w:t>)</w:t>
      </w:r>
    </w:p>
    <w:p w:rsidR="001F4FFC" w:rsidRDefault="001F4FFC" w:rsidP="001F4F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6F2D" w:rsidRDefault="00CD6F2D" w:rsidP="00CD6F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CD6F2D">
          <w:rPr>
            <w:rStyle w:val="Hyperlink"/>
          </w:rPr>
          <w:t>legislative information</w:t>
        </w:r>
      </w:hyperlink>
      <w:r>
        <w:t xml:space="preserve"> at the website</w:t>
      </w:r>
    </w:p>
    <w:p w:rsidR="00CD6F2D" w:rsidRDefault="00CD6F2D" w:rsidP="00CD6F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6F2D" w:rsidRPr="00CD6F2D" w:rsidRDefault="00CD6F2D" w:rsidP="00CD6F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6F2D" w:rsidRDefault="00CD6F2D" w:rsidP="00CD6F2D">
      <w:pPr>
        <w:widowControl w:val="0"/>
        <w:jc w:val="left"/>
      </w:pPr>
      <w:r w:rsidRPr="00CD6F2D">
        <w:rPr>
          <w:b/>
        </w:rPr>
        <w:t>VERSIONS OF THIS BILL</w:t>
      </w:r>
    </w:p>
    <w:p w:rsidR="00CD6F2D" w:rsidRDefault="00CD6F2D" w:rsidP="00CD6F2D">
      <w:pPr>
        <w:widowControl w:val="0"/>
        <w:jc w:val="left"/>
      </w:pPr>
    </w:p>
    <w:p w:rsidR="00CD6F2D" w:rsidRDefault="007C6890" w:rsidP="00CD6F2D">
      <w:pPr>
        <w:widowControl w:val="0"/>
        <w:jc w:val="left"/>
      </w:pPr>
      <w:hyperlink r:id="rId10" w:history="1">
        <w:r w:rsidR="00CD6F2D">
          <w:rPr>
            <w:rStyle w:val="Hyperlink"/>
          </w:rPr>
          <w:t>12/11/2014</w:t>
        </w:r>
      </w:hyperlink>
    </w:p>
    <w:p w:rsidR="00CD6F2D" w:rsidRDefault="00CD6F2D" w:rsidP="00CD6F2D"/>
    <w:p w:rsidR="00CD6F2D" w:rsidRDefault="00CD6F2D" w:rsidP="00CD6F2D">
      <w:pPr>
        <w:sectPr w:rsidR="00CD6F2D" w:rsidSect="00CD6F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B7213" w:rsidRDefault="000B7213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72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564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7AF2" w:rsidP="00DD7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647EC8">
        <w:noBreakHyphen/>
      </w:r>
      <w:r>
        <w:t>1</w:t>
      </w:r>
      <w:r w:rsidR="00647EC8">
        <w:noBreakHyphen/>
      </w:r>
      <w:r>
        <w:t>235 SO AS TO PROVIDE THAT BEFORE A PERSON MAY BE EMPLOYED BY A LAW ENFORCEMENT AGENCY IN THIS STATE, HE MUST UNDERGO A CRIMINAL BACKGROUND CHECK</w:t>
      </w:r>
      <w:r w:rsidR="00647EC8">
        <w:t xml:space="preserve"> WHICH SPANS AT LEAST TEN YEARS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564F" w:rsidRDefault="00A356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3564F" w:rsidRDefault="00A356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64F" w:rsidRDefault="00A356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37AF2">
        <w:t>Chapter 1, Title 23 of the 1976 Code is amended by adding:</w:t>
      </w:r>
    </w:p>
    <w:p w:rsidR="00337AF2" w:rsidRDefault="00337A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7AF2" w:rsidRDefault="00337A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647EC8">
        <w:noBreakHyphen/>
      </w:r>
      <w:r>
        <w:t>1</w:t>
      </w:r>
      <w:r w:rsidR="00647EC8">
        <w:noBreakHyphen/>
      </w:r>
      <w:r>
        <w:t>235.</w:t>
      </w:r>
      <w:r>
        <w:tab/>
        <w:t>Before a person may be employed by a law enforcement agency in this State, he must undergo a criminal background check</w:t>
      </w:r>
      <w:r w:rsidR="00647EC8">
        <w:t xml:space="preserve"> which spans at least ten years</w:t>
      </w:r>
      <w:r>
        <w:t>.”</w:t>
      </w:r>
    </w:p>
    <w:p w:rsidR="00A3564F" w:rsidRDefault="00A356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64F" w:rsidRDefault="00A356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37AF2">
        <w:t>2</w:t>
      </w:r>
      <w:r>
        <w:t>.</w:t>
      </w:r>
      <w:r>
        <w:tab/>
        <w:t>This act takes effect upon approval by the Governor.</w:t>
      </w:r>
    </w:p>
    <w:p w:rsidR="000952F5" w:rsidRDefault="00647E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6F2D" w:rsidRDefault="00CD6F2D" w:rsidP="00CD6F2D">
      <w:pPr>
        <w:suppressAutoHyphens/>
      </w:pPr>
    </w:p>
    <w:sectPr w:rsidR="00CD6F2D" w:rsidSect="00CD6F2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64F" w:rsidRDefault="00A3564F" w:rsidP="009F0C77">
      <w:r>
        <w:separator/>
      </w:r>
    </w:p>
  </w:endnote>
  <w:endnote w:type="continuationSeparator" w:id="0">
    <w:p w:rsidR="00A3564F" w:rsidRDefault="00A356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381B25-5C0D-45AC-B4EF-FCB35503FA55}"/>
    <w:embedBold r:id="rId2" w:fontKey="{7C9046E0-A9CA-4831-B97A-A0D21AF6C2E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331ABA4-6DC3-498C-BB07-18D7A0626B6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2E9D413-BC20-41AC-99FE-EE5412FABF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2EA480-41F6-43FD-AA1E-3258B85296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F2D" w:rsidRPr="000B7213" w:rsidRDefault="00CD6F2D" w:rsidP="000B72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C68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64F" w:rsidRDefault="00A3564F" w:rsidP="009F0C77">
      <w:r>
        <w:separator/>
      </w:r>
    </w:p>
  </w:footnote>
  <w:footnote w:type="continuationSeparator" w:id="0">
    <w:p w:rsidR="00A3564F" w:rsidRDefault="00A356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12CM15"/>
    <w:docVar w:name="CoverBillType" w:val="b"/>
    <w:docVar w:name="docpath" w:val="L:\Council\bills\SWB\5212CM15.DOCX"/>
    <w:docVar w:name="dvBillNumber" w:val="305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3564F"/>
    <w:rsid w:val="00011869"/>
    <w:rsid w:val="00015CD6"/>
    <w:rsid w:val="000952F5"/>
    <w:rsid w:val="000B7213"/>
    <w:rsid w:val="000E1785"/>
    <w:rsid w:val="000F40FA"/>
    <w:rsid w:val="0010776B"/>
    <w:rsid w:val="00133E66"/>
    <w:rsid w:val="001435A3"/>
    <w:rsid w:val="0015545D"/>
    <w:rsid w:val="001C37F9"/>
    <w:rsid w:val="001D08F2"/>
    <w:rsid w:val="001D525B"/>
    <w:rsid w:val="001D7F4F"/>
    <w:rsid w:val="001F4FFC"/>
    <w:rsid w:val="002321B6"/>
    <w:rsid w:val="00250967"/>
    <w:rsid w:val="002543C8"/>
    <w:rsid w:val="00284AAE"/>
    <w:rsid w:val="002B7BF0"/>
    <w:rsid w:val="002E5912"/>
    <w:rsid w:val="00301B21"/>
    <w:rsid w:val="00325348"/>
    <w:rsid w:val="0032732C"/>
    <w:rsid w:val="00336AD0"/>
    <w:rsid w:val="00337AF2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7EC8"/>
    <w:rsid w:val="006913C9"/>
    <w:rsid w:val="0069470D"/>
    <w:rsid w:val="00734F00"/>
    <w:rsid w:val="007A70AE"/>
    <w:rsid w:val="007C2638"/>
    <w:rsid w:val="007C6890"/>
    <w:rsid w:val="008049FF"/>
    <w:rsid w:val="008362E8"/>
    <w:rsid w:val="008A1768"/>
    <w:rsid w:val="008F0F33"/>
    <w:rsid w:val="008F4429"/>
    <w:rsid w:val="0094021A"/>
    <w:rsid w:val="00981896"/>
    <w:rsid w:val="009B44AF"/>
    <w:rsid w:val="009C6A0B"/>
    <w:rsid w:val="009F0C77"/>
    <w:rsid w:val="009F4DD1"/>
    <w:rsid w:val="00A3564F"/>
    <w:rsid w:val="00A41684"/>
    <w:rsid w:val="00A64E80"/>
    <w:rsid w:val="00A72BCD"/>
    <w:rsid w:val="00A741D9"/>
    <w:rsid w:val="00A833AB"/>
    <w:rsid w:val="00A9741D"/>
    <w:rsid w:val="00AB4760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6F2D"/>
    <w:rsid w:val="00CD76D2"/>
    <w:rsid w:val="00D73A67"/>
    <w:rsid w:val="00D970A9"/>
    <w:rsid w:val="00DD7EAD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30D1D3-4C26-40FF-BAE7-BD8A373C8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A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AF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D6F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056_2014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5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338C61-CF57-4703-822D-E602DA2B7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250</Words>
  <Characters>1430</Characters>
  <Application>Microsoft Office Word</Application>
  <DocSecurity>6</DocSecurity>
  <Lines>11</Lines>
  <Paragraphs>3</Paragraphs>
  <ScaleCrop>false</ScaleCrop>
  <Company>LPITS</Company>
  <LinksUpToDate>false</LinksUpToDate>
  <CharactersWithSpaces>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3056: Employment by a law enforcement agency - South Carolina Legislature Online</dc:title>
  <dc:creator>SandyBarden</dc:creator>
  <cp:lastModifiedBy>N Cumfer</cp:lastModifiedBy>
  <cp:revision>2</cp:revision>
  <cp:lastPrinted>2014-12-10T20:48:00Z</cp:lastPrinted>
  <dcterms:created xsi:type="dcterms:W3CDTF">2016-12-02T17:42:00Z</dcterms:created>
  <dcterms:modified xsi:type="dcterms:W3CDTF">2016-12-02T17:42:00Z</dcterms:modified>
</cp:coreProperties>
</file>