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6B9" w:rsidRDefault="005C46B9" w:rsidP="005C46B9">
      <w:pPr>
        <w:widowControl w:val="0"/>
        <w:jc w:val="center"/>
      </w:pPr>
      <w:bookmarkStart w:id="0" w:name="_GoBack"/>
      <w:bookmarkEnd w:id="0"/>
      <w:r w:rsidRPr="005C46B9">
        <w:rPr>
          <w:b/>
        </w:rPr>
        <w:t>South Carolina General Assembly</w:t>
      </w:r>
    </w:p>
    <w:p w:rsidR="005C46B9" w:rsidRDefault="005C46B9" w:rsidP="005C46B9">
      <w:pPr>
        <w:widowControl w:val="0"/>
        <w:jc w:val="center"/>
      </w:pPr>
      <w:r>
        <w:t>121st Session, 2015-2016</w:t>
      </w:r>
    </w:p>
    <w:p w:rsidR="005C46B9" w:rsidRDefault="005C46B9" w:rsidP="005C46B9">
      <w:pPr>
        <w:widowControl w:val="0"/>
        <w:jc w:val="left"/>
      </w:pPr>
    </w:p>
    <w:p w:rsidR="005C46B9" w:rsidRDefault="005C46B9" w:rsidP="005C46B9">
      <w:pPr>
        <w:widowControl w:val="0"/>
        <w:jc w:val="left"/>
        <w:rPr>
          <w:b/>
        </w:rPr>
      </w:pPr>
      <w:r w:rsidRPr="005C46B9">
        <w:rPr>
          <w:b/>
        </w:rPr>
        <w:t>H. 3340</w:t>
      </w:r>
    </w:p>
    <w:p w:rsidR="005C46B9" w:rsidRDefault="005C46B9" w:rsidP="005C46B9">
      <w:pPr>
        <w:widowControl w:val="0"/>
        <w:jc w:val="left"/>
        <w:rPr>
          <w:b/>
        </w:rPr>
      </w:pPr>
    </w:p>
    <w:p w:rsidR="005C46B9" w:rsidRDefault="005C46B9" w:rsidP="005C46B9">
      <w:pPr>
        <w:widowControl w:val="0"/>
        <w:jc w:val="left"/>
      </w:pPr>
      <w:r w:rsidRPr="005C46B9">
        <w:rPr>
          <w:b/>
        </w:rPr>
        <w:t>STATUS INFORMATION</w:t>
      </w:r>
    </w:p>
    <w:p w:rsidR="005C46B9" w:rsidRDefault="005C46B9" w:rsidP="005C46B9">
      <w:pPr>
        <w:widowControl w:val="0"/>
        <w:jc w:val="left"/>
      </w:pPr>
    </w:p>
    <w:p w:rsidR="005C46B9" w:rsidRDefault="005C46B9" w:rsidP="005C46B9">
      <w:pPr>
        <w:widowControl w:val="0"/>
        <w:jc w:val="left"/>
      </w:pPr>
      <w:r>
        <w:t>House Resolution</w:t>
      </w:r>
    </w:p>
    <w:p w:rsidR="005C46B9" w:rsidRDefault="00160A4D" w:rsidP="005C46B9">
      <w:pPr>
        <w:widowControl w:val="0"/>
        <w:jc w:val="left"/>
      </w:pPr>
      <w:r>
        <w:t>Sponsors: Reps. G.A. Brown, Long, Alexander, Allison, Anderson, Anthony, Atwater, Bales, Ballentine, Bamberg, Bannister, Bedingfield, Bernstein, Bingham, Bowers, Bradley, Brannon,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5C46B9" w:rsidRDefault="005C46B9" w:rsidP="005C46B9">
      <w:pPr>
        <w:widowControl w:val="0"/>
        <w:jc w:val="left"/>
      </w:pPr>
      <w:r>
        <w:t>Document Path: l:\council\bills\rm\1058ahb15.docx</w:t>
      </w:r>
    </w:p>
    <w:p w:rsidR="005C46B9" w:rsidRDefault="005C46B9" w:rsidP="005C46B9">
      <w:pPr>
        <w:widowControl w:val="0"/>
        <w:jc w:val="left"/>
      </w:pPr>
    </w:p>
    <w:p w:rsidR="005C46B9" w:rsidRDefault="005C46B9" w:rsidP="005C46B9">
      <w:pPr>
        <w:widowControl w:val="0"/>
        <w:jc w:val="left"/>
      </w:pPr>
      <w:r>
        <w:t>Introduced in the House on January 20, 2015</w:t>
      </w:r>
    </w:p>
    <w:p w:rsidR="005C46B9" w:rsidRDefault="005C46B9" w:rsidP="005C46B9">
      <w:pPr>
        <w:widowControl w:val="0"/>
        <w:jc w:val="left"/>
      </w:pPr>
      <w:r>
        <w:t>Adopted by the House on January 20, 2015</w:t>
      </w:r>
    </w:p>
    <w:p w:rsidR="005C46B9" w:rsidRDefault="005C46B9" w:rsidP="005C46B9">
      <w:pPr>
        <w:widowControl w:val="0"/>
        <w:jc w:val="left"/>
      </w:pPr>
    </w:p>
    <w:p w:rsidR="005C46B9" w:rsidRDefault="005C46B9" w:rsidP="005C46B9">
      <w:pPr>
        <w:widowControl w:val="0"/>
        <w:jc w:val="left"/>
      </w:pPr>
      <w:r>
        <w:t xml:space="preserve">Summary: </w:t>
      </w:r>
      <w:r w:rsidR="00713381">
        <w:t>Harriett L. Hawkins</w:t>
      </w:r>
    </w:p>
    <w:p w:rsidR="005C46B9" w:rsidRDefault="005C46B9" w:rsidP="005C46B9">
      <w:pPr>
        <w:widowControl w:val="0"/>
        <w:jc w:val="left"/>
      </w:pPr>
    </w:p>
    <w:p w:rsidR="005C46B9" w:rsidRDefault="005C46B9" w:rsidP="005C46B9">
      <w:pPr>
        <w:widowControl w:val="0"/>
        <w:jc w:val="left"/>
      </w:pPr>
    </w:p>
    <w:p w:rsidR="005C46B9" w:rsidRDefault="005C46B9" w:rsidP="005C46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46B9">
        <w:rPr>
          <w:b/>
        </w:rPr>
        <w:t>HISTORY OF LEGISLATIVE ACTIONS</w:t>
      </w:r>
    </w:p>
    <w:p w:rsidR="005C46B9" w:rsidRDefault="005C46B9" w:rsidP="005C46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C46B9" w:rsidRPr="005C46B9" w:rsidRDefault="005C46B9" w:rsidP="005C46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46B9">
        <w:rPr>
          <w:u w:val="single"/>
        </w:rPr>
        <w:tab/>
        <w:t>Date</w:t>
      </w:r>
      <w:r w:rsidRPr="005C46B9">
        <w:rPr>
          <w:u w:val="single"/>
        </w:rPr>
        <w:tab/>
        <w:t>Body</w:t>
      </w:r>
      <w:r w:rsidRPr="005C46B9">
        <w:rPr>
          <w:u w:val="single"/>
        </w:rPr>
        <w:tab/>
        <w:t>Action Description with journal page number</w:t>
      </w:r>
      <w:r w:rsidRPr="005C46B9">
        <w:rPr>
          <w:u w:val="single"/>
        </w:rPr>
        <w:tab/>
      </w:r>
    </w:p>
    <w:p w:rsidR="0087776F" w:rsidRDefault="0087776F" w:rsidP="008777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1/20/2015</w:t>
      </w:r>
      <w:r>
        <w:tab/>
        <w:t>House</w:t>
      </w:r>
      <w:r>
        <w:tab/>
      </w:r>
      <w:r w:rsidRPr="00B614D6">
        <w:t>Introduced and adopted (</w:t>
      </w:r>
      <w:hyperlink r:id="rId7" w:history="1">
        <w:r w:rsidRPr="002565D2">
          <w:rPr>
            <w:rStyle w:val="Hyperlink"/>
          </w:rPr>
          <w:t>House Journal</w:t>
        </w:r>
        <w:r w:rsidRPr="002565D2">
          <w:rPr>
            <w:rStyle w:val="Hyperlink"/>
          </w:rPr>
          <w:noBreakHyphen/>
          <w:t>page 6</w:t>
        </w:r>
      </w:hyperlink>
      <w:r w:rsidRPr="00B614D6">
        <w:t>)</w:t>
      </w:r>
    </w:p>
    <w:p w:rsidR="0087776F" w:rsidRDefault="0087776F" w:rsidP="008777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46B9" w:rsidRDefault="005C46B9" w:rsidP="005C46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C46B9">
          <w:rPr>
            <w:rStyle w:val="Hyperlink"/>
          </w:rPr>
          <w:t>legislative information</w:t>
        </w:r>
      </w:hyperlink>
      <w:r>
        <w:t xml:space="preserve"> at the website</w:t>
      </w:r>
    </w:p>
    <w:p w:rsidR="005C46B9" w:rsidRDefault="005C46B9" w:rsidP="005C46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46B9" w:rsidRPr="005C46B9" w:rsidRDefault="005C46B9" w:rsidP="005C46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46B9" w:rsidRDefault="005C46B9" w:rsidP="005C46B9">
      <w:r w:rsidRPr="005C46B9">
        <w:rPr>
          <w:b/>
        </w:rPr>
        <w:t>VERSIONS OF THIS BILL</w:t>
      </w:r>
    </w:p>
    <w:p w:rsidR="005C46B9" w:rsidRDefault="005C46B9" w:rsidP="005C46B9"/>
    <w:p w:rsidR="005C46B9" w:rsidRDefault="002565D2" w:rsidP="005C46B9">
      <w:hyperlink r:id="rId9" w:history="1">
        <w:r w:rsidR="005C46B9">
          <w:rPr>
            <w:rStyle w:val="Hyperlink"/>
          </w:rPr>
          <w:t>1/20/2015</w:t>
        </w:r>
      </w:hyperlink>
    </w:p>
    <w:p w:rsidR="005C46B9" w:rsidRDefault="005C46B9" w:rsidP="005C46B9"/>
    <w:p w:rsidR="005C46B9" w:rsidRDefault="005C46B9" w:rsidP="005C46B9">
      <w:pPr>
        <w:sectPr w:rsidR="005C46B9" w:rsidSect="005C46B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35746" w:rsidRDefault="00535746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535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C434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7EC6" w:rsidRDefault="00637CCF" w:rsidP="00E74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E7EC6">
        <w:t>EXPRESS THE PROFOUND SORROW OF THE MEMBERS OF THE SOUTH CAROLI</w:t>
      </w:r>
      <w:r w:rsidR="00631EEA">
        <w:t xml:space="preserve">NA HOUSE OF REPRESENTATIVES UPON THE PASSING OF </w:t>
      </w:r>
      <w:r w:rsidR="003D4FEB">
        <w:t>HARRIETT L. HAWKINS NEAL OF KERSHAW</w:t>
      </w:r>
      <w:r w:rsidR="007E7EC6">
        <w:t xml:space="preserve"> AND TO EXTEND THE DEEPEST SYMPATHY TO H</w:t>
      </w:r>
      <w:r w:rsidR="003D4FEB">
        <w:t>ER</w:t>
      </w:r>
      <w:r w:rsidR="007E7EC6">
        <w:t xml:space="preserve"> FAMILY AND MANY FRIENDS.</w:t>
      </w:r>
    </w:p>
    <w:p w:rsidR="0010776B" w:rsidRDefault="0010776B" w:rsidP="00E74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B3F4E" w:rsidRDefault="005C4342" w:rsidP="00E74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B3F4E">
        <w:t xml:space="preserve">the members of the South Carolina </w:t>
      </w:r>
      <w:r w:rsidR="00631EEA">
        <w:t>House of Representatives</w:t>
      </w:r>
      <w:r w:rsidR="004B3F4E">
        <w:t xml:space="preserve"> were deeply saddened to learn of the death of </w:t>
      </w:r>
      <w:r w:rsidR="00570B15">
        <w:t xml:space="preserve">Harriett L. Hawkins Neal of Kershaw </w:t>
      </w:r>
      <w:r w:rsidR="004B3F4E">
        <w:t>on December 1</w:t>
      </w:r>
      <w:r w:rsidR="00570B15">
        <w:t>7</w:t>
      </w:r>
      <w:r w:rsidR="004B3F4E">
        <w:t xml:space="preserve">, 2014, at the age of </w:t>
      </w:r>
      <w:r w:rsidR="00570B15">
        <w:t>seventy</w:t>
      </w:r>
      <w:r w:rsidR="00C87ADE">
        <w:noBreakHyphen/>
      </w:r>
      <w:r w:rsidR="00570B15">
        <w:t>one</w:t>
      </w:r>
      <w:r w:rsidR="004B3F4E">
        <w:t>; and</w:t>
      </w:r>
    </w:p>
    <w:p w:rsidR="00AF7811" w:rsidRDefault="00AF7811" w:rsidP="00E74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C39E8" w:rsidRDefault="00FD3B80" w:rsidP="00E74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623AA">
        <w:rPr>
          <w:color w:val="000000" w:themeColor="text1"/>
          <w:u w:color="000000" w:themeColor="text1"/>
        </w:rPr>
        <w:t>b</w:t>
      </w:r>
      <w:r w:rsidR="006623AA" w:rsidRPr="009150B1">
        <w:rPr>
          <w:color w:val="000000" w:themeColor="text1"/>
          <w:u w:color="000000" w:themeColor="text1"/>
        </w:rPr>
        <w:t>orn in Lancaster, she was the daughter of the late Glenn Madison and Mary Sue Robbins Hawkins</w:t>
      </w:r>
      <w:r w:rsidR="000C39E8">
        <w:rPr>
          <w:color w:val="000000" w:themeColor="text1"/>
          <w:u w:color="000000" w:themeColor="text1"/>
        </w:rPr>
        <w:t>; and</w:t>
      </w:r>
    </w:p>
    <w:p w:rsidR="000C39E8" w:rsidRDefault="000C39E8" w:rsidP="00E74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23AA" w:rsidRDefault="000C39E8" w:rsidP="00E74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6623AA">
        <w:rPr>
          <w:color w:val="000000" w:themeColor="text1"/>
          <w:u w:color="000000" w:themeColor="text1"/>
        </w:rPr>
        <w:t>n preparation for her life</w:t>
      </w:r>
      <w:r w:rsidR="00C87ADE" w:rsidRPr="00C87ADE">
        <w:rPr>
          <w:color w:val="000000" w:themeColor="text1"/>
          <w:u w:color="000000" w:themeColor="text1"/>
        </w:rPr>
        <w:t>’</w:t>
      </w:r>
      <w:r w:rsidR="006623AA">
        <w:rPr>
          <w:color w:val="000000" w:themeColor="text1"/>
          <w:u w:color="000000" w:themeColor="text1"/>
        </w:rPr>
        <w:t xml:space="preserve">s work in education, </w:t>
      </w:r>
      <w:r w:rsidR="001443B0">
        <w:rPr>
          <w:color w:val="000000" w:themeColor="text1"/>
          <w:u w:color="000000" w:themeColor="text1"/>
        </w:rPr>
        <w:t>the young Harriett g</w:t>
      </w:r>
      <w:r w:rsidR="006623AA">
        <w:rPr>
          <w:color w:val="000000" w:themeColor="text1"/>
          <w:u w:color="000000" w:themeColor="text1"/>
        </w:rPr>
        <w:t>raduated from King</w:t>
      </w:r>
      <w:r w:rsidR="00C87ADE" w:rsidRPr="00C87ADE">
        <w:rPr>
          <w:color w:val="000000" w:themeColor="text1"/>
          <w:u w:color="000000" w:themeColor="text1"/>
        </w:rPr>
        <w:t>’</w:t>
      </w:r>
      <w:r w:rsidR="006623AA">
        <w:rPr>
          <w:color w:val="000000" w:themeColor="text1"/>
          <w:u w:color="000000" w:themeColor="text1"/>
        </w:rPr>
        <w:t>s College. After thirty</w:t>
      </w:r>
      <w:r w:rsidR="00C87ADE">
        <w:rPr>
          <w:color w:val="000000" w:themeColor="text1"/>
          <w:u w:color="000000" w:themeColor="text1"/>
        </w:rPr>
        <w:noBreakHyphen/>
      </w:r>
      <w:r w:rsidR="006623AA">
        <w:rPr>
          <w:color w:val="000000" w:themeColor="text1"/>
          <w:u w:color="000000" w:themeColor="text1"/>
        </w:rPr>
        <w:t xml:space="preserve">nine years of dedicated service, </w:t>
      </w:r>
      <w:r w:rsidR="00275E7D">
        <w:rPr>
          <w:color w:val="000000" w:themeColor="text1"/>
          <w:u w:color="000000" w:themeColor="text1"/>
        </w:rPr>
        <w:t>s</w:t>
      </w:r>
      <w:r w:rsidR="006623AA">
        <w:rPr>
          <w:color w:val="000000" w:themeColor="text1"/>
          <w:u w:color="000000" w:themeColor="text1"/>
        </w:rPr>
        <w:t>he retired from the Lancaster County School District; and</w:t>
      </w:r>
    </w:p>
    <w:p w:rsidR="00AF7811" w:rsidRDefault="00AF7811" w:rsidP="00E74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C6993" w:rsidRPr="00924E55" w:rsidRDefault="009C6993" w:rsidP="00E74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24E5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in 1966, s</w:t>
      </w:r>
      <w:r w:rsidRPr="00924E55">
        <w:rPr>
          <w:color w:val="000000" w:themeColor="text1"/>
          <w:u w:color="000000" w:themeColor="text1"/>
        </w:rPr>
        <w:t xml:space="preserve">he married </w:t>
      </w:r>
      <w:r>
        <w:rPr>
          <w:color w:val="000000" w:themeColor="text1"/>
          <w:u w:color="000000" w:themeColor="text1"/>
        </w:rPr>
        <w:t>the love of her life</w:t>
      </w:r>
      <w:r w:rsidRPr="00924E5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Honorable </w:t>
      </w:r>
      <w:r w:rsidRPr="009150B1">
        <w:rPr>
          <w:color w:val="000000" w:themeColor="text1"/>
          <w:u w:color="000000" w:themeColor="text1"/>
        </w:rPr>
        <w:t>James M. “Jimmy” Neal</w:t>
      </w:r>
      <w:r>
        <w:rPr>
          <w:color w:val="000000" w:themeColor="text1"/>
          <w:u w:color="000000" w:themeColor="text1"/>
        </w:rPr>
        <w:t>, a former member of the South Carolina House of Representatives</w:t>
      </w:r>
      <w:r w:rsidR="00DB35A2">
        <w:rPr>
          <w:color w:val="000000" w:themeColor="text1"/>
          <w:u w:color="000000" w:themeColor="text1"/>
        </w:rPr>
        <w:t xml:space="preserve"> for District 44</w:t>
      </w:r>
      <w:r>
        <w:rPr>
          <w:color w:val="000000" w:themeColor="text1"/>
          <w:u w:color="000000" w:themeColor="text1"/>
        </w:rPr>
        <w:t xml:space="preserve">, </w:t>
      </w:r>
      <w:r w:rsidR="00B061A5">
        <w:rPr>
          <w:color w:val="000000" w:themeColor="text1"/>
          <w:u w:color="000000" w:themeColor="text1"/>
        </w:rPr>
        <w:t>and together they raised</w:t>
      </w:r>
      <w:r w:rsidRPr="00924E55">
        <w:rPr>
          <w:color w:val="000000" w:themeColor="text1"/>
          <w:u w:color="000000" w:themeColor="text1"/>
        </w:rPr>
        <w:t xml:space="preserve"> two fine </w:t>
      </w:r>
      <w:r w:rsidR="000F5A01">
        <w:rPr>
          <w:color w:val="000000" w:themeColor="text1"/>
          <w:u w:color="000000" w:themeColor="text1"/>
        </w:rPr>
        <w:t>sons</w:t>
      </w:r>
      <w:r w:rsidRPr="00924E55">
        <w:rPr>
          <w:color w:val="000000" w:themeColor="text1"/>
          <w:u w:color="000000" w:themeColor="text1"/>
        </w:rPr>
        <w:t>, Bryant and Scott</w:t>
      </w:r>
      <w:r w:rsidR="006663CE">
        <w:rPr>
          <w:color w:val="000000" w:themeColor="text1"/>
          <w:u w:color="000000" w:themeColor="text1"/>
        </w:rPr>
        <w:t xml:space="preserve">, who blessed their parents with </w:t>
      </w:r>
      <w:r w:rsidR="00374560">
        <w:rPr>
          <w:color w:val="000000" w:themeColor="text1"/>
          <w:u w:color="000000" w:themeColor="text1"/>
        </w:rPr>
        <w:t>six</w:t>
      </w:r>
      <w:r w:rsidR="006663CE">
        <w:rPr>
          <w:color w:val="000000" w:themeColor="text1"/>
          <w:u w:color="000000" w:themeColor="text1"/>
        </w:rPr>
        <w:t xml:space="preserve"> grandchildren</w:t>
      </w:r>
      <w:r>
        <w:rPr>
          <w:color w:val="000000" w:themeColor="text1"/>
          <w:u w:color="000000" w:themeColor="text1"/>
        </w:rPr>
        <w:t>; and</w:t>
      </w:r>
    </w:p>
    <w:p w:rsidR="004B3F4E" w:rsidRDefault="004B3F4E" w:rsidP="00E74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4919" w:rsidRDefault="00064919" w:rsidP="00E74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sports held an important place in </w:t>
      </w:r>
      <w:r w:rsidR="00394B50">
        <w:rPr>
          <w:color w:val="000000" w:themeColor="text1"/>
          <w:u w:color="000000" w:themeColor="text1"/>
        </w:rPr>
        <w:t>Harriett Neal</w:t>
      </w:r>
      <w:r w:rsidR="00C87ADE" w:rsidRPr="00C87ADE">
        <w:rPr>
          <w:color w:val="000000" w:themeColor="text1"/>
          <w:u w:color="000000" w:themeColor="text1"/>
        </w:rPr>
        <w:t>’</w:t>
      </w:r>
      <w:r w:rsidR="00394B5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life. An avid walker, she reveled in </w:t>
      </w:r>
      <w:r w:rsidRPr="009150B1">
        <w:rPr>
          <w:color w:val="000000" w:themeColor="text1"/>
          <w:u w:color="000000" w:themeColor="text1"/>
        </w:rPr>
        <w:t>attending sporting events</w:t>
      </w:r>
      <w:r>
        <w:rPr>
          <w:color w:val="000000" w:themeColor="text1"/>
          <w:u w:color="000000" w:themeColor="text1"/>
        </w:rPr>
        <w:t xml:space="preserve">, as well as in </w:t>
      </w:r>
      <w:r w:rsidRPr="009150B1">
        <w:rPr>
          <w:color w:val="000000" w:themeColor="text1"/>
          <w:u w:color="000000" w:themeColor="text1"/>
        </w:rPr>
        <w:t>traveling with frie</w:t>
      </w:r>
      <w:r>
        <w:rPr>
          <w:color w:val="000000" w:themeColor="text1"/>
          <w:u w:color="000000" w:themeColor="text1"/>
        </w:rPr>
        <w:t>nds; and</w:t>
      </w:r>
    </w:p>
    <w:p w:rsidR="009C6993" w:rsidRDefault="009C6993" w:rsidP="00E74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C48FA" w:rsidRDefault="005C48FA" w:rsidP="00E74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woman of faith</w:t>
      </w:r>
      <w:r w:rsidRPr="009150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received her spiritual sustenance and served her God as a member of Center Grove Baptist Church</w:t>
      </w:r>
      <w:r w:rsidR="00794ADE">
        <w:rPr>
          <w:color w:val="000000" w:themeColor="text1"/>
          <w:u w:color="000000" w:themeColor="text1"/>
        </w:rPr>
        <w:t>, and s</w:t>
      </w:r>
      <w:r w:rsidRPr="009150B1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lived out her faith in the love she showed to others; and</w:t>
      </w:r>
    </w:p>
    <w:p w:rsidR="009C6993" w:rsidRDefault="009C6993" w:rsidP="00E74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B3F4E" w:rsidRPr="001847B1" w:rsidRDefault="00C161AF" w:rsidP="00E74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Neal leaves to cherish her memory her devoted husband </w:t>
      </w:r>
      <w:r w:rsidRPr="009150B1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forty</w:t>
      </w:r>
      <w:r w:rsidR="00C87AD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9150B1">
        <w:rPr>
          <w:color w:val="000000" w:themeColor="text1"/>
          <w:u w:color="000000" w:themeColor="text1"/>
        </w:rPr>
        <w:t xml:space="preserve"> years</w:t>
      </w:r>
      <w:r w:rsidR="009E63A8">
        <w:rPr>
          <w:color w:val="000000" w:themeColor="text1"/>
          <w:u w:color="000000" w:themeColor="text1"/>
        </w:rPr>
        <w:t>;</w:t>
      </w:r>
      <w:r w:rsidRPr="009150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her </w:t>
      </w:r>
      <w:r w:rsidRPr="009150B1">
        <w:rPr>
          <w:color w:val="000000" w:themeColor="text1"/>
          <w:u w:color="000000" w:themeColor="text1"/>
        </w:rPr>
        <w:t xml:space="preserve">two sons, Bryant Neal </w:t>
      </w:r>
      <w:r>
        <w:rPr>
          <w:color w:val="000000" w:themeColor="text1"/>
          <w:u w:color="000000" w:themeColor="text1"/>
        </w:rPr>
        <w:t>(</w:t>
      </w:r>
      <w:r w:rsidRPr="009150B1">
        <w:rPr>
          <w:color w:val="000000" w:themeColor="text1"/>
          <w:u w:color="000000" w:themeColor="text1"/>
        </w:rPr>
        <w:t>Beth</w:t>
      </w:r>
      <w:r>
        <w:rPr>
          <w:color w:val="000000" w:themeColor="text1"/>
          <w:u w:color="000000" w:themeColor="text1"/>
        </w:rPr>
        <w:t>)</w:t>
      </w:r>
      <w:r w:rsidRPr="009150B1">
        <w:rPr>
          <w:color w:val="000000" w:themeColor="text1"/>
          <w:u w:color="000000" w:themeColor="text1"/>
        </w:rPr>
        <w:t xml:space="preserve"> of Kershaw and Scott Neal </w:t>
      </w:r>
      <w:r>
        <w:rPr>
          <w:color w:val="000000" w:themeColor="text1"/>
          <w:u w:color="000000" w:themeColor="text1"/>
        </w:rPr>
        <w:t>(</w:t>
      </w:r>
      <w:r w:rsidRPr="009150B1">
        <w:rPr>
          <w:color w:val="000000" w:themeColor="text1"/>
          <w:u w:color="000000" w:themeColor="text1"/>
        </w:rPr>
        <w:t>Jody</w:t>
      </w:r>
      <w:r>
        <w:rPr>
          <w:color w:val="000000" w:themeColor="text1"/>
          <w:u w:color="000000" w:themeColor="text1"/>
        </w:rPr>
        <w:t>)</w:t>
      </w:r>
      <w:r w:rsidRPr="009150B1">
        <w:rPr>
          <w:color w:val="000000" w:themeColor="text1"/>
          <w:u w:color="000000" w:themeColor="text1"/>
        </w:rPr>
        <w:t xml:space="preserve"> of Camden; five grandchildren, Laura Beth Neal, Blythe Milbourne Neal, Sloane Caroline Neal, Bry Neal</w:t>
      </w:r>
      <w:r>
        <w:rPr>
          <w:color w:val="000000" w:themeColor="text1"/>
          <w:u w:color="000000" w:themeColor="text1"/>
        </w:rPr>
        <w:t>,</w:t>
      </w:r>
      <w:r w:rsidRPr="009150B1">
        <w:rPr>
          <w:color w:val="000000" w:themeColor="text1"/>
          <w:u w:color="000000" w:themeColor="text1"/>
        </w:rPr>
        <w:t xml:space="preserve"> and Ava Townsend Neal; and two sisters, Glenda Reeves (Deanie) of Chester and Libby Best of Florence. She was predeceased by a granddaughter, Emily Elizabeth Neal; a sister, Peggy Sue Hawkins; and a brother</w:t>
      </w:r>
      <w:r w:rsidR="00C87ADE">
        <w:rPr>
          <w:color w:val="000000" w:themeColor="text1"/>
          <w:u w:color="000000" w:themeColor="text1"/>
        </w:rPr>
        <w:noBreakHyphen/>
      </w:r>
      <w:r w:rsidRPr="009150B1">
        <w:rPr>
          <w:color w:val="000000" w:themeColor="text1"/>
          <w:u w:color="000000" w:themeColor="text1"/>
        </w:rPr>
        <w:t>in</w:t>
      </w:r>
      <w:r w:rsidR="00C87ADE">
        <w:rPr>
          <w:color w:val="000000" w:themeColor="text1"/>
          <w:u w:color="000000" w:themeColor="text1"/>
        </w:rPr>
        <w:noBreakHyphen/>
      </w:r>
      <w:r w:rsidRPr="009150B1">
        <w:rPr>
          <w:color w:val="000000" w:themeColor="text1"/>
          <w:u w:color="000000" w:themeColor="text1"/>
        </w:rPr>
        <w:t>law, Robert Best</w:t>
      </w:r>
      <w:r>
        <w:rPr>
          <w:color w:val="000000" w:themeColor="text1"/>
          <w:u w:color="000000" w:themeColor="text1"/>
        </w:rPr>
        <w:t>.</w:t>
      </w:r>
      <w:r w:rsidR="00E746F2">
        <w:rPr>
          <w:color w:val="000000" w:themeColor="text1"/>
          <w:u w:color="000000" w:themeColor="text1"/>
        </w:rPr>
        <w:t xml:space="preserve"> Harriett Neal </w:t>
      </w:r>
      <w:r w:rsidR="004B3F4E">
        <w:rPr>
          <w:color w:val="000000" w:themeColor="text1"/>
          <w:u w:color="000000" w:themeColor="text1"/>
        </w:rPr>
        <w:t>will be greatly missed by all who had the privilege of knowing h</w:t>
      </w:r>
      <w:r w:rsidR="003B2DBD">
        <w:rPr>
          <w:color w:val="000000" w:themeColor="text1"/>
          <w:u w:color="000000" w:themeColor="text1"/>
        </w:rPr>
        <w:t xml:space="preserve">er. </w:t>
      </w:r>
      <w:r w:rsidR="004B3F4E">
        <w:rPr>
          <w:color w:val="000000" w:themeColor="text1"/>
          <w:u w:color="000000" w:themeColor="text1"/>
        </w:rPr>
        <w:t>Now, therefore,</w:t>
      </w:r>
    </w:p>
    <w:p w:rsidR="004B3F4E" w:rsidRPr="003A40AC" w:rsidRDefault="004B3F4E" w:rsidP="00E74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1EEA" w:rsidRDefault="00631EEA" w:rsidP="00E74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B3F4E" w:rsidRDefault="004B3F4E" w:rsidP="00E74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F4E" w:rsidRDefault="004B3F4E" w:rsidP="00E74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</w:t>
      </w:r>
      <w:r w:rsidR="00631EEA">
        <w:t>House of Representatives</w:t>
      </w:r>
      <w:r>
        <w:t xml:space="preserve">, by this resolution, express their profound sorrow upon the passing of </w:t>
      </w:r>
      <w:r w:rsidR="00B96272">
        <w:t>Harriett L. Hawkins Neal of Kershaw an</w:t>
      </w:r>
      <w:r>
        <w:t>d extend the deepest sympathy to h</w:t>
      </w:r>
      <w:r w:rsidR="00B96272">
        <w:t>er</w:t>
      </w:r>
      <w:r>
        <w:t xml:space="preserve"> family and many friends.</w:t>
      </w:r>
    </w:p>
    <w:p w:rsidR="004B3F4E" w:rsidRDefault="004B3F4E" w:rsidP="00E74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B3F4E" w:rsidRDefault="004B3F4E" w:rsidP="00E74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765A9F">
        <w:t>the Honorable James M. “Jimmy” Neal</w:t>
      </w:r>
      <w:r w:rsidRPr="00E13C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</w:t>
      </w:r>
      <w:r>
        <w:t>the family.</w:t>
      </w:r>
    </w:p>
    <w:p w:rsidR="00340770" w:rsidRDefault="00C87ADE" w:rsidP="00A06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46B9" w:rsidRDefault="005C46B9" w:rsidP="005C46B9">
      <w:pPr>
        <w:suppressAutoHyphens/>
      </w:pPr>
    </w:p>
    <w:sectPr w:rsidR="005C46B9" w:rsidSect="005C46B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3B80" w:rsidRDefault="00FD3B80" w:rsidP="009F0C77">
      <w:r>
        <w:separator/>
      </w:r>
    </w:p>
  </w:endnote>
  <w:endnote w:type="continuationSeparator" w:id="0">
    <w:p w:rsidR="00FD3B80" w:rsidRDefault="00FD3B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DDD648-90A3-4AA8-9604-A9C5EC3CE246}"/>
    <w:embedBold r:id="rId2" w:fontKey="{C796D930-9533-4A29-B227-47D9525E3D8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FB8352B-3663-40B2-A993-CF02DEDBC8E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718977B-6068-432E-B9DF-49D81AF462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C2B1E3F-09DB-402B-A9E8-B205674623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46B9" w:rsidRPr="00535746" w:rsidRDefault="005C46B9" w:rsidP="005357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565D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3B80" w:rsidRDefault="00FD3B80" w:rsidP="009F0C77">
      <w:r>
        <w:separator/>
      </w:r>
    </w:p>
  </w:footnote>
  <w:footnote w:type="continuationSeparator" w:id="0">
    <w:p w:rsidR="00FD3B80" w:rsidRDefault="00FD3B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8AHB15"/>
    <w:docVar w:name="CoverBillType" w:val="r"/>
    <w:docVar w:name="docpath" w:val="L:\Council\bills\RM\1058AHB15.DOCX"/>
    <w:docVar w:name="dvBillNumber" w:val="334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C4342"/>
    <w:rsid w:val="00011869"/>
    <w:rsid w:val="00015CD6"/>
    <w:rsid w:val="00064919"/>
    <w:rsid w:val="000C39E8"/>
    <w:rsid w:val="000D2FDE"/>
    <w:rsid w:val="000E1785"/>
    <w:rsid w:val="000F40FA"/>
    <w:rsid w:val="000F5A01"/>
    <w:rsid w:val="0010776B"/>
    <w:rsid w:val="00133E66"/>
    <w:rsid w:val="001435A3"/>
    <w:rsid w:val="001443B0"/>
    <w:rsid w:val="00146ED3"/>
    <w:rsid w:val="00151044"/>
    <w:rsid w:val="00160A4D"/>
    <w:rsid w:val="001623E0"/>
    <w:rsid w:val="001B4CF9"/>
    <w:rsid w:val="001D08F2"/>
    <w:rsid w:val="001D525B"/>
    <w:rsid w:val="001D7F4F"/>
    <w:rsid w:val="0020459E"/>
    <w:rsid w:val="002321B6"/>
    <w:rsid w:val="00250967"/>
    <w:rsid w:val="002543C8"/>
    <w:rsid w:val="0025541D"/>
    <w:rsid w:val="002565D2"/>
    <w:rsid w:val="00264E0B"/>
    <w:rsid w:val="00275E7D"/>
    <w:rsid w:val="00284AAE"/>
    <w:rsid w:val="002E5912"/>
    <w:rsid w:val="00301B21"/>
    <w:rsid w:val="00325348"/>
    <w:rsid w:val="0032732C"/>
    <w:rsid w:val="00336AD0"/>
    <w:rsid w:val="00340770"/>
    <w:rsid w:val="0037079A"/>
    <w:rsid w:val="00374560"/>
    <w:rsid w:val="00394B50"/>
    <w:rsid w:val="003B2DBD"/>
    <w:rsid w:val="003C4DAB"/>
    <w:rsid w:val="003D01E8"/>
    <w:rsid w:val="003D4FEB"/>
    <w:rsid w:val="003E5288"/>
    <w:rsid w:val="003F6D79"/>
    <w:rsid w:val="0041760A"/>
    <w:rsid w:val="00417C01"/>
    <w:rsid w:val="004809EE"/>
    <w:rsid w:val="004B3F4E"/>
    <w:rsid w:val="004E7D54"/>
    <w:rsid w:val="005273C6"/>
    <w:rsid w:val="00530A69"/>
    <w:rsid w:val="00535746"/>
    <w:rsid w:val="00545593"/>
    <w:rsid w:val="0056665F"/>
    <w:rsid w:val="00570B15"/>
    <w:rsid w:val="00577C6C"/>
    <w:rsid w:val="005C2FE2"/>
    <w:rsid w:val="005C4342"/>
    <w:rsid w:val="005C46B9"/>
    <w:rsid w:val="005C48FA"/>
    <w:rsid w:val="005E2BC9"/>
    <w:rsid w:val="00602144"/>
    <w:rsid w:val="00605102"/>
    <w:rsid w:val="006215AA"/>
    <w:rsid w:val="00631EEA"/>
    <w:rsid w:val="00637CCF"/>
    <w:rsid w:val="006623AA"/>
    <w:rsid w:val="006663CE"/>
    <w:rsid w:val="006913C9"/>
    <w:rsid w:val="0069470D"/>
    <w:rsid w:val="00713381"/>
    <w:rsid w:val="00734F00"/>
    <w:rsid w:val="00765A9F"/>
    <w:rsid w:val="00794ADE"/>
    <w:rsid w:val="007A70AE"/>
    <w:rsid w:val="007E10DA"/>
    <w:rsid w:val="007E7EC6"/>
    <w:rsid w:val="008362E8"/>
    <w:rsid w:val="0087776F"/>
    <w:rsid w:val="008A1768"/>
    <w:rsid w:val="008F0F33"/>
    <w:rsid w:val="008F4429"/>
    <w:rsid w:val="0094021A"/>
    <w:rsid w:val="00991B25"/>
    <w:rsid w:val="009B44AF"/>
    <w:rsid w:val="009C6993"/>
    <w:rsid w:val="009C6A0B"/>
    <w:rsid w:val="009E63A8"/>
    <w:rsid w:val="009F0C77"/>
    <w:rsid w:val="009F4DD1"/>
    <w:rsid w:val="00A061C7"/>
    <w:rsid w:val="00A41684"/>
    <w:rsid w:val="00A64E80"/>
    <w:rsid w:val="00A72BCD"/>
    <w:rsid w:val="00A741D9"/>
    <w:rsid w:val="00A833AB"/>
    <w:rsid w:val="00A9741D"/>
    <w:rsid w:val="00AD4B17"/>
    <w:rsid w:val="00AF7811"/>
    <w:rsid w:val="00B061A5"/>
    <w:rsid w:val="00B412D4"/>
    <w:rsid w:val="00B96272"/>
    <w:rsid w:val="00BE3C22"/>
    <w:rsid w:val="00C0345E"/>
    <w:rsid w:val="00C161AF"/>
    <w:rsid w:val="00C3483A"/>
    <w:rsid w:val="00C74E9D"/>
    <w:rsid w:val="00C82FD3"/>
    <w:rsid w:val="00C87ADE"/>
    <w:rsid w:val="00C92819"/>
    <w:rsid w:val="00CC6B7B"/>
    <w:rsid w:val="00CD2089"/>
    <w:rsid w:val="00D03131"/>
    <w:rsid w:val="00D5283D"/>
    <w:rsid w:val="00D73A67"/>
    <w:rsid w:val="00D970A9"/>
    <w:rsid w:val="00DB35A2"/>
    <w:rsid w:val="00DF3845"/>
    <w:rsid w:val="00E41911"/>
    <w:rsid w:val="00E746F2"/>
    <w:rsid w:val="00E92EEF"/>
    <w:rsid w:val="00EA3608"/>
    <w:rsid w:val="00EF2368"/>
    <w:rsid w:val="00F24442"/>
    <w:rsid w:val="00F50AE3"/>
    <w:rsid w:val="00F67CF1"/>
    <w:rsid w:val="00F840F0"/>
    <w:rsid w:val="00F95072"/>
    <w:rsid w:val="00FB0D0D"/>
    <w:rsid w:val="00FB43B4"/>
    <w:rsid w:val="00FD3B80"/>
    <w:rsid w:val="00FD3F32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640ABD-CD85-46C8-B44D-469A5AA4E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5E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E7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C46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4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20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340_201501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3FB900-B11E-43E4-9295-6C35108B7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638</Words>
  <Characters>3639</Characters>
  <Application>Microsoft Office Word</Application>
  <DocSecurity>6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3340: Harriett L. Hawkins - South Carolina Legislature Online</dc:title>
  <dc:creator>McDowell</dc:creator>
  <cp:lastModifiedBy>N Cumfer</cp:lastModifiedBy>
  <cp:revision>2</cp:revision>
  <cp:lastPrinted>2015-01-15T20:35:00Z</cp:lastPrinted>
  <dcterms:created xsi:type="dcterms:W3CDTF">2016-12-02T17:56:00Z</dcterms:created>
  <dcterms:modified xsi:type="dcterms:W3CDTF">2016-12-02T17:56:00Z</dcterms:modified>
</cp:coreProperties>
</file>