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7AE8" w:rsidRDefault="006A7AE8" w:rsidP="006A7AE8">
      <w:pPr>
        <w:widowControl w:val="0"/>
        <w:jc w:val="center"/>
      </w:pPr>
      <w:bookmarkStart w:id="0" w:name="_GoBack"/>
      <w:bookmarkEnd w:id="0"/>
      <w:r w:rsidRPr="006A7AE8">
        <w:rPr>
          <w:b/>
        </w:rPr>
        <w:t>South Carolina General Assembly</w:t>
      </w:r>
    </w:p>
    <w:p w:rsidR="006A7AE8" w:rsidRDefault="006A7AE8" w:rsidP="006A7AE8">
      <w:pPr>
        <w:widowControl w:val="0"/>
        <w:jc w:val="center"/>
      </w:pPr>
      <w:r>
        <w:t>121st Session, 2015-2016</w:t>
      </w:r>
    </w:p>
    <w:p w:rsidR="006A7AE8" w:rsidRDefault="006A7AE8" w:rsidP="006A7AE8">
      <w:pPr>
        <w:widowControl w:val="0"/>
        <w:jc w:val="left"/>
      </w:pPr>
    </w:p>
    <w:p w:rsidR="006A7AE8" w:rsidRDefault="006A7AE8" w:rsidP="006A7AE8">
      <w:pPr>
        <w:widowControl w:val="0"/>
        <w:jc w:val="left"/>
        <w:rPr>
          <w:b/>
        </w:rPr>
      </w:pPr>
      <w:r w:rsidRPr="006A7AE8">
        <w:rPr>
          <w:b/>
        </w:rPr>
        <w:t>H. 3392</w:t>
      </w:r>
    </w:p>
    <w:p w:rsidR="006A7AE8" w:rsidRDefault="006A7AE8" w:rsidP="006A7AE8">
      <w:pPr>
        <w:widowControl w:val="0"/>
        <w:jc w:val="left"/>
        <w:rPr>
          <w:b/>
        </w:rPr>
      </w:pPr>
    </w:p>
    <w:p w:rsidR="006A7AE8" w:rsidRDefault="006A7AE8" w:rsidP="006A7AE8">
      <w:pPr>
        <w:widowControl w:val="0"/>
        <w:jc w:val="left"/>
      </w:pPr>
      <w:r w:rsidRPr="006A7AE8">
        <w:rPr>
          <w:b/>
        </w:rPr>
        <w:t>STATUS INFORMATION</w:t>
      </w:r>
    </w:p>
    <w:p w:rsidR="006A7AE8" w:rsidRDefault="006A7AE8" w:rsidP="006A7AE8">
      <w:pPr>
        <w:widowControl w:val="0"/>
        <w:jc w:val="left"/>
      </w:pPr>
    </w:p>
    <w:p w:rsidR="006A7AE8" w:rsidRDefault="006A7AE8" w:rsidP="006A7AE8">
      <w:pPr>
        <w:widowControl w:val="0"/>
        <w:jc w:val="left"/>
      </w:pPr>
      <w:r>
        <w:t>General Bill</w:t>
      </w:r>
    </w:p>
    <w:p w:rsidR="006A7AE8" w:rsidRDefault="006A7AE8" w:rsidP="006A7AE8">
      <w:pPr>
        <w:widowControl w:val="0"/>
        <w:jc w:val="left"/>
      </w:pPr>
      <w:r>
        <w:t>Sponsors: Reps. King, Anderson and Robinson</w:t>
      </w:r>
      <w:r>
        <w:noBreakHyphen/>
        <w:t>Simpson</w:t>
      </w:r>
    </w:p>
    <w:p w:rsidR="006A7AE8" w:rsidRDefault="006A7AE8" w:rsidP="006A7AE8">
      <w:pPr>
        <w:widowControl w:val="0"/>
        <w:jc w:val="left"/>
      </w:pPr>
      <w:r>
        <w:t>Document Path: l:\council\bills\bbm\9163ab15.docx</w:t>
      </w:r>
    </w:p>
    <w:p w:rsidR="006A7AE8" w:rsidRDefault="006A7AE8" w:rsidP="006A7AE8">
      <w:pPr>
        <w:widowControl w:val="0"/>
        <w:jc w:val="left"/>
      </w:pPr>
    </w:p>
    <w:p w:rsidR="006A7AE8" w:rsidRDefault="006A7AE8" w:rsidP="006A7AE8">
      <w:pPr>
        <w:widowControl w:val="0"/>
        <w:jc w:val="left"/>
      </w:pPr>
      <w:r>
        <w:t>Introduced in the House on January 22, 2015</w:t>
      </w:r>
    </w:p>
    <w:p w:rsidR="006A7AE8" w:rsidRDefault="006A7AE8" w:rsidP="006A7AE8">
      <w:pPr>
        <w:widowControl w:val="0"/>
        <w:jc w:val="left"/>
      </w:pPr>
      <w:r>
        <w:t xml:space="preserve">Currently residing in the House Committee on </w:t>
      </w:r>
      <w:r w:rsidRPr="006A7AE8">
        <w:rPr>
          <w:b/>
        </w:rPr>
        <w:t>Education and Public Works</w:t>
      </w:r>
    </w:p>
    <w:p w:rsidR="006A7AE8" w:rsidRDefault="006A7AE8" w:rsidP="006A7AE8">
      <w:pPr>
        <w:widowControl w:val="0"/>
        <w:jc w:val="left"/>
      </w:pPr>
    </w:p>
    <w:p w:rsidR="006A7AE8" w:rsidRDefault="006A7AE8" w:rsidP="006A7AE8">
      <w:pPr>
        <w:widowControl w:val="0"/>
        <w:jc w:val="left"/>
      </w:pPr>
      <w:r>
        <w:t xml:space="preserve">Summary: </w:t>
      </w:r>
      <w:r w:rsidR="00A85609">
        <w:t>Office of Auditing Services</w:t>
      </w:r>
    </w:p>
    <w:p w:rsidR="006A7AE8" w:rsidRDefault="006A7AE8" w:rsidP="006A7AE8">
      <w:pPr>
        <w:widowControl w:val="0"/>
        <w:jc w:val="left"/>
      </w:pPr>
    </w:p>
    <w:p w:rsidR="006A7AE8" w:rsidRDefault="006A7AE8" w:rsidP="006A7AE8">
      <w:pPr>
        <w:widowControl w:val="0"/>
        <w:jc w:val="left"/>
      </w:pPr>
    </w:p>
    <w:p w:rsidR="006A7AE8" w:rsidRDefault="006A7AE8" w:rsidP="006A7A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A7AE8">
        <w:rPr>
          <w:b/>
        </w:rPr>
        <w:t>HISTORY OF LEGISLATIVE ACTIONS</w:t>
      </w:r>
    </w:p>
    <w:p w:rsidR="006A7AE8" w:rsidRDefault="006A7AE8" w:rsidP="006A7A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A7AE8" w:rsidRPr="006A7AE8" w:rsidRDefault="006A7AE8" w:rsidP="006A7A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A7AE8">
        <w:rPr>
          <w:u w:val="single"/>
        </w:rPr>
        <w:tab/>
        <w:t>Date</w:t>
      </w:r>
      <w:r w:rsidRPr="006A7AE8">
        <w:rPr>
          <w:u w:val="single"/>
        </w:rPr>
        <w:tab/>
        <w:t>Body</w:t>
      </w:r>
      <w:r w:rsidRPr="006A7AE8">
        <w:rPr>
          <w:u w:val="single"/>
        </w:rPr>
        <w:tab/>
        <w:t>Action Description with journal page number</w:t>
      </w:r>
      <w:r w:rsidRPr="006A7AE8">
        <w:rPr>
          <w:u w:val="single"/>
        </w:rPr>
        <w:tab/>
      </w:r>
    </w:p>
    <w:p w:rsidR="00314FBE" w:rsidRDefault="00314FBE" w:rsidP="00314F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1/22/2015</w:t>
      </w:r>
      <w:r>
        <w:tab/>
        <w:t>House</w:t>
      </w:r>
      <w:r>
        <w:tab/>
      </w:r>
      <w:r w:rsidRPr="003C7AF8">
        <w:t>Introduced and read first time (</w:t>
      </w:r>
      <w:hyperlink r:id="rId7" w:history="1">
        <w:r w:rsidRPr="00AB220A">
          <w:rPr>
            <w:rStyle w:val="Hyperlink"/>
          </w:rPr>
          <w:t>House Journal</w:t>
        </w:r>
        <w:r w:rsidRPr="00AB220A">
          <w:rPr>
            <w:rStyle w:val="Hyperlink"/>
          </w:rPr>
          <w:noBreakHyphen/>
          <w:t>page 12</w:t>
        </w:r>
      </w:hyperlink>
      <w:r w:rsidRPr="003C7AF8">
        <w:t>)</w:t>
      </w:r>
    </w:p>
    <w:p w:rsidR="00314FBE" w:rsidRDefault="00314FBE" w:rsidP="00314F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1/22/2015</w:t>
      </w:r>
      <w:r>
        <w:tab/>
        <w:t>House</w:t>
      </w:r>
      <w:r>
        <w:tab/>
      </w:r>
      <w:r w:rsidRPr="003C7AF8">
        <w:t>Referred to Co</w:t>
      </w:r>
      <w:r>
        <w:t xml:space="preserve">mmittee on </w:t>
      </w:r>
      <w:r w:rsidRPr="003C7AF8">
        <w:rPr>
          <w:b/>
        </w:rPr>
        <w:t>Education and Public Works</w:t>
      </w:r>
      <w:r w:rsidRPr="003C7AF8">
        <w:t xml:space="preserve"> (</w:t>
      </w:r>
      <w:hyperlink r:id="rId8" w:history="1">
        <w:r w:rsidRPr="00AB220A">
          <w:rPr>
            <w:rStyle w:val="Hyperlink"/>
          </w:rPr>
          <w:t>House Journal</w:t>
        </w:r>
        <w:r w:rsidRPr="00AB220A">
          <w:rPr>
            <w:rStyle w:val="Hyperlink"/>
          </w:rPr>
          <w:noBreakHyphen/>
          <w:t>page 12</w:t>
        </w:r>
      </w:hyperlink>
      <w:r w:rsidRPr="003C7AF8">
        <w:t>)</w:t>
      </w:r>
    </w:p>
    <w:p w:rsidR="00314FBE" w:rsidRDefault="00314FBE" w:rsidP="00314F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A7AE8" w:rsidRDefault="006A7AE8" w:rsidP="006A7A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6A7AE8">
          <w:rPr>
            <w:rStyle w:val="Hyperlink"/>
          </w:rPr>
          <w:t>legislative information</w:t>
        </w:r>
      </w:hyperlink>
      <w:r>
        <w:t xml:space="preserve"> at the website</w:t>
      </w:r>
    </w:p>
    <w:p w:rsidR="006A7AE8" w:rsidRDefault="006A7AE8" w:rsidP="006A7A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A7AE8" w:rsidRPr="006A7AE8" w:rsidRDefault="006A7AE8" w:rsidP="006A7A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A7AE8" w:rsidRDefault="006A7AE8" w:rsidP="006A7AE8">
      <w:pPr>
        <w:widowControl w:val="0"/>
        <w:jc w:val="left"/>
      </w:pPr>
      <w:r w:rsidRPr="006A7AE8">
        <w:rPr>
          <w:b/>
        </w:rPr>
        <w:t>VERSIONS OF THIS BILL</w:t>
      </w:r>
    </w:p>
    <w:p w:rsidR="006A7AE8" w:rsidRDefault="006A7AE8" w:rsidP="006A7AE8">
      <w:pPr>
        <w:widowControl w:val="0"/>
        <w:jc w:val="left"/>
      </w:pPr>
    </w:p>
    <w:p w:rsidR="006A7AE8" w:rsidRDefault="00AB220A" w:rsidP="006A7AE8">
      <w:pPr>
        <w:widowControl w:val="0"/>
        <w:jc w:val="left"/>
      </w:pPr>
      <w:hyperlink r:id="rId10" w:history="1">
        <w:r w:rsidR="006A7AE8">
          <w:rPr>
            <w:rStyle w:val="Hyperlink"/>
          </w:rPr>
          <w:t>1/22/2015</w:t>
        </w:r>
      </w:hyperlink>
    </w:p>
    <w:p w:rsidR="006A7AE8" w:rsidRDefault="006A7AE8" w:rsidP="006A7AE8"/>
    <w:p w:rsidR="006A7AE8" w:rsidRDefault="006A7AE8" w:rsidP="006A7AE8">
      <w:pPr>
        <w:sectPr w:rsidR="006A7AE8" w:rsidSect="006A7AE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D4251" w:rsidRDefault="001D4251" w:rsidP="000E378F"/>
    <w:p w:rsidR="000E378F" w:rsidRDefault="000E378F" w:rsidP="000E378F"/>
    <w:p w:rsidR="000E378F" w:rsidRDefault="000E378F" w:rsidP="000E378F"/>
    <w:p w:rsidR="000E378F" w:rsidRDefault="000E378F" w:rsidP="000E378F"/>
    <w:p w:rsidR="000E378F" w:rsidRDefault="000E378F" w:rsidP="000E378F"/>
    <w:p w:rsidR="000E378F" w:rsidRDefault="000E378F" w:rsidP="000E378F"/>
    <w:p w:rsidR="000E378F" w:rsidRDefault="000E378F" w:rsidP="000E378F"/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1D4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76FE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F06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59</w:t>
      </w:r>
      <w:r w:rsidR="00881EBE">
        <w:noBreakHyphen/>
      </w:r>
      <w:r>
        <w:t>1</w:t>
      </w:r>
      <w:r w:rsidR="00881EBE">
        <w:noBreakHyphen/>
      </w:r>
      <w:r>
        <w:t xml:space="preserve">315 SO AS TO PROVIDE THAT THE OFFICE OF AUDITING SERVICES IN THE STATE DEPARTMENT OF EDUCATION SHALL CONDUCT AN AUDIT OF A SCHOOL DISTRICT OR INDIVIDUAL SCHOOL AT THE REQUEST OF EITHER FIVE MEMBERS OF THE GENERAL ASSEMBLY OR </w:t>
      </w:r>
      <w:r w:rsidR="002373FF">
        <w:t>TWO MEMBERS OR MORE OF THE BOARD OF TRUSTEES THAT GOVERNS THE DISTRICT FOR WHICH THE AUDIT IS BEING SOUGHT</w:t>
      </w:r>
      <w:r w:rsidR="000E378F">
        <w:t>,</w:t>
      </w:r>
      <w:r w:rsidR="002373FF">
        <w:t xml:space="preserve"> OR IN WHICH THE SCHOOL FOR WHICH THE AUDIT BEING SOUGHT IS SITUATED</w:t>
      </w:r>
      <w:r>
        <w:t xml:space="preserve">, AND TO PROVIDE THAT SUCH AN AUDIT ONLY MAY BE PERFORMED EVERY THREE  YEARS FOR AN INDIVIDUAL DISTRICT OR SCHOOL.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63CA9" w:rsidRDefault="00576FE5" w:rsidP="00C63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63CA9" w:rsidRDefault="00C63CA9" w:rsidP="00C63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3CA9" w:rsidRDefault="00576FE5" w:rsidP="00C63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63CA9">
        <w:t>Article 5, Chapter 1, Title 59 of the 1976 Code is amended by adding:</w:t>
      </w:r>
    </w:p>
    <w:p w:rsidR="00C63CA9" w:rsidRDefault="00C63CA9" w:rsidP="00C63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3CA9" w:rsidRDefault="00C63CA9" w:rsidP="00C63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 w:rsidR="00881EBE">
        <w:noBreakHyphen/>
      </w:r>
      <w:r>
        <w:t>1</w:t>
      </w:r>
      <w:r w:rsidR="00881EBE">
        <w:noBreakHyphen/>
      </w:r>
      <w:r>
        <w:t>315.</w:t>
      </w:r>
      <w:r>
        <w:tab/>
        <w:t>(A)</w:t>
      </w:r>
      <w:r>
        <w:tab/>
        <w:t>The State Department of Education, through its Office of Auditing Services, shall conduct an audit of a public school district or an individual public school at the request of:</w:t>
      </w:r>
    </w:p>
    <w:p w:rsidR="00C63CA9" w:rsidRDefault="00C63CA9" w:rsidP="00C63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five members of the General Assembly; or</w:t>
      </w:r>
    </w:p>
    <w:p w:rsidR="00C63CA9" w:rsidRDefault="00C63CA9" w:rsidP="00C63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two members or more of the board of trustees that governs the district for which the audit is being sought</w:t>
      </w:r>
      <w:r w:rsidR="008E7B9B">
        <w:t>,</w:t>
      </w:r>
      <w:r>
        <w:t xml:space="preserve"> or in which the school for which the audit being sought is situated. A majority of this board is not necessary to request an audit pursuant to this section.</w:t>
      </w:r>
    </w:p>
    <w:p w:rsidR="00C63CA9" w:rsidRDefault="00C63CA9" w:rsidP="00C63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An audit conducted pursuant to this section only may be performed once every three years for an individual district or individual school; provided, however, that an audit of a district may </w:t>
      </w:r>
      <w:r>
        <w:lastRenderedPageBreak/>
        <w:t>not serve as an audit of an individual school situated in the district for the purposes of this subsection.”</w:t>
      </w:r>
    </w:p>
    <w:p w:rsidR="00C63CA9" w:rsidRDefault="00C63CA9" w:rsidP="001D4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76FE5" w:rsidRDefault="00576F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63CA9">
        <w:t>2</w:t>
      </w:r>
      <w:r>
        <w:t>.</w:t>
      </w:r>
      <w:r>
        <w:tab/>
        <w:t>This act takes effect upon approval by the Governor.</w:t>
      </w:r>
    </w:p>
    <w:p w:rsidR="00B85DD3" w:rsidRDefault="00881EB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A7AE8" w:rsidRDefault="006A7AE8" w:rsidP="006A7AE8">
      <w:pPr>
        <w:suppressAutoHyphens/>
      </w:pPr>
    </w:p>
    <w:sectPr w:rsidR="006A7AE8" w:rsidSect="006A7AE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6FE5" w:rsidRDefault="00576FE5" w:rsidP="009F0C77">
      <w:r>
        <w:separator/>
      </w:r>
    </w:p>
  </w:endnote>
  <w:endnote w:type="continuationSeparator" w:id="0">
    <w:p w:rsidR="00576FE5" w:rsidRDefault="00576FE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C880E3-FC98-4AE7-ADEE-95C90AE8D66C}"/>
    <w:embedBold r:id="rId2" w:fontKey="{B132E691-7B4A-490C-A43C-F3600F22607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13F198E-8790-4BBA-8383-A0FD9ACF88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687F8FA-C504-4A46-9559-4ACE01C657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7AE8" w:rsidRPr="001D4251" w:rsidRDefault="006A7AE8" w:rsidP="001D42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B220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6FE5" w:rsidRDefault="00576FE5" w:rsidP="009F0C77">
      <w:r>
        <w:separator/>
      </w:r>
    </w:p>
  </w:footnote>
  <w:footnote w:type="continuationSeparator" w:id="0">
    <w:p w:rsidR="00576FE5" w:rsidRDefault="00576FE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163AB15"/>
    <w:docVar w:name="CoverBillType" w:val="b"/>
    <w:docVar w:name="docpath" w:val="L:\Council\bills\BBM\9163AB15.DOCX"/>
    <w:docVar w:name="dvBillNumber" w:val="3392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576FE5"/>
    <w:rsid w:val="00011869"/>
    <w:rsid w:val="00015CD6"/>
    <w:rsid w:val="000E1785"/>
    <w:rsid w:val="000E378F"/>
    <w:rsid w:val="000F40FA"/>
    <w:rsid w:val="0010776B"/>
    <w:rsid w:val="00133E66"/>
    <w:rsid w:val="001435A3"/>
    <w:rsid w:val="00146756"/>
    <w:rsid w:val="00146ED3"/>
    <w:rsid w:val="00151044"/>
    <w:rsid w:val="001D08F2"/>
    <w:rsid w:val="001D4251"/>
    <w:rsid w:val="001D525B"/>
    <w:rsid w:val="001D7F4F"/>
    <w:rsid w:val="002321B6"/>
    <w:rsid w:val="002373FF"/>
    <w:rsid w:val="00250967"/>
    <w:rsid w:val="002543C8"/>
    <w:rsid w:val="0025541D"/>
    <w:rsid w:val="00284AAE"/>
    <w:rsid w:val="002E5912"/>
    <w:rsid w:val="00301B21"/>
    <w:rsid w:val="00314FBE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809EE"/>
    <w:rsid w:val="00487D73"/>
    <w:rsid w:val="004E7D54"/>
    <w:rsid w:val="005273C6"/>
    <w:rsid w:val="00530A69"/>
    <w:rsid w:val="00545593"/>
    <w:rsid w:val="00576FE5"/>
    <w:rsid w:val="00577C6C"/>
    <w:rsid w:val="005C2FE2"/>
    <w:rsid w:val="005E2BC9"/>
    <w:rsid w:val="00605102"/>
    <w:rsid w:val="006215AA"/>
    <w:rsid w:val="006913C9"/>
    <w:rsid w:val="0069470D"/>
    <w:rsid w:val="006A7AE8"/>
    <w:rsid w:val="006F067D"/>
    <w:rsid w:val="00727742"/>
    <w:rsid w:val="00734F00"/>
    <w:rsid w:val="007A70AE"/>
    <w:rsid w:val="00803AD0"/>
    <w:rsid w:val="008362E8"/>
    <w:rsid w:val="00881EBE"/>
    <w:rsid w:val="008A1768"/>
    <w:rsid w:val="008E7B9B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85609"/>
    <w:rsid w:val="00A9741D"/>
    <w:rsid w:val="00AB220A"/>
    <w:rsid w:val="00AD4B17"/>
    <w:rsid w:val="00B412D4"/>
    <w:rsid w:val="00B85DD3"/>
    <w:rsid w:val="00BE3C22"/>
    <w:rsid w:val="00C0345E"/>
    <w:rsid w:val="00C3483A"/>
    <w:rsid w:val="00C63CA9"/>
    <w:rsid w:val="00C74E9D"/>
    <w:rsid w:val="00C82FD3"/>
    <w:rsid w:val="00C92819"/>
    <w:rsid w:val="00CC6B7B"/>
    <w:rsid w:val="00CD2089"/>
    <w:rsid w:val="00D73A67"/>
    <w:rsid w:val="00D86FBC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C19271-5753-454B-B390-49233DA91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A7A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22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22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392_2015012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92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1ECA2-325A-4108-B542-5D4E53914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393</Words>
  <Characters>2242</Characters>
  <Application>Microsoft Office Word</Application>
  <DocSecurity>6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3392: Office of Auditing Services - South Carolina Legislature Online</dc:title>
  <dc:creator>BRENDA MELTON</dc:creator>
  <cp:lastModifiedBy>N Cumfer</cp:lastModifiedBy>
  <cp:revision>2</cp:revision>
  <cp:lastPrinted>2015-01-22T14:31:00Z</cp:lastPrinted>
  <dcterms:created xsi:type="dcterms:W3CDTF">2016-12-02T17:59:00Z</dcterms:created>
  <dcterms:modified xsi:type="dcterms:W3CDTF">2016-12-02T17:59:00Z</dcterms:modified>
</cp:coreProperties>
</file>