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1BC" w:rsidRDefault="00D971BC" w:rsidP="00D971BC">
      <w:pPr>
        <w:widowControl w:val="0"/>
        <w:jc w:val="center"/>
      </w:pPr>
      <w:bookmarkStart w:id="0" w:name="_GoBack"/>
      <w:bookmarkEnd w:id="0"/>
      <w:r w:rsidRPr="00D971BC">
        <w:rPr>
          <w:b/>
        </w:rPr>
        <w:t>South Carolina General Assembly</w:t>
      </w:r>
    </w:p>
    <w:p w:rsidR="00D971BC" w:rsidRDefault="00D971BC" w:rsidP="00D971BC">
      <w:pPr>
        <w:widowControl w:val="0"/>
        <w:jc w:val="center"/>
      </w:pPr>
      <w:r>
        <w:t>121st Session, 2015-2016</w:t>
      </w: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jc w:val="left"/>
        <w:rPr>
          <w:b/>
        </w:rPr>
      </w:pPr>
      <w:r w:rsidRPr="00D971BC">
        <w:rPr>
          <w:b/>
        </w:rPr>
        <w:t>H. 3407</w:t>
      </w:r>
    </w:p>
    <w:p w:rsidR="00D971BC" w:rsidRDefault="00D971BC" w:rsidP="00D971BC">
      <w:pPr>
        <w:widowControl w:val="0"/>
        <w:jc w:val="left"/>
        <w:rPr>
          <w:b/>
        </w:rPr>
      </w:pPr>
    </w:p>
    <w:p w:rsidR="00D971BC" w:rsidRDefault="00D971BC" w:rsidP="00D971BC">
      <w:pPr>
        <w:widowControl w:val="0"/>
        <w:jc w:val="left"/>
      </w:pPr>
      <w:r w:rsidRPr="00D971BC">
        <w:rPr>
          <w:b/>
        </w:rPr>
        <w:t>STATUS INFORMATION</w:t>
      </w: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jc w:val="left"/>
      </w:pPr>
      <w:r>
        <w:t>General Bill</w:t>
      </w:r>
    </w:p>
    <w:p w:rsidR="00D971BC" w:rsidRDefault="00D971BC" w:rsidP="00D971BC">
      <w:pPr>
        <w:widowControl w:val="0"/>
        <w:jc w:val="left"/>
      </w:pPr>
      <w:r>
        <w:t>Sponsors: Reps. Whipper and R.L. Brown</w:t>
      </w:r>
    </w:p>
    <w:p w:rsidR="00D971BC" w:rsidRDefault="00D971BC" w:rsidP="00D971BC">
      <w:pPr>
        <w:widowControl w:val="0"/>
        <w:jc w:val="left"/>
      </w:pPr>
      <w:r>
        <w:t>Document Path: l:\council\bills\ggs\22705zw15.docx</w:t>
      </w: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jc w:val="left"/>
      </w:pPr>
      <w:r>
        <w:t>Introduced in the House on January 22, 2015</w:t>
      </w:r>
    </w:p>
    <w:p w:rsidR="00D971BC" w:rsidRDefault="00D971BC" w:rsidP="00D971BC">
      <w:pPr>
        <w:widowControl w:val="0"/>
        <w:jc w:val="left"/>
      </w:pPr>
      <w:r>
        <w:t xml:space="preserve">Currently residing in the House Committee on </w:t>
      </w:r>
      <w:r w:rsidRPr="00D971BC">
        <w:rPr>
          <w:b/>
        </w:rPr>
        <w:t>Judiciary</w:t>
      </w: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jc w:val="left"/>
      </w:pPr>
      <w:r>
        <w:t xml:space="preserve">Summary: </w:t>
      </w:r>
      <w:r w:rsidR="001F5865">
        <w:t>Candidates changing party affiliation</w:t>
      </w: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jc w:val="left"/>
      </w:pPr>
    </w:p>
    <w:p w:rsidR="00D971BC" w:rsidRDefault="00D971BC" w:rsidP="00D97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1BC">
        <w:rPr>
          <w:b/>
        </w:rPr>
        <w:t>HISTORY OF LEGISLATIVE ACTIONS</w:t>
      </w:r>
    </w:p>
    <w:p w:rsidR="00D971BC" w:rsidRDefault="00D971BC" w:rsidP="00D97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71BC" w:rsidRPr="00D971BC" w:rsidRDefault="00D971BC" w:rsidP="00D97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1BC">
        <w:rPr>
          <w:u w:val="single"/>
        </w:rPr>
        <w:tab/>
        <w:t>Date</w:t>
      </w:r>
      <w:r w:rsidRPr="00D971BC">
        <w:rPr>
          <w:u w:val="single"/>
        </w:rPr>
        <w:tab/>
        <w:t>Body</w:t>
      </w:r>
      <w:r w:rsidRPr="00D971BC">
        <w:rPr>
          <w:u w:val="single"/>
        </w:rPr>
        <w:tab/>
        <w:t>Action Description with journal page number</w:t>
      </w:r>
      <w:r w:rsidRPr="00D971BC">
        <w:rPr>
          <w:u w:val="single"/>
        </w:rPr>
        <w:tab/>
      </w:r>
    </w:p>
    <w:p w:rsidR="001D7596" w:rsidRDefault="001D7596" w:rsidP="001D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C72F4B">
        <w:t>Introduced and read first time (</w:t>
      </w:r>
      <w:hyperlink r:id="rId7" w:history="1">
        <w:r w:rsidRPr="00181C49">
          <w:rPr>
            <w:rStyle w:val="Hyperlink"/>
          </w:rPr>
          <w:t>House Journal</w:t>
        </w:r>
        <w:r w:rsidRPr="00181C49">
          <w:rPr>
            <w:rStyle w:val="Hyperlink"/>
          </w:rPr>
          <w:noBreakHyphen/>
          <w:t>page 16</w:t>
        </w:r>
      </w:hyperlink>
      <w:r w:rsidRPr="00C72F4B">
        <w:t>)</w:t>
      </w:r>
    </w:p>
    <w:p w:rsidR="001D7596" w:rsidRDefault="001D7596" w:rsidP="001D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C72F4B">
        <w:t>Ref</w:t>
      </w:r>
      <w:r>
        <w:t xml:space="preserve">erred to Committee on </w:t>
      </w:r>
      <w:r w:rsidRPr="00C72F4B">
        <w:rPr>
          <w:b/>
        </w:rPr>
        <w:t>Judiciary</w:t>
      </w:r>
      <w:r>
        <w:t xml:space="preserve"> </w:t>
      </w:r>
      <w:r w:rsidRPr="00C72F4B">
        <w:t>(</w:t>
      </w:r>
      <w:hyperlink r:id="rId8" w:history="1">
        <w:r w:rsidRPr="00181C49">
          <w:rPr>
            <w:rStyle w:val="Hyperlink"/>
          </w:rPr>
          <w:t>House Journal</w:t>
        </w:r>
        <w:r w:rsidRPr="00181C49">
          <w:rPr>
            <w:rStyle w:val="Hyperlink"/>
          </w:rPr>
          <w:noBreakHyphen/>
          <w:t>page 16</w:t>
        </w:r>
      </w:hyperlink>
      <w:r w:rsidRPr="00C72F4B">
        <w:t>)</w:t>
      </w:r>
    </w:p>
    <w:p w:rsidR="001D7596" w:rsidRDefault="001D7596" w:rsidP="001D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1BC" w:rsidRDefault="00D971BC" w:rsidP="00D97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971BC">
          <w:rPr>
            <w:rStyle w:val="Hyperlink"/>
          </w:rPr>
          <w:t>legislative information</w:t>
        </w:r>
      </w:hyperlink>
      <w:r>
        <w:t xml:space="preserve"> at the website</w:t>
      </w:r>
    </w:p>
    <w:p w:rsidR="00D971BC" w:rsidRDefault="00D971BC" w:rsidP="00D97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1BC" w:rsidRPr="00D971BC" w:rsidRDefault="00D971BC" w:rsidP="00D97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1BC" w:rsidRDefault="00D971BC" w:rsidP="00D971BC">
      <w:pPr>
        <w:widowControl w:val="0"/>
        <w:jc w:val="left"/>
      </w:pPr>
      <w:r w:rsidRPr="00D971BC">
        <w:rPr>
          <w:b/>
        </w:rPr>
        <w:t>VERSIONS OF THIS BILL</w:t>
      </w:r>
    </w:p>
    <w:p w:rsidR="00D971BC" w:rsidRDefault="00D971BC" w:rsidP="00D971BC">
      <w:pPr>
        <w:widowControl w:val="0"/>
        <w:jc w:val="left"/>
      </w:pPr>
    </w:p>
    <w:p w:rsidR="00D971BC" w:rsidRDefault="00181C49" w:rsidP="00D971BC">
      <w:pPr>
        <w:widowControl w:val="0"/>
        <w:jc w:val="left"/>
      </w:pPr>
      <w:hyperlink r:id="rId10" w:history="1">
        <w:r w:rsidR="00D971BC">
          <w:rPr>
            <w:rStyle w:val="Hyperlink"/>
          </w:rPr>
          <w:t>1/22/2015</w:t>
        </w:r>
      </w:hyperlink>
    </w:p>
    <w:p w:rsidR="00D971BC" w:rsidRDefault="00D971BC" w:rsidP="00D971BC"/>
    <w:p w:rsidR="00D971BC" w:rsidRDefault="00D971BC" w:rsidP="00D971BC">
      <w:pPr>
        <w:sectPr w:rsidR="00D971BC" w:rsidSect="00D971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9C6" w:rsidRDefault="004149C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14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B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71" w:rsidRDefault="00DC3B71" w:rsidP="00DC3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5B01" w:rsidRDefault="00A25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5B01" w:rsidRDefault="00A25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  <w:t>Article 3, 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DC3B71" w:rsidRPr="009C19EA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DC3B71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DC3B71" w:rsidRPr="009C19EA" w:rsidRDefault="00DC3B71" w:rsidP="00DC3B7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C3B71" w:rsidRPr="009C19EA" w:rsidRDefault="00DC3B71" w:rsidP="00DC3B71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315F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71BC" w:rsidRDefault="00D971BC" w:rsidP="00D971BC">
      <w:pPr>
        <w:suppressAutoHyphens/>
      </w:pPr>
    </w:p>
    <w:sectPr w:rsidR="00D971BC" w:rsidSect="00D971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01" w:rsidRDefault="00A25B01" w:rsidP="009F0C77">
      <w:r>
        <w:separator/>
      </w:r>
    </w:p>
  </w:endnote>
  <w:endnote w:type="continuationSeparator" w:id="0">
    <w:p w:rsidR="00A25B01" w:rsidRDefault="00A25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4C44F-6182-4CDD-B606-5B6C448A5627}"/>
    <w:embedBold r:id="rId2" w:fontKey="{40F6C723-CC2C-4475-8652-032F76B44C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20AE7D-4169-45D6-8557-B60AD76644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E98651-22B9-478C-BF38-7E67B269DC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5C998-8D66-45B9-B9EC-56E4AD14F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1BC" w:rsidRPr="004149C6" w:rsidRDefault="00D971BC" w:rsidP="00414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1C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01" w:rsidRDefault="00A25B01" w:rsidP="009F0C77">
      <w:r>
        <w:separator/>
      </w:r>
    </w:p>
  </w:footnote>
  <w:footnote w:type="continuationSeparator" w:id="0">
    <w:p w:rsidR="00A25B01" w:rsidRDefault="00A25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5ZW15"/>
    <w:docVar w:name="CoverBillType" w:val="b"/>
    <w:docVar w:name="docpath" w:val="L:\Council\bills\GGS\22705ZW15.DOCX"/>
    <w:docVar w:name="dvBillNumber" w:val="34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5B0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C49"/>
    <w:rsid w:val="001D08F2"/>
    <w:rsid w:val="001D525B"/>
    <w:rsid w:val="001D7596"/>
    <w:rsid w:val="001D7F4F"/>
    <w:rsid w:val="001F5865"/>
    <w:rsid w:val="0020103D"/>
    <w:rsid w:val="002321B6"/>
    <w:rsid w:val="00250967"/>
    <w:rsid w:val="002543C8"/>
    <w:rsid w:val="0025541D"/>
    <w:rsid w:val="00284AAE"/>
    <w:rsid w:val="002E5912"/>
    <w:rsid w:val="00301B21"/>
    <w:rsid w:val="00315FCF"/>
    <w:rsid w:val="00325348"/>
    <w:rsid w:val="0032732C"/>
    <w:rsid w:val="00336AD0"/>
    <w:rsid w:val="0037079A"/>
    <w:rsid w:val="003C4DAB"/>
    <w:rsid w:val="003D01E8"/>
    <w:rsid w:val="003E5288"/>
    <w:rsid w:val="003F6D79"/>
    <w:rsid w:val="004149C6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8FD"/>
    <w:rsid w:val="00734F00"/>
    <w:rsid w:val="00766283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B0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1BC"/>
    <w:rsid w:val="00DC3B71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35925-84FE-4EEF-A4BB-E9047BDF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C3B71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B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7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07_2015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109F4-8324-4DC8-9207-7FAC3ED05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362</Words>
  <Characters>2070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3407: Candidates changing party affiliation - South Carolina Legislature Online</dc:title>
  <dc:creator>GloriaShackelford</dc:creator>
  <cp:lastModifiedBy>N Cumfer</cp:lastModifiedBy>
  <cp:revision>2</cp:revision>
  <cp:lastPrinted>2015-01-15T15:15:00Z</cp:lastPrinted>
  <dcterms:created xsi:type="dcterms:W3CDTF">2016-12-02T18:00:00Z</dcterms:created>
  <dcterms:modified xsi:type="dcterms:W3CDTF">2016-12-02T18:00:00Z</dcterms:modified>
</cp:coreProperties>
</file>