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12C" w:rsidRDefault="0080112C" w:rsidP="0080112C">
      <w:pPr>
        <w:widowControl w:val="0"/>
        <w:jc w:val="center"/>
      </w:pPr>
      <w:r w:rsidRPr="0080112C">
        <w:rPr>
          <w:b/>
        </w:rPr>
        <w:t>South Carolina General Assembly</w:t>
      </w:r>
    </w:p>
    <w:p w:rsidR="0080112C" w:rsidRDefault="0080112C" w:rsidP="0080112C">
      <w:pPr>
        <w:widowControl w:val="0"/>
        <w:jc w:val="center"/>
      </w:pPr>
      <w:r>
        <w:t>121st Session, 2015-2016</w:t>
      </w:r>
    </w:p>
    <w:p w:rsidR="0080112C" w:rsidRDefault="0080112C" w:rsidP="0080112C">
      <w:pPr>
        <w:widowControl w:val="0"/>
        <w:jc w:val="left"/>
      </w:pPr>
    </w:p>
    <w:p w:rsidR="0080112C" w:rsidRDefault="0080112C" w:rsidP="0080112C">
      <w:pPr>
        <w:widowControl w:val="0"/>
        <w:jc w:val="left"/>
        <w:rPr>
          <w:b/>
        </w:rPr>
      </w:pPr>
      <w:r w:rsidRPr="0080112C">
        <w:rPr>
          <w:b/>
        </w:rPr>
        <w:t>H. 3527</w:t>
      </w:r>
    </w:p>
    <w:p w:rsidR="0080112C" w:rsidRDefault="0080112C" w:rsidP="0080112C">
      <w:pPr>
        <w:widowControl w:val="0"/>
        <w:jc w:val="left"/>
        <w:rPr>
          <w:b/>
        </w:rPr>
      </w:pPr>
    </w:p>
    <w:p w:rsidR="0080112C" w:rsidRDefault="0080112C" w:rsidP="0080112C">
      <w:pPr>
        <w:widowControl w:val="0"/>
        <w:jc w:val="left"/>
      </w:pPr>
      <w:r w:rsidRPr="0080112C">
        <w:rPr>
          <w:b/>
        </w:rPr>
        <w:t>STATUS INFORMATION</w:t>
      </w:r>
    </w:p>
    <w:p w:rsidR="0080112C" w:rsidRDefault="0080112C" w:rsidP="0080112C">
      <w:pPr>
        <w:widowControl w:val="0"/>
        <w:jc w:val="left"/>
      </w:pPr>
    </w:p>
    <w:p w:rsidR="0080112C" w:rsidRDefault="0080112C" w:rsidP="0080112C">
      <w:pPr>
        <w:widowControl w:val="0"/>
        <w:jc w:val="left"/>
      </w:pPr>
      <w:r>
        <w:t>House Resolution</w:t>
      </w:r>
    </w:p>
    <w:p w:rsidR="0080112C" w:rsidRDefault="0080112C" w:rsidP="0080112C">
      <w:pPr>
        <w:widowControl w:val="0"/>
        <w:jc w:val="left"/>
      </w:pPr>
      <w:r>
        <w:t>Sponsors: Reps. White,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Whitmire, Williams, Willis and Yow</w:t>
      </w:r>
    </w:p>
    <w:p w:rsidR="0080112C" w:rsidRDefault="0080112C" w:rsidP="0080112C">
      <w:pPr>
        <w:widowControl w:val="0"/>
        <w:jc w:val="left"/>
      </w:pPr>
      <w:r>
        <w:t>Document Path: l:\council\bills\dka\3063jh15.docx</w:t>
      </w:r>
    </w:p>
    <w:p w:rsidR="0080112C" w:rsidRDefault="0080112C" w:rsidP="0080112C">
      <w:pPr>
        <w:widowControl w:val="0"/>
        <w:jc w:val="left"/>
      </w:pPr>
    </w:p>
    <w:p w:rsidR="0080112C" w:rsidRDefault="0080112C" w:rsidP="0080112C">
      <w:pPr>
        <w:widowControl w:val="0"/>
        <w:jc w:val="left"/>
      </w:pPr>
      <w:r>
        <w:t>Introduced in the House on February 4, 2015</w:t>
      </w:r>
    </w:p>
    <w:p w:rsidR="0080112C" w:rsidRDefault="0080112C" w:rsidP="0080112C">
      <w:pPr>
        <w:widowControl w:val="0"/>
        <w:jc w:val="left"/>
      </w:pPr>
      <w:r>
        <w:t>Adopted by the House on February 4, 2015</w:t>
      </w:r>
    </w:p>
    <w:p w:rsidR="0080112C" w:rsidRDefault="0080112C" w:rsidP="0080112C">
      <w:pPr>
        <w:widowControl w:val="0"/>
        <w:jc w:val="left"/>
      </w:pPr>
    </w:p>
    <w:p w:rsidR="0080112C" w:rsidRDefault="0080112C" w:rsidP="0080112C">
      <w:pPr>
        <w:widowControl w:val="0"/>
        <w:jc w:val="left"/>
      </w:pPr>
      <w:r>
        <w:t xml:space="preserve">Summary: </w:t>
      </w:r>
      <w:r w:rsidR="00B42EA1">
        <w:t>Good Friday</w:t>
      </w:r>
    </w:p>
    <w:p w:rsidR="0080112C" w:rsidRDefault="0080112C" w:rsidP="0080112C">
      <w:pPr>
        <w:widowControl w:val="0"/>
        <w:jc w:val="left"/>
      </w:pPr>
    </w:p>
    <w:p w:rsidR="0080112C" w:rsidRDefault="0080112C" w:rsidP="0080112C">
      <w:pPr>
        <w:widowControl w:val="0"/>
        <w:jc w:val="left"/>
      </w:pPr>
    </w:p>
    <w:p w:rsidR="0080112C" w:rsidRDefault="0080112C" w:rsidP="008011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112C">
        <w:rPr>
          <w:b/>
        </w:rPr>
        <w:t>HISTORY OF LEGISLATIVE ACTIONS</w:t>
      </w:r>
    </w:p>
    <w:p w:rsidR="0080112C" w:rsidRDefault="0080112C" w:rsidP="008011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112C" w:rsidRPr="0080112C" w:rsidRDefault="0080112C" w:rsidP="008011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112C">
        <w:rPr>
          <w:u w:val="single"/>
        </w:rPr>
        <w:tab/>
        <w:t>Date</w:t>
      </w:r>
      <w:r w:rsidRPr="0080112C">
        <w:rPr>
          <w:u w:val="single"/>
        </w:rPr>
        <w:tab/>
        <w:t>Body</w:t>
      </w:r>
      <w:r w:rsidRPr="0080112C">
        <w:rPr>
          <w:u w:val="single"/>
        </w:rPr>
        <w:tab/>
        <w:t>Action Description with journal page number</w:t>
      </w:r>
      <w:r w:rsidRPr="0080112C">
        <w:rPr>
          <w:u w:val="single"/>
        </w:rPr>
        <w:tab/>
      </w:r>
    </w:p>
    <w:p w:rsidR="0080112C" w:rsidRDefault="0080112C" w:rsidP="008011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House</w:t>
      </w:r>
      <w:r>
        <w:tab/>
      </w:r>
      <w:r w:rsidRPr="0058540F">
        <w:t>Introduced and adopted</w:t>
      </w:r>
    </w:p>
    <w:p w:rsidR="0080112C" w:rsidRDefault="0080112C" w:rsidP="008011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112C" w:rsidRDefault="0080112C" w:rsidP="008011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80112C">
          <w:rPr>
            <w:rStyle w:val="Hyperlink"/>
          </w:rPr>
          <w:t>legislative information</w:t>
        </w:r>
      </w:hyperlink>
      <w:r>
        <w:t xml:space="preserve"> at the website</w:t>
      </w:r>
    </w:p>
    <w:p w:rsidR="0080112C" w:rsidRDefault="0080112C" w:rsidP="008011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112C" w:rsidRPr="0080112C" w:rsidRDefault="0080112C" w:rsidP="008011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112C" w:rsidRDefault="0080112C" w:rsidP="0080112C">
      <w:r w:rsidRPr="0080112C">
        <w:rPr>
          <w:b/>
        </w:rPr>
        <w:t>VERSIONS OF THIS BILL</w:t>
      </w:r>
    </w:p>
    <w:p w:rsidR="0080112C" w:rsidRDefault="0080112C" w:rsidP="0080112C"/>
    <w:p w:rsidR="0080112C" w:rsidRDefault="00811B21" w:rsidP="0080112C">
      <w:hyperlink r:id="rId8" w:history="1">
        <w:r w:rsidR="0080112C">
          <w:rPr>
            <w:rStyle w:val="Hyperlink"/>
          </w:rPr>
          <w:t>2/4/2015</w:t>
        </w:r>
      </w:hyperlink>
    </w:p>
    <w:p w:rsidR="0080112C" w:rsidRDefault="0080112C" w:rsidP="0080112C"/>
    <w:p w:rsidR="0080112C" w:rsidRDefault="0080112C" w:rsidP="0080112C">
      <w:pPr>
        <w:sectPr w:rsidR="0080112C" w:rsidSect="008011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54995" w:rsidRDefault="00B549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4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5FC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6C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PROVIDE THAT THE STAFF SERVING THE MEMBERS OF THE HOUSE OF REPRESENTATIVES IS NOT REQUIRED TO WORK ON GOOD FRIDAY, APRIL 3, 2015.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5FCE" w:rsidRDefault="00BE5F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5FCE" w:rsidRDefault="00BE5F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5FCE" w:rsidRDefault="00BE5F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56CC5">
        <w:t xml:space="preserve"> the staff serving the members of the House of Representatives is not required to work on Good Friday, April 3, 2015.</w:t>
      </w:r>
    </w:p>
    <w:p w:rsidR="001177E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0112C" w:rsidRDefault="0080112C" w:rsidP="0080112C">
      <w:pPr>
        <w:suppressAutoHyphens/>
      </w:pPr>
    </w:p>
    <w:sectPr w:rsidR="0080112C" w:rsidSect="0080112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519" w:rsidRDefault="00763519" w:rsidP="009F0C77">
      <w:r>
        <w:separator/>
      </w:r>
    </w:p>
  </w:endnote>
  <w:endnote w:type="continuationSeparator" w:id="0">
    <w:p w:rsidR="00763519" w:rsidRDefault="007635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DCD3FE-A92D-4DE1-B7E6-22916C1546A1}"/>
    <w:embedBold r:id="rId2" w:fontKey="{FC0673B9-44D0-466F-8C7E-086DB9000C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E88121-953B-427F-A42E-DA039ED1B7A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91B9CDF-4267-4E77-8ED8-F671198ACD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E66774-665A-42EB-A5C8-57041DD759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12C" w:rsidRPr="00B54995" w:rsidRDefault="0080112C" w:rsidP="00B549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42E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519" w:rsidRDefault="00763519" w:rsidP="009F0C77">
      <w:r>
        <w:separator/>
      </w:r>
    </w:p>
  </w:footnote>
  <w:footnote w:type="continuationSeparator" w:id="0">
    <w:p w:rsidR="00763519" w:rsidRDefault="007635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63JH15"/>
    <w:docVar w:name="CoverBillType" w:val="r"/>
    <w:docVar w:name="docpath" w:val="L:\Council\bills\DKA\3063JH15.DOCX"/>
    <w:docVar w:name="dvBillNumber" w:val="352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BE5FCE"/>
    <w:rsid w:val="00011869"/>
    <w:rsid w:val="00015CD6"/>
    <w:rsid w:val="00056CC5"/>
    <w:rsid w:val="000E1785"/>
    <w:rsid w:val="000F40FA"/>
    <w:rsid w:val="0010776B"/>
    <w:rsid w:val="001177EE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5251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3519"/>
    <w:rsid w:val="007A70AE"/>
    <w:rsid w:val="0080112C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2EA1"/>
    <w:rsid w:val="00B54995"/>
    <w:rsid w:val="00BE3C22"/>
    <w:rsid w:val="00BE5FCE"/>
    <w:rsid w:val="00C0345E"/>
    <w:rsid w:val="00C3483A"/>
    <w:rsid w:val="00C74E9D"/>
    <w:rsid w:val="00C82FD3"/>
    <w:rsid w:val="00C92819"/>
    <w:rsid w:val="00CC6B7B"/>
    <w:rsid w:val="00CD2089"/>
    <w:rsid w:val="00D73A67"/>
    <w:rsid w:val="00D84692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993C05-DE71-48FD-89B1-0DBD27A71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35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51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11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3527_201502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3527&amp;session=121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080B2-1784-4D30-A139-064206D8A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78DF8B90.dotm</Template>
  <TotalTime>0</TotalTime>
  <Pages>2</Pages>
  <Words>260</Words>
  <Characters>1665</Characters>
  <Application>Microsoft Office Word</Application>
  <DocSecurity>0</DocSecurity>
  <Lines>60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3527: Good Friday - South Carolina Legislature Online</dc:title>
  <dc:creator>sharonpair</dc:creator>
  <cp:lastModifiedBy>N Cumfer</cp:lastModifiedBy>
  <cp:revision>2</cp:revision>
  <cp:lastPrinted>2015-02-03T18:10:00Z</cp:lastPrinted>
  <dcterms:created xsi:type="dcterms:W3CDTF">2015-02-10T17:25:00Z</dcterms:created>
  <dcterms:modified xsi:type="dcterms:W3CDTF">2015-02-10T17:25:00Z</dcterms:modified>
</cp:coreProperties>
</file>