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3E2" w:rsidRDefault="006F03E2" w:rsidP="006F03E2">
      <w:pPr>
        <w:widowControl w:val="0"/>
        <w:jc w:val="center"/>
      </w:pPr>
      <w:bookmarkStart w:id="0" w:name="_GoBack"/>
      <w:bookmarkEnd w:id="0"/>
      <w:r w:rsidRPr="006F03E2">
        <w:rPr>
          <w:b/>
        </w:rPr>
        <w:t>South Carolina General Assembly</w:t>
      </w:r>
    </w:p>
    <w:p w:rsidR="006F03E2" w:rsidRDefault="006F03E2" w:rsidP="006F03E2">
      <w:pPr>
        <w:widowControl w:val="0"/>
        <w:jc w:val="center"/>
      </w:pPr>
      <w:r>
        <w:t>121st Session, 2015-2016</w:t>
      </w:r>
    </w:p>
    <w:p w:rsidR="006F03E2" w:rsidRDefault="006F03E2" w:rsidP="006F03E2">
      <w:pPr>
        <w:widowControl w:val="0"/>
        <w:jc w:val="left"/>
      </w:pPr>
    </w:p>
    <w:p w:rsidR="006F03E2" w:rsidRDefault="006F03E2" w:rsidP="006F03E2">
      <w:pPr>
        <w:widowControl w:val="0"/>
        <w:jc w:val="left"/>
        <w:rPr>
          <w:b/>
        </w:rPr>
      </w:pPr>
      <w:r w:rsidRPr="006F03E2">
        <w:rPr>
          <w:b/>
        </w:rPr>
        <w:t>H. 3556</w:t>
      </w:r>
    </w:p>
    <w:p w:rsidR="006F03E2" w:rsidRDefault="006F03E2" w:rsidP="006F03E2">
      <w:pPr>
        <w:widowControl w:val="0"/>
        <w:jc w:val="left"/>
        <w:rPr>
          <w:b/>
        </w:rPr>
      </w:pPr>
    </w:p>
    <w:p w:rsidR="006F03E2" w:rsidRDefault="006F03E2" w:rsidP="006F03E2">
      <w:pPr>
        <w:widowControl w:val="0"/>
        <w:jc w:val="left"/>
      </w:pPr>
      <w:r w:rsidRPr="006F03E2">
        <w:rPr>
          <w:b/>
        </w:rPr>
        <w:t>STATUS INFORMATION</w:t>
      </w:r>
    </w:p>
    <w:p w:rsidR="006F03E2" w:rsidRDefault="006F03E2" w:rsidP="006F03E2">
      <w:pPr>
        <w:widowControl w:val="0"/>
        <w:jc w:val="left"/>
      </w:pPr>
    </w:p>
    <w:p w:rsidR="006F03E2" w:rsidRDefault="006F03E2" w:rsidP="006F03E2">
      <w:pPr>
        <w:widowControl w:val="0"/>
        <w:jc w:val="left"/>
      </w:pPr>
      <w:r>
        <w:t>Concurrent Resolution</w:t>
      </w:r>
    </w:p>
    <w:p w:rsidR="006F03E2" w:rsidRDefault="006F03E2" w:rsidP="006F03E2">
      <w:pPr>
        <w:widowControl w:val="0"/>
        <w:jc w:val="left"/>
      </w:pPr>
      <w:r>
        <w:t>Sponsors: Reps. Jefferson, Gilliard, M.S. McLeod, King, Knight, Govan, Dillard, Hosey, Clyburn, Anderson, Bales, R.L. Brown, Daning, McKnight, Parks, Ridgeway, Spires, Whipper, Alexander, Allison, Anthony, Atwater, Ballentine, Bamberg, Bannister, Bedingfield, Bernstein, Bingham, Bowers, Bradley, Brannon, G.A. Brown, Burns, Chumley, Clary, Clemmons, Cobb</w:t>
      </w:r>
      <w:r>
        <w:noBreakHyphen/>
        <w:t>Hunter, Cole, Collins, Corley, H.A. Crawford, Crosby, Delleney, Douglas, Duckworth, Erickson, Felder, Finlay, Forrester, Funderburk, Gagnon, Gambrell, George, Goldfinch, Hamilton, Hardee, Hardwick, Hart, Hayes, Henderson, Henegan, Herbkersman, Hicks, Hill, Hiott, Hixon, Hodges, Horne, Howard, Huggins, Johnson, Kennedy, Kirby, Limehouse, Loftis, Long, Lowe, Lucas, Mack, McCoy, McEachern, W.J. McLeod, Merrill, Mitchell, D.C. Moss, V.S. Moss, Murphy, Nanney, Neal, Newton, Norman, Norrell, Ott, Pitts, Pope, Putnam, Quinn, Riley, Rivers, Robinson</w:t>
      </w:r>
      <w:r>
        <w:noBreakHyphen/>
        <w:t>Simpson, Rutherford, Ryhal, Sandifer, Simrill, G.M. Smith, G.R. Smith, J.E. Smith, Sottile, Southard, Stavrinakis, Stringer, Tallon, Taylor, Thayer, Tinkler, Toole, Weeks, Wells, White, Whitmire, Williams, Willis and Yow</w:t>
      </w:r>
    </w:p>
    <w:p w:rsidR="006F03E2" w:rsidRDefault="006F03E2" w:rsidP="006F03E2">
      <w:pPr>
        <w:widowControl w:val="0"/>
        <w:jc w:val="left"/>
      </w:pPr>
      <w:r>
        <w:t>Document Path: l:\council\bills\rm\1121cm15.docx</w:t>
      </w:r>
    </w:p>
    <w:p w:rsidR="006F03E2" w:rsidRDefault="006F03E2" w:rsidP="006F03E2">
      <w:pPr>
        <w:widowControl w:val="0"/>
        <w:jc w:val="left"/>
      </w:pPr>
    </w:p>
    <w:p w:rsidR="007764A4" w:rsidRDefault="007764A4" w:rsidP="006F03E2">
      <w:pPr>
        <w:widowControl w:val="0"/>
        <w:jc w:val="left"/>
      </w:pPr>
      <w:r>
        <w:t>Introduced in the House on February 11, 2015</w:t>
      </w:r>
    </w:p>
    <w:p w:rsidR="007764A4" w:rsidRDefault="007764A4" w:rsidP="006F03E2">
      <w:pPr>
        <w:widowControl w:val="0"/>
        <w:jc w:val="left"/>
      </w:pPr>
      <w:r>
        <w:t>Introduced in the Senate on February 11, 2015</w:t>
      </w:r>
    </w:p>
    <w:p w:rsidR="007764A4" w:rsidRDefault="007764A4" w:rsidP="006F03E2">
      <w:pPr>
        <w:widowControl w:val="0"/>
        <w:jc w:val="left"/>
      </w:pPr>
      <w:r>
        <w:t>Adopted by the General Assembly on April 1, 2015</w:t>
      </w:r>
    </w:p>
    <w:p w:rsidR="007764A4" w:rsidRDefault="007764A4" w:rsidP="006F03E2">
      <w:pPr>
        <w:widowControl w:val="0"/>
        <w:jc w:val="left"/>
      </w:pPr>
    </w:p>
    <w:p w:rsidR="006F03E2" w:rsidRDefault="006F03E2" w:rsidP="006F03E2">
      <w:pPr>
        <w:widowControl w:val="0"/>
        <w:jc w:val="left"/>
      </w:pPr>
      <w:r>
        <w:t xml:space="preserve">Summary: </w:t>
      </w:r>
      <w:r w:rsidR="00D91EC5">
        <w:t>Gun Violence Awareness Month</w:t>
      </w:r>
    </w:p>
    <w:p w:rsidR="006F03E2" w:rsidRDefault="006F03E2" w:rsidP="006F03E2">
      <w:pPr>
        <w:widowControl w:val="0"/>
        <w:jc w:val="left"/>
      </w:pPr>
    </w:p>
    <w:p w:rsidR="006F03E2" w:rsidRDefault="006F03E2" w:rsidP="006F03E2">
      <w:pPr>
        <w:widowControl w:val="0"/>
        <w:jc w:val="left"/>
      </w:pPr>
    </w:p>
    <w:p w:rsidR="006F03E2" w:rsidRDefault="006F03E2" w:rsidP="006F0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3E2">
        <w:rPr>
          <w:b/>
        </w:rPr>
        <w:t>HISTORY OF LEGISLATIVE ACTIONS</w:t>
      </w:r>
    </w:p>
    <w:p w:rsidR="006F03E2" w:rsidRDefault="006F03E2" w:rsidP="006F0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03E2" w:rsidRPr="006F03E2" w:rsidRDefault="006F03E2" w:rsidP="006F0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3E2">
        <w:rPr>
          <w:u w:val="single"/>
        </w:rPr>
        <w:tab/>
        <w:t>Date</w:t>
      </w:r>
      <w:r w:rsidRPr="006F03E2">
        <w:rPr>
          <w:u w:val="single"/>
        </w:rPr>
        <w:tab/>
        <w:t>Body</w:t>
      </w:r>
      <w:r w:rsidRPr="006F03E2">
        <w:rPr>
          <w:u w:val="single"/>
        </w:rPr>
        <w:tab/>
        <w:t>Action Description with journal page number</w:t>
      </w:r>
      <w:r w:rsidRPr="006F03E2">
        <w:rPr>
          <w:u w:val="single"/>
        </w:rPr>
        <w:tab/>
      </w:r>
    </w:p>
    <w:p w:rsidR="00415CAC" w:rsidRDefault="00415CAC" w:rsidP="00415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AA5D23">
        <w:t>Intr</w:t>
      </w:r>
      <w:r>
        <w:t xml:space="preserve">oduced, adopted, sent to Senate </w:t>
      </w:r>
      <w:r w:rsidRPr="00AA5D23">
        <w:t>(</w:t>
      </w:r>
      <w:hyperlink r:id="rId7" w:history="1">
        <w:r w:rsidRPr="007C2CCA">
          <w:rPr>
            <w:rStyle w:val="Hyperlink"/>
          </w:rPr>
          <w:t>House Journal</w:t>
        </w:r>
        <w:r w:rsidRPr="007C2CCA">
          <w:rPr>
            <w:rStyle w:val="Hyperlink"/>
          </w:rPr>
          <w:noBreakHyphen/>
          <w:t>page 3</w:t>
        </w:r>
      </w:hyperlink>
      <w:r w:rsidRPr="00AA5D23">
        <w:t>)</w:t>
      </w:r>
    </w:p>
    <w:p w:rsidR="00415CAC" w:rsidRDefault="00415CAC" w:rsidP="00415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Senate</w:t>
      </w:r>
      <w:r>
        <w:tab/>
      </w:r>
      <w:r w:rsidRPr="00AA5D23">
        <w:t>Introduced (</w:t>
      </w:r>
      <w:hyperlink r:id="rId8" w:history="1">
        <w:r w:rsidRPr="007C2CCA">
          <w:rPr>
            <w:rStyle w:val="Hyperlink"/>
          </w:rPr>
          <w:t>Senate Journal</w:t>
        </w:r>
        <w:r w:rsidRPr="007C2CCA">
          <w:rPr>
            <w:rStyle w:val="Hyperlink"/>
          </w:rPr>
          <w:noBreakHyphen/>
          <w:t>page 9</w:t>
        </w:r>
      </w:hyperlink>
      <w:r w:rsidRPr="00AA5D23">
        <w:t>)</w:t>
      </w:r>
    </w:p>
    <w:p w:rsidR="00415CAC" w:rsidRDefault="00415CAC" w:rsidP="00415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Senate</w:t>
      </w:r>
      <w:r>
        <w:tab/>
      </w:r>
      <w:r w:rsidRPr="00AA5D23">
        <w:t>Refer</w:t>
      </w:r>
      <w:r>
        <w:t xml:space="preserve">red to Committee on </w:t>
      </w:r>
      <w:r w:rsidRPr="00AA5D23">
        <w:rPr>
          <w:b/>
        </w:rPr>
        <w:t>Invitations</w:t>
      </w:r>
      <w:r>
        <w:t xml:space="preserve"> </w:t>
      </w:r>
      <w:r w:rsidRPr="00AA5D23">
        <w:t>(</w:t>
      </w:r>
      <w:hyperlink r:id="rId9" w:history="1">
        <w:r w:rsidRPr="007C2CCA">
          <w:rPr>
            <w:rStyle w:val="Hyperlink"/>
          </w:rPr>
          <w:t>Senate Journal</w:t>
        </w:r>
        <w:r w:rsidRPr="007C2CCA">
          <w:rPr>
            <w:rStyle w:val="Hyperlink"/>
          </w:rPr>
          <w:noBreakHyphen/>
          <w:t>page 9</w:t>
        </w:r>
      </w:hyperlink>
      <w:r w:rsidRPr="00AA5D23">
        <w:t>)</w:t>
      </w:r>
    </w:p>
    <w:p w:rsidR="00415CAC" w:rsidRDefault="00415CAC" w:rsidP="00415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3/31/2015</w:t>
      </w:r>
      <w:r>
        <w:tab/>
        <w:t>Senate</w:t>
      </w:r>
      <w:r>
        <w:tab/>
      </w:r>
      <w:r w:rsidRPr="00AA5D23">
        <w:t>Poll</w:t>
      </w:r>
      <w:r>
        <w:t xml:space="preserve">ed out of committee </w:t>
      </w:r>
      <w:r w:rsidRPr="00AA5D23">
        <w:rPr>
          <w:b/>
        </w:rPr>
        <w:t>Invitations</w:t>
      </w:r>
      <w:r>
        <w:t xml:space="preserve"> </w:t>
      </w:r>
      <w:r w:rsidRPr="00AA5D23">
        <w:t>(</w:t>
      </w:r>
      <w:hyperlink r:id="rId10" w:history="1">
        <w:r w:rsidRPr="007C2CCA">
          <w:rPr>
            <w:rStyle w:val="Hyperlink"/>
          </w:rPr>
          <w:t>Senate Journal</w:t>
        </w:r>
        <w:r w:rsidRPr="007C2CCA">
          <w:rPr>
            <w:rStyle w:val="Hyperlink"/>
          </w:rPr>
          <w:noBreakHyphen/>
          <w:t>page 13</w:t>
        </w:r>
      </w:hyperlink>
      <w:r w:rsidRPr="00AA5D23">
        <w:t>)</w:t>
      </w:r>
    </w:p>
    <w:p w:rsidR="00415CAC" w:rsidRDefault="00415CAC" w:rsidP="00415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3/31/2015</w:t>
      </w:r>
      <w:r>
        <w:tab/>
        <w:t>Senate</w:t>
      </w:r>
      <w:r>
        <w:tab/>
      </w:r>
      <w:r w:rsidRPr="00AA5D23">
        <w:t>Committe</w:t>
      </w:r>
      <w:r>
        <w:t xml:space="preserve">e report: Favorable </w:t>
      </w:r>
      <w:r w:rsidRPr="00AA5D23">
        <w:rPr>
          <w:b/>
        </w:rPr>
        <w:t>Invitations</w:t>
      </w:r>
      <w:r>
        <w:t xml:space="preserve"> </w:t>
      </w:r>
      <w:r w:rsidRPr="00AA5D23">
        <w:t>(</w:t>
      </w:r>
      <w:hyperlink r:id="rId11" w:history="1">
        <w:r w:rsidRPr="007C2CCA">
          <w:rPr>
            <w:rStyle w:val="Hyperlink"/>
          </w:rPr>
          <w:t>Senate Journal</w:t>
        </w:r>
        <w:r w:rsidRPr="007C2CCA">
          <w:rPr>
            <w:rStyle w:val="Hyperlink"/>
          </w:rPr>
          <w:noBreakHyphen/>
          <w:t>page 13</w:t>
        </w:r>
      </w:hyperlink>
      <w:r w:rsidRPr="00AA5D23">
        <w:t>)</w:t>
      </w:r>
    </w:p>
    <w:p w:rsidR="00415CAC" w:rsidRDefault="00415CAC" w:rsidP="00415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4/1/2015</w:t>
      </w:r>
      <w:r>
        <w:tab/>
        <w:t>Senate</w:t>
      </w:r>
      <w:r>
        <w:tab/>
      </w:r>
      <w:r w:rsidRPr="00AA5D23">
        <w:t>Adopted, ret</w:t>
      </w:r>
      <w:r>
        <w:t xml:space="preserve">urned to House with concurrence </w:t>
      </w:r>
      <w:r w:rsidRPr="00AA5D23">
        <w:t>(</w:t>
      </w:r>
      <w:hyperlink r:id="rId12" w:history="1">
        <w:r w:rsidRPr="007C2CCA">
          <w:rPr>
            <w:rStyle w:val="Hyperlink"/>
          </w:rPr>
          <w:t>Senate Journal</w:t>
        </w:r>
        <w:r w:rsidRPr="007C2CCA">
          <w:rPr>
            <w:rStyle w:val="Hyperlink"/>
          </w:rPr>
          <w:noBreakHyphen/>
          <w:t>page 48</w:t>
        </w:r>
      </w:hyperlink>
      <w:r w:rsidRPr="00AA5D23">
        <w:t>)</w:t>
      </w:r>
    </w:p>
    <w:p w:rsidR="00415CAC" w:rsidRDefault="00415CAC" w:rsidP="00415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3E2" w:rsidRDefault="006F03E2" w:rsidP="006F0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6F03E2">
          <w:rPr>
            <w:rStyle w:val="Hyperlink"/>
          </w:rPr>
          <w:t>legislative information</w:t>
        </w:r>
      </w:hyperlink>
      <w:r>
        <w:t xml:space="preserve"> at the website</w:t>
      </w:r>
    </w:p>
    <w:p w:rsidR="006F03E2" w:rsidRDefault="006F03E2" w:rsidP="006F0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3E2" w:rsidRPr="006F03E2" w:rsidRDefault="006F03E2" w:rsidP="006F0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3E2" w:rsidRDefault="006F03E2" w:rsidP="006F03E2">
      <w:r w:rsidRPr="006F03E2">
        <w:rPr>
          <w:b/>
        </w:rPr>
        <w:t>VERSIONS OF THIS BILL</w:t>
      </w:r>
    </w:p>
    <w:p w:rsidR="006F03E2" w:rsidRDefault="006F03E2" w:rsidP="006F03E2"/>
    <w:p w:rsidR="006F03E2" w:rsidRDefault="007C2CCA" w:rsidP="006F03E2">
      <w:hyperlink r:id="rId14" w:history="1">
        <w:r w:rsidR="006F03E2">
          <w:rPr>
            <w:rStyle w:val="Hyperlink"/>
          </w:rPr>
          <w:t>2/11/2015</w:t>
        </w:r>
      </w:hyperlink>
    </w:p>
    <w:p w:rsidR="006F03E2" w:rsidRDefault="007C2CCA" w:rsidP="006F03E2">
      <w:hyperlink r:id="rId15" w:history="1">
        <w:r w:rsidR="00C85B82" w:rsidRPr="00C85B82">
          <w:rPr>
            <w:rStyle w:val="Hyperlink"/>
          </w:rPr>
          <w:t>3/31/2015</w:t>
        </w:r>
      </w:hyperlink>
    </w:p>
    <w:p w:rsidR="00C85B82" w:rsidRDefault="00C85B82" w:rsidP="006F03E2"/>
    <w:p w:rsidR="006F03E2" w:rsidRDefault="006F03E2" w:rsidP="006F03E2">
      <w:pPr>
        <w:sectPr w:rsidR="006F03E2" w:rsidSect="006F03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2015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Pr="00A733CB" w:rsidRDefault="00C85B82" w:rsidP="00A733C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3556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85379">
        <w:t>Reps. Jefferson, Gilliard, M.S. McLeod, King, Knight, Govan, Dillard, Hosey, Clyburn, Anderson, Bales, R.L. Brown, Daning, McKnight, Parks, Ridgeway, Spires, Whipper, Alexander, Allison, Anthony, Atwater, Ballentine, Bamberg, Bannister, Bedingfield, Bernstein, Bingham, Bowers, Bradley, Brannon, G.A. Brown, Burns, Chumley, Clary, Clemmons, Cobb</w:t>
      </w:r>
      <w:r w:rsidRPr="00E85379">
        <w:noBreakHyphen/>
        <w:t>Hunter, Cole, Collins, Corley, H.A. Crawford, Crosby, Delleney, Douglas, Duckworth, Erickson, Felder, Finlay, Forrester, Funderburk, Gagnon, Gambrell, George, Goldfinch, Hamilton, Hardee, Hardwick, Hart, Hayes, Henderson, Henegan, Herbkersman, Hicks, Hill, Hiott, Hixon, Hodges, Horne, Howard, Huggins, Johnson, Kennedy, Kirby, Limehouse, Loftis, Long, Lowe, Lucas, Mack, McCoy, McEachern, W.J. McLeod, Merrill, Mitchell, D.C. Moss, V.S. Moss, Murphy, Nanney, Neal, Newton, Norman, Norrell, Ott, Pitts, Pope, Putnam, Quinn, Riley, Rivers, Robinson</w:t>
      </w:r>
      <w:r w:rsidRPr="00E85379">
        <w:noBreakHyphen/>
        <w:t>Simpson, Rutherford, Ryhal, Sandifer, Simrill, G.M. Smith, G.R. Smith, J.E. Smith, Sottile, Southard, Stavrinakis, Stringer, Tallon, Taylor, Thayer, Tinkler, Toole, Weeks, Wells, White, Whitmire, Williams, Willis and Yow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3/31/15--S.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2015.</w:t>
      </w:r>
    </w:p>
    <w:p w:rsidR="00C85B82" w:rsidRPr="00A733CB" w:rsidRDefault="00C85B82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Pr="00A733CB" w:rsidRDefault="00C85B82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C85B82" w:rsidRDefault="00C85B82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3556) to raise awareness surrounding the issue of gun violence and to declare June 2015 Gun Violence Awareness, etc., respectfully</w:t>
      </w:r>
    </w:p>
    <w:p w:rsidR="00C85B82" w:rsidRPr="00A733CB" w:rsidRDefault="00C85B82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85B82" w:rsidSect="00A733CB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Pr="00325348" w:rsidRDefault="00C85B82" w:rsidP="001C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C85B82" w:rsidRDefault="00C85B8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RAISE AWARENESS SURROUNDING THE ISSUE OF GUN VIOLENCE AND TO DECLARE JUNE 2015 GUN VIOLENCE AWARENESS MONTH.</w:t>
      </w:r>
    </w:p>
    <w:p w:rsidR="00C85B82" w:rsidRDefault="00C85B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B82" w:rsidRDefault="00C85B82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C0414">
        <w:rPr>
          <w:color w:val="000000" w:themeColor="text1"/>
          <w:u w:color="000000" w:themeColor="text1"/>
        </w:rPr>
        <w:t xml:space="preserve">ccording to data from the Centers for Disease Control and Prevention, approximately 81,300 nonfatal injuries and 31,672 deaths </w:t>
      </w:r>
      <w:r>
        <w:rPr>
          <w:color w:val="000000" w:themeColor="text1"/>
          <w:u w:color="000000" w:themeColor="text1"/>
        </w:rPr>
        <w:t xml:space="preserve">involving guns occur </w:t>
      </w:r>
      <w:r w:rsidRPr="002C0414">
        <w:rPr>
          <w:color w:val="000000" w:themeColor="text1"/>
          <w:u w:color="000000" w:themeColor="text1"/>
        </w:rPr>
        <w:t>every year. Th</w:t>
      </w:r>
      <w:r>
        <w:rPr>
          <w:color w:val="000000" w:themeColor="text1"/>
          <w:u w:color="000000" w:themeColor="text1"/>
        </w:rPr>
        <w:t>is</w:t>
      </w:r>
      <w:r w:rsidRPr="002C0414">
        <w:rPr>
          <w:color w:val="000000" w:themeColor="text1"/>
          <w:u w:color="000000" w:themeColor="text1"/>
        </w:rPr>
        <w:t xml:space="preserve"> works out to about </w:t>
      </w:r>
      <w:r>
        <w:rPr>
          <w:color w:val="000000" w:themeColor="text1"/>
          <w:u w:color="000000" w:themeColor="text1"/>
        </w:rPr>
        <w:t>three hundred eight</w:t>
      </w:r>
      <w:r w:rsidRPr="002C0414">
        <w:rPr>
          <w:color w:val="000000" w:themeColor="text1"/>
          <w:u w:color="000000" w:themeColor="text1"/>
        </w:rPr>
        <w:t xml:space="preserve"> shootings and </w:t>
      </w:r>
      <w:r>
        <w:rPr>
          <w:color w:val="000000" w:themeColor="text1"/>
          <w:u w:color="000000" w:themeColor="text1"/>
        </w:rPr>
        <w:t>eighty</w:t>
      </w:r>
      <w:r>
        <w:rPr>
          <w:color w:val="000000" w:themeColor="text1"/>
          <w:u w:color="000000" w:themeColor="text1"/>
        </w:rPr>
        <w:noBreakHyphen/>
        <w:t>six</w:t>
      </w:r>
      <w:r w:rsidRPr="002C0414">
        <w:rPr>
          <w:color w:val="000000" w:themeColor="text1"/>
          <w:u w:color="000000" w:themeColor="text1"/>
        </w:rPr>
        <w:t xml:space="preserve"> deaths every day</w:t>
      </w:r>
      <w:r>
        <w:rPr>
          <w:color w:val="000000" w:themeColor="text1"/>
          <w:u w:color="000000" w:themeColor="text1"/>
        </w:rPr>
        <w:t>; and</w:t>
      </w:r>
    </w:p>
    <w:p w:rsidR="00C85B82" w:rsidRDefault="00C85B82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B82" w:rsidRDefault="00C85B82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8459CD">
        <w:rPr>
          <w:color w:val="000000" w:themeColor="text1"/>
          <w:u w:color="000000" w:themeColor="text1"/>
        </w:rPr>
        <w:t>uns are the most common weapon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used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domestic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violence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, </w:t>
      </w:r>
      <w:r w:rsidRPr="008459CD">
        <w:rPr>
          <w:color w:val="000000" w:themeColor="text1"/>
          <w:u w:color="000000" w:themeColor="text1"/>
        </w:rPr>
        <w:t>and access to firearms increases the risk of homicide by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five</w:t>
      </w:r>
      <w:r w:rsidRPr="008459CD">
        <w:rPr>
          <w:color w:val="000000" w:themeColor="text1"/>
          <w:u w:color="000000" w:themeColor="text1"/>
        </w:rPr>
        <w:t xml:space="preserve"> times; and</w:t>
      </w:r>
    </w:p>
    <w:p w:rsidR="00C85B82" w:rsidRDefault="00C85B82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B82" w:rsidRDefault="00C85B82" w:rsidP="003E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459CD">
        <w:rPr>
          <w:color w:val="000000" w:themeColor="text1"/>
          <w:u w:color="000000" w:themeColor="text1"/>
        </w:rPr>
        <w:t>t is imperative that there be greater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awareness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serious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issue,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and more must be done to increase activity at the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local, </w:t>
      </w:r>
      <w:r>
        <w:rPr>
          <w:color w:val="000000" w:themeColor="text1"/>
          <w:u w:color="000000" w:themeColor="text1"/>
        </w:rPr>
        <w:t>s</w:t>
      </w:r>
      <w:r w:rsidRPr="008459C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national levels; and</w:t>
      </w:r>
    </w:p>
    <w:p w:rsidR="00C85B82" w:rsidRPr="008459CD" w:rsidRDefault="00C85B82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B82" w:rsidRPr="002C0414" w:rsidRDefault="00C85B82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various options are open to this State in dealing with gun violence, one of the most effective being the utilization of a </w:t>
      </w:r>
      <w:r w:rsidRPr="002C0414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approach. Public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programs have dramatically reduced lung cancer by preventing smoking. Automobile accidents are curtailed by traffic regulations, safer cars, and driver training. Real violence prevention cannot wait until there is a gunman at the door but must start before problems escalate into violence. For example, there are numerous controlled studies demonstrating that school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based counseling and violence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prevention programs are effective at teaching students how to resolve conflicts and problems without resorting to violence. Prevention must begin early to be most effective</w:t>
      </w:r>
      <w:r>
        <w:rPr>
          <w:color w:val="000000" w:themeColor="text1"/>
          <w:u w:color="000000" w:themeColor="text1"/>
        </w:rPr>
        <w:t>; and</w:t>
      </w:r>
    </w:p>
    <w:p w:rsidR="00C85B82" w:rsidRPr="008459CD" w:rsidRDefault="00C85B82" w:rsidP="00440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B82" w:rsidRDefault="00C85B82" w:rsidP="00A6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8459CD">
        <w:rPr>
          <w:color w:val="000000" w:themeColor="text1"/>
          <w:u w:color="000000" w:themeColor="text1"/>
        </w:rPr>
        <w:t>his resolution, the first of its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kind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</w:t>
      </w:r>
      <w:r w:rsidRPr="008459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inspire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necessary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discussion in our community on how we can harness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our resources to reduce gun violence </w:t>
      </w:r>
      <w:r>
        <w:rPr>
          <w:color w:val="000000" w:themeColor="text1"/>
          <w:u w:color="000000" w:themeColor="text1"/>
        </w:rPr>
        <w:t>and</w:t>
      </w:r>
      <w:r w:rsidRPr="008459CD">
        <w:rPr>
          <w:color w:val="000000" w:themeColor="text1"/>
          <w:u w:color="000000" w:themeColor="text1"/>
        </w:rPr>
        <w:t xml:space="preserve"> improve our state</w:t>
      </w:r>
      <w:r w:rsidRPr="006311E3">
        <w:rPr>
          <w:color w:val="000000" w:themeColor="text1"/>
          <w:u w:color="000000" w:themeColor="text1"/>
        </w:rPr>
        <w:t>’</w:t>
      </w:r>
      <w:r w:rsidRPr="008459CD">
        <w:rPr>
          <w:color w:val="000000" w:themeColor="text1"/>
          <w:u w:color="000000" w:themeColor="text1"/>
        </w:rPr>
        <w:t>s programs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prevention, intervention, education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outreach</w:t>
      </w:r>
      <w:r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C85B82" w:rsidRDefault="00C85B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85B82" w:rsidRDefault="00C85B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2" w:rsidRDefault="00C85B82" w:rsidP="007C4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raise awareness surrounding the issue of gun violence and declare June 2015 Gun Violence Awareness Month.</w:t>
      </w:r>
    </w:p>
    <w:p w:rsidR="00C85B82" w:rsidRDefault="00C85B82" w:rsidP="009F7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03E2" w:rsidRDefault="006F03E2" w:rsidP="00C85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F03E2" w:rsidSect="00A733CB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ACB" w:rsidRDefault="00525ACB" w:rsidP="009F0C77">
      <w:r>
        <w:separator/>
      </w:r>
    </w:p>
  </w:endnote>
  <w:endnote w:type="continuationSeparator" w:id="0">
    <w:p w:rsidR="00525ACB" w:rsidRDefault="00525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56EC61-645E-46B0-8CBE-CB8DD456FDC1}"/>
    <w:embedBold r:id="rId2" w:fontKey="{88D85C87-8DE1-466D-9867-7333BB5B3F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077265-D9CC-4F16-B5DE-C62F54427D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A02C33-5745-49D5-A145-1B86729F7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719233-0CFE-43AF-A5FE-1D9AEE1634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82" w:rsidRPr="001C3FDB" w:rsidRDefault="00C85B82" w:rsidP="001C3F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[3556-</w:t>
    </w:r>
    <w:r>
      <w:fldChar w:fldCharType="begin"/>
    </w:r>
    <w:r>
      <w:instrText xml:space="preserve"> PAGE  \* MERGEFORMAT </w:instrText>
    </w:r>
    <w:r>
      <w:fldChar w:fldCharType="separate"/>
    </w:r>
    <w:r w:rsidR="007C2CC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3CB" w:rsidRPr="001C3FDB" w:rsidRDefault="00C85B82" w:rsidP="001C3F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2C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ACB" w:rsidRDefault="00525ACB" w:rsidP="009F0C77">
      <w:r>
        <w:separator/>
      </w:r>
    </w:p>
  </w:footnote>
  <w:footnote w:type="continuationSeparator" w:id="0">
    <w:p w:rsidR="00525ACB" w:rsidRDefault="00525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CM15"/>
    <w:docVar w:name="CoverBillType" w:val="c"/>
    <w:docVar w:name="docpath" w:val="L:\Council\bills\RM\1121CM15.DOCX"/>
    <w:docVar w:name="dvBillNumber" w:val="35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5ACB"/>
    <w:rsid w:val="00011869"/>
    <w:rsid w:val="00015CD6"/>
    <w:rsid w:val="000C6954"/>
    <w:rsid w:val="000E1785"/>
    <w:rsid w:val="000F40FA"/>
    <w:rsid w:val="0010776B"/>
    <w:rsid w:val="00133E66"/>
    <w:rsid w:val="001435A3"/>
    <w:rsid w:val="00146ED3"/>
    <w:rsid w:val="00151044"/>
    <w:rsid w:val="001C3FDB"/>
    <w:rsid w:val="001D08F2"/>
    <w:rsid w:val="001D525B"/>
    <w:rsid w:val="001D7F4F"/>
    <w:rsid w:val="001F0DB3"/>
    <w:rsid w:val="00205238"/>
    <w:rsid w:val="00210FD3"/>
    <w:rsid w:val="002321B6"/>
    <w:rsid w:val="00250967"/>
    <w:rsid w:val="00252B9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956"/>
    <w:rsid w:val="003F6D79"/>
    <w:rsid w:val="00415CAC"/>
    <w:rsid w:val="0041760A"/>
    <w:rsid w:val="00417C01"/>
    <w:rsid w:val="004403BD"/>
    <w:rsid w:val="00440A3F"/>
    <w:rsid w:val="004809EE"/>
    <w:rsid w:val="004E7D54"/>
    <w:rsid w:val="00513007"/>
    <w:rsid w:val="00524478"/>
    <w:rsid w:val="00525ACB"/>
    <w:rsid w:val="005273C6"/>
    <w:rsid w:val="00530A69"/>
    <w:rsid w:val="00545173"/>
    <w:rsid w:val="00545593"/>
    <w:rsid w:val="00577C6C"/>
    <w:rsid w:val="005C2FE2"/>
    <w:rsid w:val="005D0BB7"/>
    <w:rsid w:val="005E2BC9"/>
    <w:rsid w:val="00605102"/>
    <w:rsid w:val="0061552E"/>
    <w:rsid w:val="006215AA"/>
    <w:rsid w:val="006311E3"/>
    <w:rsid w:val="0064666C"/>
    <w:rsid w:val="00650D0F"/>
    <w:rsid w:val="006768B0"/>
    <w:rsid w:val="006913C9"/>
    <w:rsid w:val="0069470D"/>
    <w:rsid w:val="006F03E2"/>
    <w:rsid w:val="00734F00"/>
    <w:rsid w:val="007764A4"/>
    <w:rsid w:val="007A70AE"/>
    <w:rsid w:val="007C2CCA"/>
    <w:rsid w:val="007C49EB"/>
    <w:rsid w:val="007E26DC"/>
    <w:rsid w:val="007F0275"/>
    <w:rsid w:val="008314ED"/>
    <w:rsid w:val="008362E8"/>
    <w:rsid w:val="008607A1"/>
    <w:rsid w:val="008A1768"/>
    <w:rsid w:val="008C62F8"/>
    <w:rsid w:val="008F0F33"/>
    <w:rsid w:val="008F4429"/>
    <w:rsid w:val="009301CC"/>
    <w:rsid w:val="0094021A"/>
    <w:rsid w:val="009B44AF"/>
    <w:rsid w:val="009C6A0B"/>
    <w:rsid w:val="009F0C77"/>
    <w:rsid w:val="009F4DD1"/>
    <w:rsid w:val="009F75BF"/>
    <w:rsid w:val="00A41684"/>
    <w:rsid w:val="00A418DF"/>
    <w:rsid w:val="00A624A5"/>
    <w:rsid w:val="00A64E80"/>
    <w:rsid w:val="00A72BCD"/>
    <w:rsid w:val="00A741D9"/>
    <w:rsid w:val="00A83329"/>
    <w:rsid w:val="00A833AB"/>
    <w:rsid w:val="00A9741D"/>
    <w:rsid w:val="00AD4B17"/>
    <w:rsid w:val="00B412D4"/>
    <w:rsid w:val="00BA3257"/>
    <w:rsid w:val="00BE3C22"/>
    <w:rsid w:val="00C0345E"/>
    <w:rsid w:val="00C3483A"/>
    <w:rsid w:val="00C74E9D"/>
    <w:rsid w:val="00C82FD3"/>
    <w:rsid w:val="00C85B82"/>
    <w:rsid w:val="00C92819"/>
    <w:rsid w:val="00CC6B7B"/>
    <w:rsid w:val="00CD2089"/>
    <w:rsid w:val="00CE1043"/>
    <w:rsid w:val="00D73A67"/>
    <w:rsid w:val="00D91EC5"/>
    <w:rsid w:val="00D970A9"/>
    <w:rsid w:val="00DF3845"/>
    <w:rsid w:val="00E41911"/>
    <w:rsid w:val="00E43D5A"/>
    <w:rsid w:val="00E92EEF"/>
    <w:rsid w:val="00E93703"/>
    <w:rsid w:val="00EF2368"/>
    <w:rsid w:val="00EF23D4"/>
    <w:rsid w:val="00F06A2A"/>
    <w:rsid w:val="00F24442"/>
    <w:rsid w:val="00F50AE3"/>
    <w:rsid w:val="00F56DE5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C0DE39-A576-4D97-8A18-2E239BB0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8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03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11-15.docx" TargetMode="External"/><Relationship Id="rId13" Type="http://schemas.openxmlformats.org/officeDocument/2006/relationships/hyperlink" Target="http://www.scstatehouse.gov/billsearch.php?billnumbers=3556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hyperlink" Target="file:///h:\SJ%20Archive\2015\04-01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3-31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3556_20150331.docx" TargetMode="External"/><Relationship Id="rId10" Type="http://schemas.openxmlformats.org/officeDocument/2006/relationships/hyperlink" Target="file:///h:\SJ%20Archive\2015\03-31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2-11-15.docx" TargetMode="External"/><Relationship Id="rId14" Type="http://schemas.openxmlformats.org/officeDocument/2006/relationships/hyperlink" Target="file:///p:\pprever\2015-16\3556_2015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4B982-37F2-489A-8A16-70337BBE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935</Words>
  <Characters>5331</Characters>
  <Application>Microsoft Office Word</Application>
  <DocSecurity>6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3556: Gun Violence Awareness Month - South Carolina Legislature Online</dc:title>
  <dc:creator>McDowell</dc:creator>
  <cp:lastModifiedBy>N Cumfer</cp:lastModifiedBy>
  <cp:revision>2</cp:revision>
  <cp:lastPrinted>2015-02-05T20:15:00Z</cp:lastPrinted>
  <dcterms:created xsi:type="dcterms:W3CDTF">2016-12-02T18:08:00Z</dcterms:created>
  <dcterms:modified xsi:type="dcterms:W3CDTF">2016-12-02T18:08:00Z</dcterms:modified>
</cp:coreProperties>
</file>