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9C2" w:rsidRDefault="003929C2" w:rsidP="003929C2">
      <w:pPr>
        <w:widowControl w:val="0"/>
        <w:jc w:val="center"/>
      </w:pPr>
      <w:bookmarkStart w:id="0" w:name="_GoBack"/>
      <w:bookmarkEnd w:id="0"/>
      <w:r w:rsidRPr="003929C2">
        <w:rPr>
          <w:b/>
        </w:rPr>
        <w:t>South Carolina General Assembly</w:t>
      </w:r>
    </w:p>
    <w:p w:rsidR="003929C2" w:rsidRDefault="003929C2" w:rsidP="003929C2">
      <w:pPr>
        <w:widowControl w:val="0"/>
        <w:jc w:val="center"/>
      </w:pPr>
      <w:r>
        <w:t>121st Session, 2015-2016</w:t>
      </w:r>
    </w:p>
    <w:p w:rsidR="003929C2" w:rsidRDefault="003929C2" w:rsidP="003929C2">
      <w:pPr>
        <w:widowControl w:val="0"/>
        <w:jc w:val="left"/>
      </w:pPr>
    </w:p>
    <w:p w:rsidR="003929C2" w:rsidRDefault="003929C2" w:rsidP="003929C2">
      <w:pPr>
        <w:widowControl w:val="0"/>
        <w:jc w:val="left"/>
        <w:rPr>
          <w:b/>
        </w:rPr>
      </w:pPr>
      <w:r w:rsidRPr="003929C2">
        <w:rPr>
          <w:b/>
        </w:rPr>
        <w:t>H. 3715</w:t>
      </w:r>
    </w:p>
    <w:p w:rsidR="003929C2" w:rsidRDefault="003929C2" w:rsidP="003929C2">
      <w:pPr>
        <w:widowControl w:val="0"/>
        <w:jc w:val="left"/>
        <w:rPr>
          <w:b/>
        </w:rPr>
      </w:pPr>
    </w:p>
    <w:p w:rsidR="003929C2" w:rsidRDefault="003929C2" w:rsidP="003929C2">
      <w:pPr>
        <w:widowControl w:val="0"/>
        <w:jc w:val="left"/>
      </w:pPr>
      <w:r w:rsidRPr="003929C2">
        <w:rPr>
          <w:b/>
        </w:rPr>
        <w:t>STATUS INFORMATION</w:t>
      </w:r>
    </w:p>
    <w:p w:rsidR="003929C2" w:rsidRDefault="003929C2" w:rsidP="003929C2">
      <w:pPr>
        <w:widowControl w:val="0"/>
        <w:jc w:val="left"/>
      </w:pPr>
    </w:p>
    <w:p w:rsidR="003929C2" w:rsidRDefault="003929C2" w:rsidP="003929C2">
      <w:pPr>
        <w:widowControl w:val="0"/>
        <w:jc w:val="left"/>
      </w:pPr>
      <w:r>
        <w:t>House Resolution</w:t>
      </w:r>
    </w:p>
    <w:p w:rsidR="003929C2" w:rsidRDefault="003929C2" w:rsidP="003929C2">
      <w:pPr>
        <w:widowControl w:val="0"/>
        <w:jc w:val="left"/>
      </w:pPr>
      <w:r>
        <w:t>Sponsors: Reps. Allison, Alexander,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929C2" w:rsidRDefault="003929C2" w:rsidP="003929C2">
      <w:pPr>
        <w:widowControl w:val="0"/>
        <w:jc w:val="left"/>
      </w:pPr>
      <w:r>
        <w:t>Document Path: l:\council\bills\rm\1142ab15.docx</w:t>
      </w:r>
    </w:p>
    <w:p w:rsidR="003929C2" w:rsidRDefault="003929C2" w:rsidP="003929C2">
      <w:pPr>
        <w:widowControl w:val="0"/>
        <w:jc w:val="left"/>
      </w:pPr>
    </w:p>
    <w:p w:rsidR="003929C2" w:rsidRDefault="003929C2" w:rsidP="003929C2">
      <w:pPr>
        <w:widowControl w:val="0"/>
        <w:jc w:val="left"/>
      </w:pPr>
      <w:r>
        <w:t>Introduced in the House on February 25, 2015</w:t>
      </w:r>
    </w:p>
    <w:p w:rsidR="003929C2" w:rsidRDefault="003929C2" w:rsidP="003929C2">
      <w:pPr>
        <w:widowControl w:val="0"/>
        <w:jc w:val="left"/>
      </w:pPr>
      <w:r>
        <w:t>Adopted by the House on February 25, 2015</w:t>
      </w:r>
    </w:p>
    <w:p w:rsidR="003929C2" w:rsidRDefault="003929C2" w:rsidP="003929C2">
      <w:pPr>
        <w:widowControl w:val="0"/>
        <w:jc w:val="left"/>
      </w:pPr>
    </w:p>
    <w:p w:rsidR="003929C2" w:rsidRDefault="003929C2" w:rsidP="003929C2">
      <w:pPr>
        <w:widowControl w:val="0"/>
        <w:jc w:val="left"/>
      </w:pPr>
      <w:r>
        <w:t xml:space="preserve">Summary: </w:t>
      </w:r>
      <w:r w:rsidR="00AE65F4">
        <w:t>Cinderella Day</w:t>
      </w:r>
    </w:p>
    <w:p w:rsidR="003929C2" w:rsidRDefault="003929C2" w:rsidP="003929C2">
      <w:pPr>
        <w:widowControl w:val="0"/>
        <w:jc w:val="left"/>
      </w:pPr>
    </w:p>
    <w:p w:rsidR="003929C2" w:rsidRDefault="003929C2" w:rsidP="003929C2">
      <w:pPr>
        <w:widowControl w:val="0"/>
        <w:jc w:val="left"/>
      </w:pPr>
    </w:p>
    <w:p w:rsidR="003929C2" w:rsidRDefault="003929C2" w:rsidP="003929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29C2">
        <w:rPr>
          <w:b/>
        </w:rPr>
        <w:t>HISTORY OF LEGISLATIVE ACTIONS</w:t>
      </w:r>
    </w:p>
    <w:p w:rsidR="003929C2" w:rsidRDefault="003929C2" w:rsidP="003929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29C2" w:rsidRPr="003929C2" w:rsidRDefault="003929C2" w:rsidP="003929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29C2">
        <w:rPr>
          <w:u w:val="single"/>
        </w:rPr>
        <w:tab/>
        <w:t>Date</w:t>
      </w:r>
      <w:r w:rsidRPr="003929C2">
        <w:rPr>
          <w:u w:val="single"/>
        </w:rPr>
        <w:tab/>
        <w:t>Body</w:t>
      </w:r>
      <w:r w:rsidRPr="003929C2">
        <w:rPr>
          <w:u w:val="single"/>
        </w:rPr>
        <w:tab/>
        <w:t>Action Description with journal page number</w:t>
      </w:r>
      <w:r w:rsidRPr="003929C2">
        <w:rPr>
          <w:u w:val="single"/>
        </w:rPr>
        <w:tab/>
      </w:r>
    </w:p>
    <w:p w:rsidR="00F6565E" w:rsidRDefault="00F6565E" w:rsidP="00F65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House</w:t>
      </w:r>
      <w:r>
        <w:tab/>
      </w:r>
      <w:r w:rsidRPr="00287350">
        <w:t>Introduced and adopted (</w:t>
      </w:r>
      <w:hyperlink r:id="rId7" w:history="1">
        <w:r w:rsidRPr="003D6618">
          <w:rPr>
            <w:rStyle w:val="Hyperlink"/>
          </w:rPr>
          <w:t>House Journal</w:t>
        </w:r>
        <w:r w:rsidRPr="003D6618">
          <w:rPr>
            <w:rStyle w:val="Hyperlink"/>
          </w:rPr>
          <w:noBreakHyphen/>
          <w:t>page 5</w:t>
        </w:r>
      </w:hyperlink>
      <w:r w:rsidRPr="00287350">
        <w:t>)</w:t>
      </w:r>
    </w:p>
    <w:p w:rsidR="00F6565E" w:rsidRDefault="00F6565E" w:rsidP="00F65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29C2" w:rsidRDefault="003929C2" w:rsidP="00392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929C2">
          <w:rPr>
            <w:rStyle w:val="Hyperlink"/>
          </w:rPr>
          <w:t>legislative information</w:t>
        </w:r>
      </w:hyperlink>
      <w:r>
        <w:t xml:space="preserve"> at the website</w:t>
      </w:r>
    </w:p>
    <w:p w:rsidR="003929C2" w:rsidRDefault="003929C2" w:rsidP="00392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29C2" w:rsidRPr="003929C2" w:rsidRDefault="003929C2" w:rsidP="00392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29C2" w:rsidRDefault="003929C2" w:rsidP="003929C2">
      <w:r w:rsidRPr="003929C2">
        <w:rPr>
          <w:b/>
        </w:rPr>
        <w:t>VERSIONS OF THIS BILL</w:t>
      </w:r>
    </w:p>
    <w:p w:rsidR="003929C2" w:rsidRDefault="003929C2" w:rsidP="003929C2"/>
    <w:p w:rsidR="003929C2" w:rsidRDefault="003D6618" w:rsidP="003929C2">
      <w:hyperlink r:id="rId9" w:history="1">
        <w:r w:rsidR="003929C2">
          <w:rPr>
            <w:rStyle w:val="Hyperlink"/>
          </w:rPr>
          <w:t>2/25/2015</w:t>
        </w:r>
      </w:hyperlink>
    </w:p>
    <w:p w:rsidR="003929C2" w:rsidRDefault="003929C2" w:rsidP="003929C2"/>
    <w:p w:rsidR="003929C2" w:rsidRDefault="003929C2" w:rsidP="003929C2">
      <w:pPr>
        <w:sectPr w:rsidR="003929C2" w:rsidSect="003929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0A14" w:rsidRDefault="002D0A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0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1F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42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F27C2">
        <w:t>HONOR SOUTH CAROLINA</w:t>
      </w:r>
      <w:r w:rsidR="009615ED" w:rsidRPr="009615ED">
        <w:t>’</w:t>
      </w:r>
      <w:r w:rsidR="00FF27C2">
        <w:t xml:space="preserve">S CINDERELLA QUEENS, </w:t>
      </w:r>
      <w:r w:rsidR="00E04337">
        <w:t xml:space="preserve">TO </w:t>
      </w:r>
      <w:r w:rsidR="00FF27C2">
        <w:t>CO</w:t>
      </w:r>
      <w:r w:rsidR="00E04337">
        <w:t xml:space="preserve">MMEND THE </w:t>
      </w:r>
      <w:r w:rsidR="00E04337" w:rsidRPr="000A4590">
        <w:rPr>
          <w:color w:val="000000" w:themeColor="text1"/>
          <w:u w:color="000000" w:themeColor="text1"/>
        </w:rPr>
        <w:t>CINDERELLA SCHOLARSHIP PAGEANT</w:t>
      </w:r>
      <w:r w:rsidR="00E04337">
        <w:rPr>
          <w:color w:val="000000" w:themeColor="text1"/>
          <w:u w:color="000000" w:themeColor="text1"/>
        </w:rPr>
        <w:t xml:space="preserve"> FOR ITS FINE WORK IN YOUTH DEVELOPMENT, AND TO DECLARE APRIL 23, 2015, CINDERELLA DAY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1F32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1133C">
        <w:t>the South Carolina House of Representatives is pleased to learn of the outstanding work accomplished by South Carolina</w:t>
      </w:r>
      <w:r w:rsidR="009615ED" w:rsidRPr="009615ED">
        <w:t>’</w:t>
      </w:r>
      <w:r w:rsidR="00A1133C">
        <w:t>s Cinderella queens under the auspices of the C</w:t>
      </w:r>
      <w:r w:rsidR="00A1133C" w:rsidRPr="000A4590">
        <w:rPr>
          <w:color w:val="000000" w:themeColor="text1"/>
          <w:u w:color="000000" w:themeColor="text1"/>
        </w:rPr>
        <w:t xml:space="preserve">inderella </w:t>
      </w:r>
      <w:r w:rsidR="00A1133C">
        <w:rPr>
          <w:color w:val="000000" w:themeColor="text1"/>
          <w:u w:color="000000" w:themeColor="text1"/>
        </w:rPr>
        <w:t>S</w:t>
      </w:r>
      <w:r w:rsidR="00A1133C" w:rsidRPr="000A4590">
        <w:rPr>
          <w:color w:val="000000" w:themeColor="text1"/>
          <w:u w:color="000000" w:themeColor="text1"/>
        </w:rPr>
        <w:t xml:space="preserve">cholarship </w:t>
      </w:r>
      <w:r w:rsidR="00A1133C">
        <w:rPr>
          <w:color w:val="000000" w:themeColor="text1"/>
          <w:u w:color="000000" w:themeColor="text1"/>
        </w:rPr>
        <w:t>P</w:t>
      </w:r>
      <w:r w:rsidR="00A1133C" w:rsidRPr="000A4590">
        <w:rPr>
          <w:color w:val="000000" w:themeColor="text1"/>
          <w:u w:color="000000" w:themeColor="text1"/>
        </w:rPr>
        <w:t>ageant</w:t>
      </w:r>
      <w:r w:rsidR="00A1133C">
        <w:rPr>
          <w:color w:val="000000" w:themeColor="text1"/>
          <w:u w:color="000000" w:themeColor="text1"/>
        </w:rPr>
        <w:t>; and</w:t>
      </w:r>
    </w:p>
    <w:p w:rsidR="00A1133C" w:rsidRDefault="00A11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522C" w:rsidRDefault="00A1133C" w:rsidP="003C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3653" w:rsidRPr="00E55297">
        <w:rPr>
          <w:color w:val="000000" w:themeColor="text1"/>
          <w:u w:color="000000" w:themeColor="text1"/>
        </w:rPr>
        <w:t>founded in 1976</w:t>
      </w:r>
      <w:r w:rsidR="003C3653">
        <w:rPr>
          <w:color w:val="000000" w:themeColor="text1"/>
          <w:u w:color="000000" w:themeColor="text1"/>
        </w:rPr>
        <w:t>, t</w:t>
      </w:r>
      <w:r w:rsidR="003C3653" w:rsidRPr="00E55297">
        <w:rPr>
          <w:color w:val="000000" w:themeColor="text1"/>
          <w:u w:color="000000" w:themeColor="text1"/>
        </w:rPr>
        <w:t>he Cinderella Scholarship Pageant</w:t>
      </w:r>
      <w:r w:rsidR="003C3653">
        <w:rPr>
          <w:color w:val="000000" w:themeColor="text1"/>
          <w:u w:color="000000" w:themeColor="text1"/>
        </w:rPr>
        <w:t xml:space="preserve"> h</w:t>
      </w:r>
      <w:r w:rsidR="003C3653" w:rsidRPr="00E55297">
        <w:rPr>
          <w:color w:val="000000" w:themeColor="text1"/>
          <w:u w:color="000000" w:themeColor="text1"/>
        </w:rPr>
        <w:t>as grown into the largest and most prestigious pageant system of its kind in the world</w:t>
      </w:r>
      <w:r w:rsidR="0097522C">
        <w:rPr>
          <w:color w:val="000000" w:themeColor="text1"/>
          <w:u w:color="000000" w:themeColor="text1"/>
        </w:rPr>
        <w:t>; and</w:t>
      </w:r>
    </w:p>
    <w:p w:rsidR="0097522C" w:rsidRDefault="0097522C" w:rsidP="003C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653" w:rsidRDefault="0097522C" w:rsidP="003C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3C3653" w:rsidRPr="00E55297">
        <w:rPr>
          <w:color w:val="000000" w:themeColor="text1"/>
          <w:u w:color="000000" w:themeColor="text1"/>
        </w:rPr>
        <w:t>ore than just a beauty pageant, Cinderella is a youth</w:t>
      </w:r>
      <w:r w:rsidR="009615ED">
        <w:rPr>
          <w:color w:val="000000" w:themeColor="text1"/>
          <w:u w:color="000000" w:themeColor="text1"/>
        </w:rPr>
        <w:noBreakHyphen/>
      </w:r>
      <w:r w:rsidR="003C3653" w:rsidRPr="00E55297">
        <w:rPr>
          <w:color w:val="000000" w:themeColor="text1"/>
          <w:u w:color="000000" w:themeColor="text1"/>
        </w:rPr>
        <w:t>development scholarship program that offers many opportunities for achievement and recognition to deserving children, teens</w:t>
      </w:r>
      <w:r w:rsidR="003C3653">
        <w:rPr>
          <w:color w:val="000000" w:themeColor="text1"/>
          <w:u w:color="000000" w:themeColor="text1"/>
        </w:rPr>
        <w:t>,</w:t>
      </w:r>
      <w:r w:rsidR="003C3653" w:rsidRPr="00E55297">
        <w:rPr>
          <w:color w:val="000000" w:themeColor="text1"/>
          <w:u w:color="000000" w:themeColor="text1"/>
        </w:rPr>
        <w:t xml:space="preserve"> and young adults. The pageant</w:t>
      </w:r>
      <w:r w:rsidR="009615ED" w:rsidRPr="009615ED">
        <w:rPr>
          <w:color w:val="000000" w:themeColor="text1"/>
          <w:u w:color="000000" w:themeColor="text1"/>
        </w:rPr>
        <w:t>’</w:t>
      </w:r>
      <w:r w:rsidR="003C3653" w:rsidRPr="00E55297">
        <w:rPr>
          <w:color w:val="000000" w:themeColor="text1"/>
          <w:u w:color="000000" w:themeColor="text1"/>
        </w:rPr>
        <w:t>s high standards of excellence and principles have won the support of civic and service organizations, educators</w:t>
      </w:r>
      <w:r w:rsidR="003C3653">
        <w:rPr>
          <w:color w:val="000000" w:themeColor="text1"/>
          <w:u w:color="000000" w:themeColor="text1"/>
        </w:rPr>
        <w:t>,</w:t>
      </w:r>
      <w:r w:rsidR="003C3653" w:rsidRPr="00E55297">
        <w:rPr>
          <w:color w:val="000000" w:themeColor="text1"/>
          <w:u w:color="000000" w:themeColor="text1"/>
        </w:rPr>
        <w:t xml:space="preserve"> and clergy from around the world</w:t>
      </w:r>
      <w:r w:rsidR="003C3653">
        <w:rPr>
          <w:color w:val="000000" w:themeColor="text1"/>
          <w:u w:color="000000" w:themeColor="text1"/>
        </w:rPr>
        <w:t>; and</w:t>
      </w:r>
    </w:p>
    <w:p w:rsidR="003C3653" w:rsidRDefault="003C3653" w:rsidP="003C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2A6" w:rsidRPr="001A360A" w:rsidRDefault="003C3653" w:rsidP="000D22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22A6">
        <w:rPr>
          <w:color w:val="000000" w:themeColor="text1"/>
          <w:u w:color="000000" w:themeColor="text1"/>
        </w:rPr>
        <w:t xml:space="preserve">this year, </w:t>
      </w:r>
      <w:r w:rsidR="000D22A6" w:rsidRPr="001A360A">
        <w:rPr>
          <w:color w:val="000000" w:themeColor="text1"/>
          <w:u w:color="000000" w:themeColor="text1"/>
        </w:rPr>
        <w:t>South Carolina</w:t>
      </w:r>
      <w:r w:rsidR="009615ED" w:rsidRPr="009615ED">
        <w:rPr>
          <w:color w:val="000000" w:themeColor="text1"/>
          <w:u w:color="000000" w:themeColor="text1"/>
        </w:rPr>
        <w:t>’</w:t>
      </w:r>
      <w:r w:rsidR="000D22A6">
        <w:rPr>
          <w:color w:val="000000" w:themeColor="text1"/>
          <w:u w:color="000000" w:themeColor="text1"/>
        </w:rPr>
        <w:t>s</w:t>
      </w:r>
      <w:r w:rsidR="000D22A6" w:rsidRPr="001A360A">
        <w:rPr>
          <w:color w:val="000000" w:themeColor="text1"/>
          <w:u w:color="000000" w:themeColor="text1"/>
        </w:rPr>
        <w:t xml:space="preserve"> Cinderella queens</w:t>
      </w:r>
      <w:r w:rsidR="000D22A6">
        <w:rPr>
          <w:color w:val="000000" w:themeColor="text1"/>
          <w:u w:color="000000" w:themeColor="text1"/>
        </w:rPr>
        <w:t xml:space="preserve"> </w:t>
      </w:r>
      <w:r w:rsidR="000D22A6" w:rsidRPr="001A360A">
        <w:rPr>
          <w:color w:val="000000" w:themeColor="text1"/>
          <w:u w:color="000000" w:themeColor="text1"/>
        </w:rPr>
        <w:t>have performed countless hours of service for anti</w:t>
      </w:r>
      <w:r w:rsidR="009615ED">
        <w:rPr>
          <w:color w:val="000000" w:themeColor="text1"/>
          <w:u w:color="000000" w:themeColor="text1"/>
        </w:rPr>
        <w:noBreakHyphen/>
      </w:r>
      <w:r w:rsidR="000D22A6" w:rsidRPr="001A360A">
        <w:rPr>
          <w:color w:val="000000" w:themeColor="text1"/>
          <w:u w:color="000000" w:themeColor="text1"/>
        </w:rPr>
        <w:t xml:space="preserve">bullying programs, </w:t>
      </w:r>
      <w:r w:rsidR="000D22A6">
        <w:rPr>
          <w:color w:val="000000" w:themeColor="text1"/>
          <w:u w:color="000000" w:themeColor="text1"/>
        </w:rPr>
        <w:t xml:space="preserve">the </w:t>
      </w:r>
      <w:r w:rsidR="000D22A6" w:rsidRPr="001A360A">
        <w:rPr>
          <w:color w:val="000000" w:themeColor="text1"/>
          <w:u w:color="000000" w:themeColor="text1"/>
        </w:rPr>
        <w:t>Salvation Army, Children</w:t>
      </w:r>
      <w:r w:rsidR="009615ED" w:rsidRPr="009615ED">
        <w:rPr>
          <w:color w:val="000000" w:themeColor="text1"/>
          <w:u w:color="000000" w:themeColor="text1"/>
        </w:rPr>
        <w:t>’</w:t>
      </w:r>
      <w:r w:rsidR="000D22A6" w:rsidRPr="001A360A">
        <w:rPr>
          <w:color w:val="000000" w:themeColor="text1"/>
          <w:u w:color="000000" w:themeColor="text1"/>
        </w:rPr>
        <w:t>s Miracle Network</w:t>
      </w:r>
      <w:r w:rsidR="000D22A6">
        <w:rPr>
          <w:color w:val="000000" w:themeColor="text1"/>
          <w:u w:color="000000" w:themeColor="text1"/>
        </w:rPr>
        <w:t>,</w:t>
      </w:r>
      <w:r w:rsidR="000D22A6" w:rsidRPr="001A360A">
        <w:rPr>
          <w:color w:val="000000" w:themeColor="text1"/>
          <w:u w:color="000000" w:themeColor="text1"/>
        </w:rPr>
        <w:t xml:space="preserve"> and Ronald McDonald House. </w:t>
      </w:r>
      <w:r w:rsidR="000D22A6">
        <w:rPr>
          <w:color w:val="000000" w:themeColor="text1"/>
          <w:u w:color="000000" w:themeColor="text1"/>
        </w:rPr>
        <w:t xml:space="preserve">Each of these young </w:t>
      </w:r>
      <w:r w:rsidR="00BE7DE3">
        <w:rPr>
          <w:color w:val="000000" w:themeColor="text1"/>
          <w:u w:color="000000" w:themeColor="text1"/>
        </w:rPr>
        <w:t>people</w:t>
      </w:r>
      <w:r w:rsidR="000D22A6">
        <w:rPr>
          <w:color w:val="000000" w:themeColor="text1"/>
          <w:u w:color="000000" w:themeColor="text1"/>
        </w:rPr>
        <w:t xml:space="preserve">, </w:t>
      </w:r>
      <w:r w:rsidR="000D22A6" w:rsidRPr="001A360A">
        <w:rPr>
          <w:color w:val="000000" w:themeColor="text1"/>
          <w:u w:color="000000" w:themeColor="text1"/>
        </w:rPr>
        <w:t xml:space="preserve">all under the age of </w:t>
      </w:r>
      <w:r w:rsidR="000D22A6">
        <w:rPr>
          <w:color w:val="000000" w:themeColor="text1"/>
          <w:u w:color="000000" w:themeColor="text1"/>
        </w:rPr>
        <w:t>twenty</w:t>
      </w:r>
      <w:r w:rsidR="009615ED">
        <w:rPr>
          <w:color w:val="000000" w:themeColor="text1"/>
          <w:u w:color="000000" w:themeColor="text1"/>
        </w:rPr>
        <w:noBreakHyphen/>
      </w:r>
      <w:r w:rsidR="000D22A6">
        <w:rPr>
          <w:color w:val="000000" w:themeColor="text1"/>
          <w:u w:color="000000" w:themeColor="text1"/>
        </w:rPr>
        <w:t xml:space="preserve">one, </w:t>
      </w:r>
      <w:r w:rsidR="000D22A6" w:rsidRPr="001A360A">
        <w:rPr>
          <w:color w:val="000000" w:themeColor="text1"/>
          <w:u w:color="000000" w:themeColor="text1"/>
        </w:rPr>
        <w:t>will receive the presidential medal f</w:t>
      </w:r>
      <w:r w:rsidR="000D22A6">
        <w:rPr>
          <w:color w:val="000000" w:themeColor="text1"/>
          <w:u w:color="000000" w:themeColor="text1"/>
        </w:rPr>
        <w:t xml:space="preserve">or community service in April for their </w:t>
      </w:r>
      <w:r w:rsidR="007A29BC">
        <w:rPr>
          <w:color w:val="000000" w:themeColor="text1"/>
          <w:u w:color="000000" w:themeColor="text1"/>
        </w:rPr>
        <w:t>excellent</w:t>
      </w:r>
      <w:r w:rsidR="000D22A6">
        <w:rPr>
          <w:color w:val="000000" w:themeColor="text1"/>
          <w:u w:color="000000" w:themeColor="text1"/>
        </w:rPr>
        <w:t xml:space="preserve"> efforts; and</w:t>
      </w:r>
    </w:p>
    <w:p w:rsidR="003C3653" w:rsidRPr="00E55297" w:rsidRDefault="003C3653" w:rsidP="003C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F09" w:rsidRDefault="007A29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925D5">
        <w:t xml:space="preserve">grateful for the worthy achievements of the Cinderella queens, the House takes great pleasure in recognizing them and in </w:t>
      </w:r>
      <w:r w:rsidR="001925D5">
        <w:lastRenderedPageBreak/>
        <w:t>declaring April 23, 2015, C</w:t>
      </w:r>
      <w:r w:rsidR="00C54AEF">
        <w:t>i</w:t>
      </w:r>
      <w:r w:rsidR="001925D5">
        <w:t xml:space="preserve">nderella Day in South Carolina. </w:t>
      </w:r>
      <w:r w:rsidR="005F1F09">
        <w:t>Now, therefore,</w:t>
      </w:r>
    </w:p>
    <w:p w:rsidR="005F1F09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F09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1F09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E0A" w:rsidRDefault="005F1F09" w:rsidP="00DF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0E0A">
        <w:t xml:space="preserve"> </w:t>
      </w:r>
      <w:r w:rsidR="00DF0E0A">
        <w:rPr>
          <w:color w:val="000000" w:themeColor="text1"/>
        </w:rPr>
        <w:t xml:space="preserve">the members of the South Carolina House of Representatives, by this resolution, </w:t>
      </w:r>
      <w:r w:rsidR="00426D15">
        <w:t>honor South Carolina</w:t>
      </w:r>
      <w:r w:rsidR="009615ED" w:rsidRPr="009615ED">
        <w:t>’</w:t>
      </w:r>
      <w:r w:rsidR="00426D15">
        <w:t>s Cinderella queens, commend the C</w:t>
      </w:r>
      <w:r w:rsidR="00426D15" w:rsidRPr="000A4590">
        <w:rPr>
          <w:color w:val="000000" w:themeColor="text1"/>
          <w:u w:color="000000" w:themeColor="text1"/>
        </w:rPr>
        <w:t xml:space="preserve">inderella </w:t>
      </w:r>
      <w:r w:rsidR="00426D15">
        <w:rPr>
          <w:color w:val="000000" w:themeColor="text1"/>
          <w:u w:color="000000" w:themeColor="text1"/>
        </w:rPr>
        <w:t>S</w:t>
      </w:r>
      <w:r w:rsidR="00426D15" w:rsidRPr="000A4590">
        <w:rPr>
          <w:color w:val="000000" w:themeColor="text1"/>
          <w:u w:color="000000" w:themeColor="text1"/>
        </w:rPr>
        <w:t xml:space="preserve">cholarship </w:t>
      </w:r>
      <w:r w:rsidR="00426D15">
        <w:rPr>
          <w:color w:val="000000" w:themeColor="text1"/>
          <w:u w:color="000000" w:themeColor="text1"/>
        </w:rPr>
        <w:t>P</w:t>
      </w:r>
      <w:r w:rsidR="00426D15" w:rsidRPr="000A4590">
        <w:rPr>
          <w:color w:val="000000" w:themeColor="text1"/>
          <w:u w:color="000000" w:themeColor="text1"/>
        </w:rPr>
        <w:t>ageant</w:t>
      </w:r>
      <w:r w:rsidR="00426D15">
        <w:rPr>
          <w:color w:val="000000" w:themeColor="text1"/>
          <w:u w:color="000000" w:themeColor="text1"/>
        </w:rPr>
        <w:t xml:space="preserve"> for its fine work in youth development, and declare April 23, 2015, Cinderella Day in the Palmetto State.</w:t>
      </w:r>
    </w:p>
    <w:p w:rsidR="005F1F09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F09" w:rsidRDefault="005F1F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26D15">
        <w:t>provided</w:t>
      </w:r>
      <w:r>
        <w:t xml:space="preserve"> to</w:t>
      </w:r>
      <w:r w:rsidR="00426D15">
        <w:t xml:space="preserve"> </w:t>
      </w:r>
      <w:r w:rsidR="00881DD4">
        <w:t>Karen Sligh of the</w:t>
      </w:r>
      <w:r w:rsidR="00426D15">
        <w:t xml:space="preserve"> </w:t>
      </w:r>
      <w:r w:rsidR="00881DD4">
        <w:t xml:space="preserve">South Carolina </w:t>
      </w:r>
      <w:r w:rsidR="00426D15">
        <w:t>C</w:t>
      </w:r>
      <w:r w:rsidR="00426D15" w:rsidRPr="000A4590">
        <w:rPr>
          <w:color w:val="000000" w:themeColor="text1"/>
          <w:u w:color="000000" w:themeColor="text1"/>
        </w:rPr>
        <w:t xml:space="preserve">inderella </w:t>
      </w:r>
      <w:r w:rsidR="00426D15">
        <w:rPr>
          <w:color w:val="000000" w:themeColor="text1"/>
          <w:u w:color="000000" w:themeColor="text1"/>
        </w:rPr>
        <w:t>S</w:t>
      </w:r>
      <w:r w:rsidR="00426D15" w:rsidRPr="000A4590">
        <w:rPr>
          <w:color w:val="000000" w:themeColor="text1"/>
          <w:u w:color="000000" w:themeColor="text1"/>
        </w:rPr>
        <w:t xml:space="preserve">cholarship </w:t>
      </w:r>
      <w:r w:rsidR="00426D15">
        <w:rPr>
          <w:color w:val="000000" w:themeColor="text1"/>
          <w:u w:color="000000" w:themeColor="text1"/>
        </w:rPr>
        <w:t>P</w:t>
      </w:r>
      <w:r w:rsidR="00426D15" w:rsidRPr="000A4590">
        <w:rPr>
          <w:color w:val="000000" w:themeColor="text1"/>
          <w:u w:color="000000" w:themeColor="text1"/>
        </w:rPr>
        <w:t>ageant</w:t>
      </w:r>
      <w:r w:rsidR="00426D15">
        <w:rPr>
          <w:color w:val="000000" w:themeColor="text1"/>
          <w:u w:color="000000" w:themeColor="text1"/>
        </w:rPr>
        <w:t>.</w:t>
      </w:r>
    </w:p>
    <w:p w:rsidR="00D23053" w:rsidRDefault="009615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29C2" w:rsidRDefault="003929C2" w:rsidP="003929C2">
      <w:pPr>
        <w:suppressAutoHyphens/>
      </w:pPr>
    </w:p>
    <w:sectPr w:rsidR="003929C2" w:rsidSect="003929C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DD4" w:rsidRDefault="00881DD4" w:rsidP="009F0C77">
      <w:r>
        <w:separator/>
      </w:r>
    </w:p>
  </w:endnote>
  <w:endnote w:type="continuationSeparator" w:id="0">
    <w:p w:rsidR="00881DD4" w:rsidRDefault="00881D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91BE12-B055-4CF5-99C2-2732CDDFA25A}"/>
    <w:embedBold r:id="rId2" w:fontKey="{667DA37C-D0FD-4F77-809D-F1441CF840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212A04-C5AA-404C-A6BF-1C0E96BB67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1594E7-09FC-476C-8B44-55AB9540BA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71A879-06A6-4C8B-85A2-B332750631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9C2" w:rsidRPr="002D0A14" w:rsidRDefault="003929C2" w:rsidP="002D0A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66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DD4" w:rsidRDefault="00881DD4" w:rsidP="009F0C77">
      <w:r>
        <w:separator/>
      </w:r>
    </w:p>
  </w:footnote>
  <w:footnote w:type="continuationSeparator" w:id="0">
    <w:p w:rsidR="00881DD4" w:rsidRDefault="00881D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2AB15"/>
    <w:docVar w:name="CoverBillType" w:val="r"/>
    <w:docVar w:name="docpath" w:val="L:\Council\bills\RM\1142AB15.DOCX"/>
    <w:docVar w:name="dvBillNumber" w:val="37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1F09"/>
    <w:rsid w:val="00011869"/>
    <w:rsid w:val="00015CD6"/>
    <w:rsid w:val="000972F6"/>
    <w:rsid w:val="000D22A6"/>
    <w:rsid w:val="000E1785"/>
    <w:rsid w:val="000F40FA"/>
    <w:rsid w:val="0010776B"/>
    <w:rsid w:val="00133E66"/>
    <w:rsid w:val="001435A3"/>
    <w:rsid w:val="00146ED3"/>
    <w:rsid w:val="00151044"/>
    <w:rsid w:val="001925D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C64"/>
    <w:rsid w:val="002D0A14"/>
    <w:rsid w:val="002E5912"/>
    <w:rsid w:val="00301B21"/>
    <w:rsid w:val="00325348"/>
    <w:rsid w:val="0032732C"/>
    <w:rsid w:val="00336AD0"/>
    <w:rsid w:val="0037079A"/>
    <w:rsid w:val="003929C2"/>
    <w:rsid w:val="003C3653"/>
    <w:rsid w:val="003C4DAB"/>
    <w:rsid w:val="003D01E8"/>
    <w:rsid w:val="003D6618"/>
    <w:rsid w:val="003E5288"/>
    <w:rsid w:val="003F6D79"/>
    <w:rsid w:val="0041760A"/>
    <w:rsid w:val="00417C01"/>
    <w:rsid w:val="00426D15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5F1F09"/>
    <w:rsid w:val="00605102"/>
    <w:rsid w:val="006215AA"/>
    <w:rsid w:val="006913C9"/>
    <w:rsid w:val="0069470D"/>
    <w:rsid w:val="00695A1F"/>
    <w:rsid w:val="006E4D5C"/>
    <w:rsid w:val="00734F00"/>
    <w:rsid w:val="007A29BC"/>
    <w:rsid w:val="007A424A"/>
    <w:rsid w:val="007A70AE"/>
    <w:rsid w:val="008362E8"/>
    <w:rsid w:val="00881DD4"/>
    <w:rsid w:val="008A1768"/>
    <w:rsid w:val="008C1F32"/>
    <w:rsid w:val="008F0F33"/>
    <w:rsid w:val="008F4429"/>
    <w:rsid w:val="00935325"/>
    <w:rsid w:val="0094021A"/>
    <w:rsid w:val="009615ED"/>
    <w:rsid w:val="0097522C"/>
    <w:rsid w:val="009B44AF"/>
    <w:rsid w:val="009C6A0B"/>
    <w:rsid w:val="009F0C77"/>
    <w:rsid w:val="009F4DD1"/>
    <w:rsid w:val="00A1133C"/>
    <w:rsid w:val="00A41684"/>
    <w:rsid w:val="00A64E80"/>
    <w:rsid w:val="00A72BCD"/>
    <w:rsid w:val="00A741D9"/>
    <w:rsid w:val="00A833AB"/>
    <w:rsid w:val="00A9741D"/>
    <w:rsid w:val="00AB0A44"/>
    <w:rsid w:val="00AD4B17"/>
    <w:rsid w:val="00AE65F4"/>
    <w:rsid w:val="00B412D4"/>
    <w:rsid w:val="00BE3C22"/>
    <w:rsid w:val="00BE7DE3"/>
    <w:rsid w:val="00C0345E"/>
    <w:rsid w:val="00C3483A"/>
    <w:rsid w:val="00C54AEF"/>
    <w:rsid w:val="00C74E9D"/>
    <w:rsid w:val="00C82FD3"/>
    <w:rsid w:val="00C867EE"/>
    <w:rsid w:val="00C92819"/>
    <w:rsid w:val="00CC6B7B"/>
    <w:rsid w:val="00CD2089"/>
    <w:rsid w:val="00CE7D68"/>
    <w:rsid w:val="00D23053"/>
    <w:rsid w:val="00D73A67"/>
    <w:rsid w:val="00D970A9"/>
    <w:rsid w:val="00DF0E0A"/>
    <w:rsid w:val="00DF3845"/>
    <w:rsid w:val="00E04337"/>
    <w:rsid w:val="00E41911"/>
    <w:rsid w:val="00E92EEF"/>
    <w:rsid w:val="00EF2368"/>
    <w:rsid w:val="00F24442"/>
    <w:rsid w:val="00F50AE3"/>
    <w:rsid w:val="00F6565E"/>
    <w:rsid w:val="00F67CF1"/>
    <w:rsid w:val="00F840F0"/>
    <w:rsid w:val="00FB0D0D"/>
    <w:rsid w:val="00FB43B4"/>
    <w:rsid w:val="00FF27C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9BE54F-6028-4C0F-8947-CB953B18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7D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D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29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15_2015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B9234-F3A1-43EB-AE8B-4C707A164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576</Words>
  <Characters>3288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3715: Cinderella Day - South Carolina Legislature Online</dc:title>
  <dc:creator>McDowell</dc:creator>
  <cp:lastModifiedBy>N Cumfer</cp:lastModifiedBy>
  <cp:revision>2</cp:revision>
  <cp:lastPrinted>2015-02-25T14:55:00Z</cp:lastPrinted>
  <dcterms:created xsi:type="dcterms:W3CDTF">2016-12-02T18:17:00Z</dcterms:created>
  <dcterms:modified xsi:type="dcterms:W3CDTF">2016-12-02T18:17:00Z</dcterms:modified>
</cp:coreProperties>
</file>