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D0E" w:rsidRDefault="00B75D0E" w:rsidP="00B75D0E">
      <w:pPr>
        <w:widowControl w:val="0"/>
        <w:jc w:val="center"/>
      </w:pPr>
      <w:bookmarkStart w:id="0" w:name="_GoBack"/>
      <w:bookmarkEnd w:id="0"/>
      <w:r w:rsidRPr="00B75D0E">
        <w:rPr>
          <w:b/>
        </w:rPr>
        <w:t>South Carolina General Assembly</w:t>
      </w:r>
    </w:p>
    <w:p w:rsidR="00B75D0E" w:rsidRDefault="00B75D0E" w:rsidP="00B75D0E">
      <w:pPr>
        <w:widowControl w:val="0"/>
        <w:jc w:val="center"/>
      </w:pPr>
      <w:r>
        <w:t>121st Session, 2015-2016</w:t>
      </w:r>
    </w:p>
    <w:p w:rsidR="00B75D0E" w:rsidRDefault="00B75D0E" w:rsidP="00B75D0E">
      <w:pPr>
        <w:widowControl w:val="0"/>
        <w:jc w:val="left"/>
      </w:pPr>
    </w:p>
    <w:p w:rsidR="00B75D0E" w:rsidRDefault="00B75D0E" w:rsidP="00B75D0E">
      <w:pPr>
        <w:widowControl w:val="0"/>
        <w:jc w:val="left"/>
        <w:rPr>
          <w:b/>
        </w:rPr>
      </w:pPr>
      <w:r w:rsidRPr="00B75D0E">
        <w:rPr>
          <w:b/>
        </w:rPr>
        <w:t>H. 3902</w:t>
      </w:r>
    </w:p>
    <w:p w:rsidR="00B75D0E" w:rsidRDefault="00B75D0E" w:rsidP="00B75D0E">
      <w:pPr>
        <w:widowControl w:val="0"/>
        <w:jc w:val="left"/>
        <w:rPr>
          <w:b/>
        </w:rPr>
      </w:pPr>
    </w:p>
    <w:p w:rsidR="00B75D0E" w:rsidRDefault="00B75D0E" w:rsidP="00B75D0E">
      <w:pPr>
        <w:widowControl w:val="0"/>
        <w:jc w:val="left"/>
      </w:pPr>
      <w:r w:rsidRPr="00B75D0E">
        <w:rPr>
          <w:b/>
        </w:rPr>
        <w:t>STATUS INFORMATION</w:t>
      </w:r>
    </w:p>
    <w:p w:rsidR="00B75D0E" w:rsidRDefault="00B75D0E" w:rsidP="00B75D0E">
      <w:pPr>
        <w:widowControl w:val="0"/>
        <w:jc w:val="left"/>
      </w:pPr>
    </w:p>
    <w:p w:rsidR="00B75D0E" w:rsidRDefault="00B75D0E" w:rsidP="00B75D0E">
      <w:pPr>
        <w:widowControl w:val="0"/>
        <w:jc w:val="left"/>
      </w:pPr>
      <w:r>
        <w:t>House Resolution</w:t>
      </w:r>
    </w:p>
    <w:p w:rsidR="00B75D0E" w:rsidRDefault="00B75D0E" w:rsidP="00B75D0E">
      <w:pPr>
        <w:widowControl w:val="0"/>
        <w:jc w:val="left"/>
      </w:pPr>
      <w:r>
        <w:t>Sponsors: Rep. G.A. Brown</w:t>
      </w:r>
    </w:p>
    <w:p w:rsidR="00B75D0E" w:rsidRDefault="00B75D0E" w:rsidP="00B75D0E">
      <w:pPr>
        <w:widowControl w:val="0"/>
        <w:jc w:val="left"/>
      </w:pPr>
      <w:r>
        <w:t>Document Path: l:\council\bills\gm\24327sd15.docx</w:t>
      </w:r>
    </w:p>
    <w:p w:rsidR="00B75D0E" w:rsidRDefault="00B75D0E" w:rsidP="00B75D0E">
      <w:pPr>
        <w:widowControl w:val="0"/>
        <w:jc w:val="left"/>
      </w:pPr>
    </w:p>
    <w:p w:rsidR="00B75D0E" w:rsidRDefault="00B75D0E" w:rsidP="00B75D0E">
      <w:pPr>
        <w:widowControl w:val="0"/>
        <w:jc w:val="left"/>
      </w:pPr>
      <w:r>
        <w:t>Introduced in the House on March 25, 2015</w:t>
      </w:r>
    </w:p>
    <w:p w:rsidR="00B75D0E" w:rsidRDefault="00B75D0E" w:rsidP="00B75D0E">
      <w:pPr>
        <w:widowControl w:val="0"/>
        <w:jc w:val="left"/>
      </w:pPr>
      <w:r>
        <w:t>Adopted by the House on March 25, 2015</w:t>
      </w:r>
    </w:p>
    <w:p w:rsidR="00B75D0E" w:rsidRDefault="00B75D0E" w:rsidP="00B75D0E">
      <w:pPr>
        <w:widowControl w:val="0"/>
        <w:jc w:val="left"/>
      </w:pPr>
    </w:p>
    <w:p w:rsidR="00B75D0E" w:rsidRDefault="00B75D0E" w:rsidP="00B75D0E">
      <w:pPr>
        <w:widowControl w:val="0"/>
        <w:jc w:val="left"/>
      </w:pPr>
      <w:r>
        <w:t xml:space="preserve">Summary: </w:t>
      </w:r>
      <w:r w:rsidR="008234FB">
        <w:t>Olin Daniel Price, Sr.</w:t>
      </w:r>
    </w:p>
    <w:p w:rsidR="00B75D0E" w:rsidRDefault="00B75D0E" w:rsidP="00B75D0E">
      <w:pPr>
        <w:widowControl w:val="0"/>
        <w:jc w:val="left"/>
      </w:pPr>
    </w:p>
    <w:p w:rsidR="00B75D0E" w:rsidRDefault="00B75D0E" w:rsidP="00B75D0E">
      <w:pPr>
        <w:widowControl w:val="0"/>
        <w:jc w:val="left"/>
      </w:pPr>
    </w:p>
    <w:p w:rsidR="00B75D0E" w:rsidRDefault="00B75D0E" w:rsidP="00B75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D0E">
        <w:rPr>
          <w:b/>
        </w:rPr>
        <w:t>HISTORY OF LEGISLATIVE ACTIONS</w:t>
      </w:r>
    </w:p>
    <w:p w:rsidR="00B75D0E" w:rsidRDefault="00B75D0E" w:rsidP="00B75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5D0E" w:rsidRPr="00B75D0E" w:rsidRDefault="00B75D0E" w:rsidP="00B75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D0E">
        <w:rPr>
          <w:u w:val="single"/>
        </w:rPr>
        <w:tab/>
        <w:t>Date</w:t>
      </w:r>
      <w:r w:rsidRPr="00B75D0E">
        <w:rPr>
          <w:u w:val="single"/>
        </w:rPr>
        <w:tab/>
        <w:t>Body</w:t>
      </w:r>
      <w:r w:rsidRPr="00B75D0E">
        <w:rPr>
          <w:u w:val="single"/>
        </w:rPr>
        <w:tab/>
        <w:t>Action Description with journal page number</w:t>
      </w:r>
      <w:r w:rsidRPr="00B75D0E">
        <w:rPr>
          <w:u w:val="single"/>
        </w:rPr>
        <w:tab/>
      </w:r>
    </w:p>
    <w:p w:rsidR="00AA0FBD" w:rsidRDefault="00AA0FBD" w:rsidP="00AA0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A00559">
        <w:t>Introduced and adopted (</w:t>
      </w:r>
      <w:hyperlink r:id="rId7" w:history="1">
        <w:r w:rsidRPr="00CB02EF">
          <w:rPr>
            <w:rStyle w:val="Hyperlink"/>
          </w:rPr>
          <w:t>House Journal</w:t>
        </w:r>
        <w:r w:rsidRPr="00CB02EF">
          <w:rPr>
            <w:rStyle w:val="Hyperlink"/>
          </w:rPr>
          <w:noBreakHyphen/>
          <w:t>page 3</w:t>
        </w:r>
      </w:hyperlink>
      <w:r w:rsidRPr="00A00559">
        <w:t>)</w:t>
      </w:r>
    </w:p>
    <w:p w:rsidR="00AA0FBD" w:rsidRDefault="00AA0FBD" w:rsidP="00AA0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D0E" w:rsidRDefault="00B75D0E" w:rsidP="00B7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75D0E">
          <w:rPr>
            <w:rStyle w:val="Hyperlink"/>
          </w:rPr>
          <w:t>legislative information</w:t>
        </w:r>
      </w:hyperlink>
      <w:r>
        <w:t xml:space="preserve"> at the website</w:t>
      </w:r>
    </w:p>
    <w:p w:rsidR="00B75D0E" w:rsidRDefault="00B75D0E" w:rsidP="00B7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D0E" w:rsidRPr="00B75D0E" w:rsidRDefault="00B75D0E" w:rsidP="00B7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D0E" w:rsidRDefault="00B75D0E" w:rsidP="00B75D0E">
      <w:r w:rsidRPr="00B75D0E">
        <w:rPr>
          <w:b/>
        </w:rPr>
        <w:t>VERSIONS OF THIS BILL</w:t>
      </w:r>
    </w:p>
    <w:p w:rsidR="00B75D0E" w:rsidRDefault="00B75D0E" w:rsidP="00B75D0E"/>
    <w:p w:rsidR="00B75D0E" w:rsidRDefault="00CB02EF" w:rsidP="00B75D0E">
      <w:hyperlink r:id="rId9" w:history="1">
        <w:r w:rsidR="00B75D0E">
          <w:rPr>
            <w:rStyle w:val="Hyperlink"/>
          </w:rPr>
          <w:t>3/25/2015</w:t>
        </w:r>
      </w:hyperlink>
    </w:p>
    <w:p w:rsidR="00B75D0E" w:rsidRDefault="00B75D0E" w:rsidP="00B75D0E"/>
    <w:p w:rsidR="00B75D0E" w:rsidRDefault="00B75D0E" w:rsidP="00B75D0E">
      <w:pPr>
        <w:sectPr w:rsidR="00B75D0E" w:rsidSect="00B75D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6857" w:rsidRDefault="003C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4B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6C048C">
        <w:rPr>
          <w:color w:val="000000" w:themeColor="text1"/>
          <w:u w:color="000000" w:themeColor="text1"/>
        </w:rPr>
        <w:t>OLIN DANIEL PRICE, SR.</w:t>
      </w:r>
      <w:r>
        <w:rPr>
          <w:color w:val="000000" w:themeColor="text1"/>
          <w:u w:color="000000" w:themeColor="text1"/>
        </w:rPr>
        <w:t>,</w:t>
      </w:r>
      <w:r>
        <w:t xml:space="preserve"> OF </w:t>
      </w:r>
      <w:r w:rsidR="00B16DFC">
        <w:t>BISHOPVILLE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2BB9" w:rsidRDefault="00BF4B35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2BB9">
        <w:t xml:space="preserve">the members of the South Carolina House of Representatives were saddened to learn of the death of </w:t>
      </w:r>
      <w:r w:rsidR="005E2BB9" w:rsidRPr="006C048C">
        <w:rPr>
          <w:color w:val="000000" w:themeColor="text1"/>
          <w:u w:color="000000" w:themeColor="text1"/>
        </w:rPr>
        <w:t>Olin Daniel Price, Sr.</w:t>
      </w:r>
      <w:r w:rsidR="005E2BB9">
        <w:rPr>
          <w:color w:val="000000" w:themeColor="text1"/>
          <w:u w:color="000000" w:themeColor="text1"/>
        </w:rPr>
        <w:t>,</w:t>
      </w:r>
      <w:r w:rsidR="005E2BB9">
        <w:t xml:space="preserve"> from Bishopville at the age of sixty</w:t>
      </w:r>
      <w:r w:rsidR="00E5663B">
        <w:noBreakHyphen/>
      </w:r>
      <w:r w:rsidR="005E2BB9">
        <w:t xml:space="preserve">eight on </w:t>
      </w:r>
      <w:r w:rsidR="005E2BB9" w:rsidRPr="006C048C">
        <w:rPr>
          <w:color w:val="000000" w:themeColor="text1"/>
          <w:u w:color="000000" w:themeColor="text1"/>
        </w:rPr>
        <w:t>Saturday</w:t>
      </w:r>
      <w:r w:rsidR="005E2BB9">
        <w:rPr>
          <w:color w:val="000000" w:themeColor="text1"/>
          <w:u w:color="000000" w:themeColor="text1"/>
        </w:rPr>
        <w:t>,</w:t>
      </w:r>
      <w:r w:rsidR="005E2BB9" w:rsidRPr="006C048C">
        <w:rPr>
          <w:color w:val="000000" w:themeColor="text1"/>
          <w:u w:color="000000" w:themeColor="text1"/>
        </w:rPr>
        <w:t xml:space="preserve"> February 14, 2015</w:t>
      </w:r>
      <w:r w:rsidR="005E2BB9">
        <w:t>; and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Camden, </w:t>
      </w:r>
      <w:r w:rsidR="00710369">
        <w:t>Olin Price</w:t>
      </w:r>
      <w:r>
        <w:t xml:space="preserve"> </w:t>
      </w:r>
      <w:r w:rsidRPr="006C048C">
        <w:rPr>
          <w:color w:val="000000" w:themeColor="text1"/>
          <w:u w:color="000000" w:themeColor="text1"/>
        </w:rPr>
        <w:t>was a son of the late Joe K. Price and the late Mae Keller Price</w:t>
      </w:r>
      <w:r w:rsidR="00A5570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A55700">
        <w:rPr>
          <w:color w:val="000000" w:themeColor="text1"/>
          <w:u w:color="000000" w:themeColor="text1"/>
        </w:rPr>
        <w:t xml:space="preserve">he </w:t>
      </w:r>
      <w:r w:rsidRPr="006C048C">
        <w:rPr>
          <w:color w:val="000000" w:themeColor="text1"/>
          <w:u w:color="000000" w:themeColor="text1"/>
        </w:rPr>
        <w:t xml:space="preserve">was a </w:t>
      </w:r>
      <w:r w:rsidR="00A55700">
        <w:rPr>
          <w:color w:val="000000" w:themeColor="text1"/>
          <w:u w:color="000000" w:themeColor="text1"/>
        </w:rPr>
        <w:t xml:space="preserve">faithful </w:t>
      </w:r>
      <w:r w:rsidRPr="006C048C">
        <w:rPr>
          <w:color w:val="000000" w:themeColor="text1"/>
          <w:u w:color="000000" w:themeColor="text1"/>
        </w:rPr>
        <w:t>member of Antioch Baptist Church</w:t>
      </w:r>
      <w:r w:rsidR="00A55700">
        <w:rPr>
          <w:color w:val="000000" w:themeColor="text1"/>
          <w:u w:color="000000" w:themeColor="text1"/>
        </w:rPr>
        <w:t>; and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forty</w:t>
      </w:r>
      <w:r w:rsidR="00E566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years, </w:t>
      </w:r>
      <w:r w:rsidR="00A55700">
        <w:rPr>
          <w:color w:val="000000" w:themeColor="text1"/>
          <w:u w:color="000000" w:themeColor="text1"/>
        </w:rPr>
        <w:t>Mr. Price</w:t>
      </w:r>
      <w:r w:rsidRPr="006C04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the citizens of his community as the owner</w:t>
      </w:r>
      <w:r w:rsidRPr="006C048C">
        <w:rPr>
          <w:color w:val="000000" w:themeColor="text1"/>
          <w:u w:color="000000" w:themeColor="text1"/>
        </w:rPr>
        <w:t xml:space="preserve"> and operat</w:t>
      </w:r>
      <w:r>
        <w:rPr>
          <w:color w:val="000000" w:themeColor="text1"/>
          <w:u w:color="000000" w:themeColor="text1"/>
        </w:rPr>
        <w:t>or of</w:t>
      </w:r>
      <w:r w:rsidRPr="006C048C">
        <w:rPr>
          <w:color w:val="000000" w:themeColor="text1"/>
          <w:u w:color="000000" w:themeColor="text1"/>
        </w:rPr>
        <w:t xml:space="preserve"> Bishopville Parts, Inc.</w:t>
      </w:r>
      <w:r w:rsidR="00A55700">
        <w:rPr>
          <w:color w:val="000000" w:themeColor="text1"/>
          <w:u w:color="000000" w:themeColor="text1"/>
        </w:rPr>
        <w:t>;</w:t>
      </w:r>
      <w:r w:rsidRPr="006C04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700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the needs of his neighbors, he served</w:t>
      </w:r>
      <w:r w:rsidRPr="006C048C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v</w:t>
      </w:r>
      <w:r w:rsidRPr="006C048C">
        <w:rPr>
          <w:color w:val="000000" w:themeColor="text1"/>
          <w:u w:color="000000" w:themeColor="text1"/>
        </w:rPr>
        <w:t xml:space="preserve">olunteer </w:t>
      </w:r>
      <w:r w:rsidR="005B5BC6">
        <w:rPr>
          <w:color w:val="000000" w:themeColor="text1"/>
          <w:u w:color="000000" w:themeColor="text1"/>
        </w:rPr>
        <w:t xml:space="preserve">firefighter </w:t>
      </w:r>
      <w:r w:rsidRPr="006C048C">
        <w:rPr>
          <w:color w:val="000000" w:themeColor="text1"/>
          <w:u w:color="000000" w:themeColor="text1"/>
        </w:rPr>
        <w:t xml:space="preserve">for over </w:t>
      </w:r>
      <w:r>
        <w:rPr>
          <w:color w:val="000000" w:themeColor="text1"/>
          <w:u w:color="000000" w:themeColor="text1"/>
        </w:rPr>
        <w:t>thirty</w:t>
      </w:r>
      <w:r w:rsidRPr="006C048C">
        <w:rPr>
          <w:color w:val="000000" w:themeColor="text1"/>
          <w:u w:color="000000" w:themeColor="text1"/>
        </w:rPr>
        <w:t xml:space="preserve"> years</w:t>
      </w:r>
      <w:r w:rsidR="00A55700">
        <w:rPr>
          <w:color w:val="000000" w:themeColor="text1"/>
          <w:u w:color="000000" w:themeColor="text1"/>
        </w:rPr>
        <w:t xml:space="preserve"> and was honored as the</w:t>
      </w:r>
      <w:r w:rsidRPr="006C048C">
        <w:rPr>
          <w:color w:val="000000" w:themeColor="text1"/>
          <w:u w:color="000000" w:themeColor="text1"/>
        </w:rPr>
        <w:t xml:space="preserve"> 1999 Fireman of the Year</w:t>
      </w:r>
      <w:r w:rsidR="00A55700">
        <w:rPr>
          <w:color w:val="000000" w:themeColor="text1"/>
          <w:u w:color="000000" w:themeColor="text1"/>
        </w:rPr>
        <w:t>; and</w:t>
      </w:r>
    </w:p>
    <w:p w:rsidR="00A55700" w:rsidRDefault="00A55700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BB9" w:rsidRDefault="00A55700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Price </w:t>
      </w:r>
      <w:r w:rsidR="00710369" w:rsidRPr="006C048C">
        <w:rPr>
          <w:color w:val="000000" w:themeColor="text1"/>
          <w:u w:color="000000" w:themeColor="text1"/>
        </w:rPr>
        <w:t xml:space="preserve">served </w:t>
      </w:r>
      <w:r w:rsidR="004330A5">
        <w:rPr>
          <w:color w:val="000000" w:themeColor="text1"/>
          <w:u w:color="000000" w:themeColor="text1"/>
        </w:rPr>
        <w:t>on</w:t>
      </w:r>
      <w:r w:rsidR="005E2BB9" w:rsidRPr="006C048C">
        <w:rPr>
          <w:color w:val="000000" w:themeColor="text1"/>
          <w:u w:color="000000" w:themeColor="text1"/>
        </w:rPr>
        <w:t xml:space="preserve"> the Bishopville City Council</w:t>
      </w:r>
      <w:r w:rsidR="004330A5">
        <w:rPr>
          <w:color w:val="000000" w:themeColor="text1"/>
          <w:u w:color="000000" w:themeColor="text1"/>
        </w:rPr>
        <w:t>, served</w:t>
      </w:r>
      <w:r w:rsidR="005E2BB9" w:rsidRPr="006C048C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="005E2BB9" w:rsidRPr="006C048C">
        <w:rPr>
          <w:color w:val="000000" w:themeColor="text1"/>
          <w:u w:color="000000" w:themeColor="text1"/>
        </w:rPr>
        <w:t>resident of the board for Robert E. Lee Academy</w:t>
      </w:r>
      <w:r w:rsidR="005B5BC6">
        <w:rPr>
          <w:color w:val="000000" w:themeColor="text1"/>
          <w:u w:color="000000" w:themeColor="text1"/>
        </w:rPr>
        <w:t xml:space="preserve"> for four years</w:t>
      </w:r>
      <w:r w:rsidR="00E5663B">
        <w:rPr>
          <w:color w:val="000000" w:themeColor="text1"/>
          <w:u w:color="000000" w:themeColor="text1"/>
        </w:rPr>
        <w:t>,</w:t>
      </w:r>
      <w:r w:rsidR="00564FD8">
        <w:rPr>
          <w:color w:val="000000" w:themeColor="text1"/>
          <w:u w:color="000000" w:themeColor="text1"/>
        </w:rPr>
        <w:t xml:space="preserve"> and wa</w:t>
      </w:r>
      <w:r w:rsidR="00B16D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 member of the South Carolina</w:t>
      </w:r>
      <w:r w:rsidR="005E2BB9" w:rsidRPr="006C048C">
        <w:rPr>
          <w:color w:val="000000" w:themeColor="text1"/>
          <w:u w:color="000000" w:themeColor="text1"/>
        </w:rPr>
        <w:t xml:space="preserve"> National Gua</w:t>
      </w:r>
      <w:r>
        <w:rPr>
          <w:color w:val="000000" w:themeColor="text1"/>
          <w:u w:color="000000" w:themeColor="text1"/>
        </w:rPr>
        <w:t>rd; and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6C048C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6C04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Shirley Branham</w:t>
      </w:r>
      <w:r w:rsidR="00B16DFC">
        <w:rPr>
          <w:color w:val="000000" w:themeColor="text1"/>
          <w:u w:color="000000" w:themeColor="text1"/>
        </w:rPr>
        <w:t xml:space="preserve"> Price of Bishopville, they</w:t>
      </w:r>
      <w:r>
        <w:rPr>
          <w:color w:val="000000" w:themeColor="text1"/>
          <w:u w:color="000000" w:themeColor="text1"/>
        </w:rPr>
        <w:t xml:space="preserve"> reared two fine children,</w:t>
      </w:r>
      <w:r w:rsidRPr="006C048C">
        <w:rPr>
          <w:color w:val="000000" w:themeColor="text1"/>
          <w:u w:color="000000" w:themeColor="text1"/>
        </w:rPr>
        <w:t xml:space="preserve"> Lynn Price Daniels of Bishopville</w:t>
      </w:r>
      <w:r>
        <w:rPr>
          <w:color w:val="000000" w:themeColor="text1"/>
          <w:u w:color="000000" w:themeColor="text1"/>
        </w:rPr>
        <w:t xml:space="preserve"> and </w:t>
      </w:r>
      <w:r w:rsidRPr="006C048C">
        <w:rPr>
          <w:color w:val="000000" w:themeColor="text1"/>
          <w:u w:color="000000" w:themeColor="text1"/>
        </w:rPr>
        <w:t xml:space="preserve">Danny Price </w:t>
      </w:r>
      <w:r>
        <w:rPr>
          <w:color w:val="000000" w:themeColor="text1"/>
          <w:u w:color="000000" w:themeColor="text1"/>
        </w:rPr>
        <w:t xml:space="preserve">of Sumter. </w:t>
      </w:r>
      <w:r w:rsidR="00B16DFC">
        <w:rPr>
          <w:color w:val="000000" w:themeColor="text1"/>
          <w:u w:color="000000" w:themeColor="text1"/>
        </w:rPr>
        <w:t xml:space="preserve"> </w:t>
      </w:r>
      <w:r w:rsidR="00564FD8">
        <w:rPr>
          <w:color w:val="000000" w:themeColor="text1"/>
          <w:u w:color="000000" w:themeColor="text1"/>
        </w:rPr>
        <w:t>They were</w:t>
      </w:r>
      <w:r w:rsidR="00B16DFC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blesse</w:t>
      </w:r>
      <w:r w:rsidR="00A5570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with the love of</w:t>
      </w:r>
      <w:r w:rsidRPr="006C048C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 xml:space="preserve">adoring </w:t>
      </w:r>
      <w:r w:rsidRPr="006C048C">
        <w:rPr>
          <w:color w:val="000000" w:themeColor="text1"/>
          <w:u w:color="000000" w:themeColor="text1"/>
        </w:rPr>
        <w:t>grandsons</w:t>
      </w:r>
      <w:r>
        <w:rPr>
          <w:color w:val="000000" w:themeColor="text1"/>
          <w:u w:color="000000" w:themeColor="text1"/>
        </w:rPr>
        <w:t>:</w:t>
      </w:r>
      <w:r w:rsidRPr="006C048C">
        <w:rPr>
          <w:color w:val="000000" w:themeColor="text1"/>
          <w:u w:color="000000" w:themeColor="text1"/>
        </w:rPr>
        <w:t xml:space="preserve"> Cody Daniels, Chase Daniels, Dawson Price, and Keaton Price</w:t>
      </w:r>
      <w:r>
        <w:rPr>
          <w:color w:val="000000" w:themeColor="text1"/>
          <w:u w:color="000000" w:themeColor="text1"/>
        </w:rPr>
        <w:t>; and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4B35" w:rsidRDefault="005E2BB9" w:rsidP="005E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6C048C">
        <w:rPr>
          <w:color w:val="000000" w:themeColor="text1"/>
          <w:u w:color="000000" w:themeColor="text1"/>
        </w:rPr>
        <w:t>Olin Price</w:t>
      </w:r>
      <w:r>
        <w:t xml:space="preserve"> </w:t>
      </w:r>
      <w:r w:rsidR="00B16DFC">
        <w:t>and for the example of service</w:t>
      </w:r>
      <w:r>
        <w:t xml:space="preserve"> and kindness he set for all who knew him</w:t>
      </w:r>
      <w:r w:rsidR="00BF4B35">
        <w:t>.  Now, therefore,</w:t>
      </w:r>
    </w:p>
    <w:p w:rsidR="00BF4B35" w:rsidRDefault="00BF4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B35" w:rsidRDefault="00BF4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4B35" w:rsidRDefault="00BF4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BB9" w:rsidRDefault="00BF4B35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E2BB9">
        <w:t xml:space="preserve"> </w:t>
      </w:r>
      <w:r w:rsidR="005E2BB9" w:rsidRPr="00C90AA3">
        <w:t xml:space="preserve">the members of the South Carolina House of Representatives, by this resolution, </w:t>
      </w:r>
      <w:r w:rsidR="005E2BB9">
        <w:t xml:space="preserve">express their profound sorrow upon the passing of </w:t>
      </w:r>
      <w:r w:rsidR="005E2BB9" w:rsidRPr="006C048C">
        <w:rPr>
          <w:color w:val="000000" w:themeColor="text1"/>
          <w:u w:color="000000" w:themeColor="text1"/>
        </w:rPr>
        <w:t>Olin Daniel Price</w:t>
      </w:r>
      <w:r w:rsidR="005E2BB9">
        <w:t xml:space="preserve"> of </w:t>
      </w:r>
      <w:r w:rsidR="00B16DFC">
        <w:t>Bishopville</w:t>
      </w:r>
      <w:r w:rsidR="005E2BB9">
        <w:rPr>
          <w:color w:val="000000" w:themeColor="text1"/>
          <w:u w:color="000000" w:themeColor="text1"/>
        </w:rPr>
        <w:t xml:space="preserve"> </w:t>
      </w:r>
      <w:r w:rsidR="005E2BB9">
        <w:t>and extend their deepest sympathy to his large and loving family and his many friends</w:t>
      </w:r>
      <w:r w:rsidR="00A55700">
        <w:t>.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4B35" w:rsidRDefault="005E2BB9" w:rsidP="005E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6C048C">
        <w:rPr>
          <w:color w:val="000000" w:themeColor="text1"/>
          <w:u w:color="000000" w:themeColor="text1"/>
        </w:rPr>
        <w:t>Olin Daniel Price</w:t>
      </w:r>
      <w:r w:rsidR="00A55700">
        <w:rPr>
          <w:color w:val="000000" w:themeColor="text1"/>
          <w:u w:color="000000" w:themeColor="text1"/>
        </w:rPr>
        <w:t>, Sr.</w:t>
      </w:r>
    </w:p>
    <w:p w:rsidR="00A86525" w:rsidRDefault="00E56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D0E" w:rsidRDefault="00B75D0E" w:rsidP="00B75D0E">
      <w:pPr>
        <w:suppressAutoHyphens/>
      </w:pPr>
    </w:p>
    <w:sectPr w:rsidR="00B75D0E" w:rsidSect="00B75D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FD8" w:rsidRDefault="00564FD8" w:rsidP="009F0C77">
      <w:r>
        <w:separator/>
      </w:r>
    </w:p>
  </w:endnote>
  <w:endnote w:type="continuationSeparator" w:id="0">
    <w:p w:rsidR="00564FD8" w:rsidRDefault="00564F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8B4A39-6EF0-4315-8A08-58F746338096}"/>
    <w:embedBold r:id="rId2" w:fontKey="{18A57A8E-AF5E-4A78-BF57-02DB9DFB01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62EF2B-CEAB-45D9-A939-684D4762A2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05BEF3-DFAB-48FA-8796-AA1A4A1118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2A779D-FD33-4B86-8004-1F32A39D0D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D0E" w:rsidRPr="003C6857" w:rsidRDefault="00B75D0E" w:rsidP="003C6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02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FD8" w:rsidRDefault="00564FD8" w:rsidP="009F0C77">
      <w:r>
        <w:separator/>
      </w:r>
    </w:p>
  </w:footnote>
  <w:footnote w:type="continuationSeparator" w:id="0">
    <w:p w:rsidR="00564FD8" w:rsidRDefault="00564F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7SD15"/>
    <w:docVar w:name="CoverBillType" w:val="r"/>
    <w:docVar w:name="docpath" w:val="L:\Council\bills\GM\24327SD15.DOCX"/>
    <w:docVar w:name="dvBillNumber" w:val="39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4B35"/>
    <w:rsid w:val="00011869"/>
    <w:rsid w:val="00014CDC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650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49F"/>
    <w:rsid w:val="003C4DAB"/>
    <w:rsid w:val="003C6857"/>
    <w:rsid w:val="003D01E8"/>
    <w:rsid w:val="003E5288"/>
    <w:rsid w:val="003F6D79"/>
    <w:rsid w:val="0041760A"/>
    <w:rsid w:val="00417C01"/>
    <w:rsid w:val="004330A5"/>
    <w:rsid w:val="004403BD"/>
    <w:rsid w:val="00461441"/>
    <w:rsid w:val="004809EE"/>
    <w:rsid w:val="004E7D54"/>
    <w:rsid w:val="005273C6"/>
    <w:rsid w:val="00530A69"/>
    <w:rsid w:val="00545593"/>
    <w:rsid w:val="00564FD8"/>
    <w:rsid w:val="00577C6C"/>
    <w:rsid w:val="005B5BC6"/>
    <w:rsid w:val="005C2FE2"/>
    <w:rsid w:val="005E2BB9"/>
    <w:rsid w:val="005E2BC9"/>
    <w:rsid w:val="00605102"/>
    <w:rsid w:val="006215AA"/>
    <w:rsid w:val="006913C9"/>
    <w:rsid w:val="0069470D"/>
    <w:rsid w:val="00710369"/>
    <w:rsid w:val="00734F00"/>
    <w:rsid w:val="0078547A"/>
    <w:rsid w:val="007A70AE"/>
    <w:rsid w:val="008234FB"/>
    <w:rsid w:val="008362E8"/>
    <w:rsid w:val="008909A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5700"/>
    <w:rsid w:val="00A64E80"/>
    <w:rsid w:val="00A72BCD"/>
    <w:rsid w:val="00A741D9"/>
    <w:rsid w:val="00A833AB"/>
    <w:rsid w:val="00A86525"/>
    <w:rsid w:val="00A9741D"/>
    <w:rsid w:val="00AA0FBD"/>
    <w:rsid w:val="00AD4B17"/>
    <w:rsid w:val="00B16DFC"/>
    <w:rsid w:val="00B412D4"/>
    <w:rsid w:val="00B75D0E"/>
    <w:rsid w:val="00BB6346"/>
    <w:rsid w:val="00BE3C22"/>
    <w:rsid w:val="00BF4B35"/>
    <w:rsid w:val="00C0345E"/>
    <w:rsid w:val="00C3483A"/>
    <w:rsid w:val="00C74E9D"/>
    <w:rsid w:val="00C82FD3"/>
    <w:rsid w:val="00C92819"/>
    <w:rsid w:val="00CB02EF"/>
    <w:rsid w:val="00CC6B7B"/>
    <w:rsid w:val="00CD2089"/>
    <w:rsid w:val="00D73A67"/>
    <w:rsid w:val="00D970A9"/>
    <w:rsid w:val="00DF3845"/>
    <w:rsid w:val="00E41911"/>
    <w:rsid w:val="00E5663B"/>
    <w:rsid w:val="00E92EEF"/>
    <w:rsid w:val="00EF2368"/>
    <w:rsid w:val="00F24442"/>
    <w:rsid w:val="00F50AE3"/>
    <w:rsid w:val="00F5542B"/>
    <w:rsid w:val="00F656BA"/>
    <w:rsid w:val="00F66DFD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3703FA-87C8-4C16-AB5E-0710946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7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70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5D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02_2015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9FA78-DA3C-4F1D-9571-2D9347872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422</Words>
  <Characters>2411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3902: Olin Daniel Price, Sr. - South Carolina Legislature Online</dc:title>
  <dc:creator>Gail Pinckney Moore</dc:creator>
  <cp:lastModifiedBy>N Cumfer</cp:lastModifiedBy>
  <cp:revision>2</cp:revision>
  <cp:lastPrinted>2015-03-25T14:23:00Z</cp:lastPrinted>
  <dcterms:created xsi:type="dcterms:W3CDTF">2016-12-02T18:28:00Z</dcterms:created>
  <dcterms:modified xsi:type="dcterms:W3CDTF">2016-12-02T18:28:00Z</dcterms:modified>
</cp:coreProperties>
</file>