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FD5" w:rsidRDefault="00586FD5" w:rsidP="00586FD5">
      <w:pPr>
        <w:widowControl w:val="0"/>
        <w:jc w:val="center"/>
      </w:pPr>
      <w:bookmarkStart w:id="0" w:name="_GoBack"/>
      <w:bookmarkEnd w:id="0"/>
      <w:r w:rsidRPr="00586FD5">
        <w:rPr>
          <w:b/>
        </w:rPr>
        <w:t>South Carolina General Assembly</w:t>
      </w:r>
    </w:p>
    <w:p w:rsidR="00586FD5" w:rsidRDefault="00586FD5" w:rsidP="00586FD5">
      <w:pPr>
        <w:widowControl w:val="0"/>
        <w:jc w:val="center"/>
      </w:pPr>
      <w:r>
        <w:t>121st Session, 2015-2016</w:t>
      </w:r>
    </w:p>
    <w:p w:rsidR="00586FD5" w:rsidRDefault="00586FD5" w:rsidP="00586FD5">
      <w:pPr>
        <w:widowControl w:val="0"/>
        <w:jc w:val="left"/>
      </w:pPr>
    </w:p>
    <w:p w:rsidR="00586FD5" w:rsidRDefault="00586FD5" w:rsidP="00586FD5">
      <w:pPr>
        <w:widowControl w:val="0"/>
        <w:jc w:val="left"/>
        <w:rPr>
          <w:b/>
        </w:rPr>
      </w:pPr>
      <w:r w:rsidRPr="00586FD5">
        <w:rPr>
          <w:b/>
        </w:rPr>
        <w:t>H. 3963</w:t>
      </w:r>
    </w:p>
    <w:p w:rsidR="00586FD5" w:rsidRDefault="00586FD5" w:rsidP="00586FD5">
      <w:pPr>
        <w:widowControl w:val="0"/>
        <w:jc w:val="left"/>
        <w:rPr>
          <w:b/>
        </w:rPr>
      </w:pPr>
    </w:p>
    <w:p w:rsidR="00586FD5" w:rsidRDefault="00586FD5" w:rsidP="00586FD5">
      <w:pPr>
        <w:widowControl w:val="0"/>
        <w:jc w:val="left"/>
      </w:pPr>
      <w:r w:rsidRPr="00586FD5">
        <w:rPr>
          <w:b/>
        </w:rPr>
        <w:t>STATUS INFORMATION</w:t>
      </w:r>
    </w:p>
    <w:p w:rsidR="00586FD5" w:rsidRDefault="00586FD5" w:rsidP="00586FD5">
      <w:pPr>
        <w:widowControl w:val="0"/>
        <w:jc w:val="left"/>
      </w:pPr>
    </w:p>
    <w:p w:rsidR="00586FD5" w:rsidRDefault="00586FD5" w:rsidP="00586FD5">
      <w:pPr>
        <w:widowControl w:val="0"/>
        <w:jc w:val="left"/>
      </w:pPr>
      <w:r>
        <w:t>House Resolution</w:t>
      </w:r>
    </w:p>
    <w:p w:rsidR="00586FD5" w:rsidRDefault="00586FD5" w:rsidP="00586FD5">
      <w:pPr>
        <w:widowControl w:val="0"/>
        <w:jc w:val="left"/>
      </w:pPr>
      <w:r>
        <w:t>Sponsors: Reps. Huggins, Ballentine, W.J. McLeod, Alexander, Allison, Anderson, Anthony, Atwater, Bales,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Jefferson, Johnson, Kennedy, King, Kirby, Knight, Limehouse, Loftis, Long, Lowe, Lucas, Mack, McCoy, McEachern, McKnight, M.S.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86FD5" w:rsidRDefault="00586FD5" w:rsidP="00586FD5">
      <w:pPr>
        <w:widowControl w:val="0"/>
        <w:jc w:val="left"/>
      </w:pPr>
      <w:r>
        <w:t>Document Path: l:\council\bills\rm\1206sd15.docx</w:t>
      </w:r>
    </w:p>
    <w:p w:rsidR="00586FD5" w:rsidRDefault="00586FD5" w:rsidP="00586FD5">
      <w:pPr>
        <w:widowControl w:val="0"/>
        <w:jc w:val="left"/>
      </w:pPr>
    </w:p>
    <w:p w:rsidR="00586FD5" w:rsidRDefault="00586FD5" w:rsidP="00586FD5">
      <w:pPr>
        <w:widowControl w:val="0"/>
        <w:jc w:val="left"/>
      </w:pPr>
      <w:r>
        <w:t>Introduced in the House on April 14, 2015</w:t>
      </w:r>
    </w:p>
    <w:p w:rsidR="00586FD5" w:rsidRDefault="00586FD5" w:rsidP="00586FD5">
      <w:pPr>
        <w:widowControl w:val="0"/>
        <w:jc w:val="left"/>
      </w:pPr>
      <w:r>
        <w:t>Adopted by the House on April 14, 2015</w:t>
      </w:r>
    </w:p>
    <w:p w:rsidR="00586FD5" w:rsidRDefault="00586FD5" w:rsidP="00586FD5">
      <w:pPr>
        <w:widowControl w:val="0"/>
        <w:jc w:val="left"/>
      </w:pPr>
    </w:p>
    <w:p w:rsidR="00586FD5" w:rsidRDefault="00586FD5" w:rsidP="00586FD5">
      <w:pPr>
        <w:widowControl w:val="0"/>
        <w:jc w:val="left"/>
      </w:pPr>
      <w:r>
        <w:t xml:space="preserve">Summary: </w:t>
      </w:r>
      <w:r w:rsidR="0080194C">
        <w:t>Chapin High School</w:t>
      </w:r>
    </w:p>
    <w:p w:rsidR="00586FD5" w:rsidRDefault="00586FD5" w:rsidP="00586FD5">
      <w:pPr>
        <w:widowControl w:val="0"/>
        <w:jc w:val="left"/>
      </w:pPr>
    </w:p>
    <w:p w:rsidR="00586FD5" w:rsidRDefault="00586FD5" w:rsidP="00586FD5">
      <w:pPr>
        <w:widowControl w:val="0"/>
        <w:jc w:val="left"/>
      </w:pPr>
    </w:p>
    <w:p w:rsidR="00586FD5" w:rsidRDefault="00586FD5" w:rsidP="00586F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FD5">
        <w:rPr>
          <w:b/>
        </w:rPr>
        <w:t>HISTORY OF LEGISLATIVE ACTIONS</w:t>
      </w:r>
    </w:p>
    <w:p w:rsidR="00586FD5" w:rsidRDefault="00586FD5" w:rsidP="00586F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6FD5" w:rsidRPr="00586FD5" w:rsidRDefault="00586FD5" w:rsidP="00586FD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6FD5">
        <w:rPr>
          <w:u w:val="single"/>
        </w:rPr>
        <w:tab/>
        <w:t>Date</w:t>
      </w:r>
      <w:r w:rsidRPr="00586FD5">
        <w:rPr>
          <w:u w:val="single"/>
        </w:rPr>
        <w:tab/>
        <w:t>Body</w:t>
      </w:r>
      <w:r w:rsidRPr="00586FD5">
        <w:rPr>
          <w:u w:val="single"/>
        </w:rPr>
        <w:tab/>
        <w:t>Action Description with journal page number</w:t>
      </w:r>
      <w:r w:rsidRPr="00586FD5">
        <w:rPr>
          <w:u w:val="single"/>
        </w:rPr>
        <w:tab/>
      </w:r>
    </w:p>
    <w:p w:rsidR="008A0AAC" w:rsidRDefault="008A0AAC" w:rsidP="008A0A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364CAC">
        <w:t>Introduced and adopted (</w:t>
      </w:r>
      <w:hyperlink r:id="rId7" w:history="1">
        <w:r w:rsidRPr="001D658D">
          <w:rPr>
            <w:rStyle w:val="Hyperlink"/>
          </w:rPr>
          <w:t>House Journal</w:t>
        </w:r>
        <w:r w:rsidRPr="001D658D">
          <w:rPr>
            <w:rStyle w:val="Hyperlink"/>
          </w:rPr>
          <w:noBreakHyphen/>
          <w:t>page 100</w:t>
        </w:r>
      </w:hyperlink>
      <w:r w:rsidRPr="00364CAC">
        <w:t>)</w:t>
      </w:r>
    </w:p>
    <w:p w:rsidR="008A0AAC" w:rsidRDefault="008A0AAC" w:rsidP="008A0A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FD5" w:rsidRDefault="00586FD5" w:rsidP="00586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86FD5">
          <w:rPr>
            <w:rStyle w:val="Hyperlink"/>
          </w:rPr>
          <w:t>legislative information</w:t>
        </w:r>
      </w:hyperlink>
      <w:r>
        <w:t xml:space="preserve"> at the website</w:t>
      </w:r>
    </w:p>
    <w:p w:rsidR="00586FD5" w:rsidRDefault="00586FD5" w:rsidP="00586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FD5" w:rsidRPr="00586FD5" w:rsidRDefault="00586FD5" w:rsidP="00586F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6FD5" w:rsidRDefault="00586FD5" w:rsidP="00586FD5">
      <w:r w:rsidRPr="00586FD5">
        <w:rPr>
          <w:b/>
        </w:rPr>
        <w:t>VERSIONS OF THIS BILL</w:t>
      </w:r>
    </w:p>
    <w:p w:rsidR="00586FD5" w:rsidRDefault="00586FD5" w:rsidP="00586FD5"/>
    <w:p w:rsidR="00586FD5" w:rsidRDefault="001D658D" w:rsidP="00586FD5">
      <w:hyperlink r:id="rId9" w:history="1">
        <w:r w:rsidR="00586FD5">
          <w:rPr>
            <w:rStyle w:val="Hyperlink"/>
          </w:rPr>
          <w:t>4/14/2015</w:t>
        </w:r>
      </w:hyperlink>
    </w:p>
    <w:p w:rsidR="00586FD5" w:rsidRDefault="00586FD5" w:rsidP="00586FD5"/>
    <w:p w:rsidR="00586FD5" w:rsidRDefault="00586FD5" w:rsidP="00586FD5">
      <w:pPr>
        <w:sectPr w:rsidR="00586FD5" w:rsidSect="00586FD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456D" w:rsidRDefault="00C045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4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C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C90" w:rsidRDefault="00660CBC" w:rsidP="00D61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70C90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3D125B">
        <w:rPr>
          <w:color w:val="000000" w:themeColor="text1"/>
          <w:u w:color="000000" w:themeColor="text1"/>
        </w:rPr>
        <w:t>CHAPIN HIGH</w:t>
      </w:r>
      <w:r w:rsidR="00370C90" w:rsidRPr="00DB221E">
        <w:rPr>
          <w:color w:val="000000" w:themeColor="text1"/>
          <w:u w:color="000000" w:themeColor="text1"/>
        </w:rPr>
        <w:t xml:space="preserve"> SCHOOL</w:t>
      </w:r>
      <w:r w:rsidR="00370C90">
        <w:rPr>
          <w:color w:val="000000" w:themeColor="text1"/>
          <w:u w:color="000000" w:themeColor="text1"/>
        </w:rPr>
        <w:t xml:space="preserve"> O</w:t>
      </w:r>
      <w:r w:rsidR="00370C90" w:rsidRPr="00B30DCF">
        <w:rPr>
          <w:color w:val="000000" w:themeColor="text1"/>
          <w:u w:color="000000" w:themeColor="text1"/>
        </w:rPr>
        <w:t xml:space="preserve">N RECEIVING A </w:t>
      </w:r>
      <w:r w:rsidR="00370C90">
        <w:rPr>
          <w:color w:val="000000" w:themeColor="text1"/>
          <w:u w:color="000000" w:themeColor="text1"/>
        </w:rPr>
        <w:t xml:space="preserve">COVETED </w:t>
      </w:r>
      <w:r w:rsidR="00370C90" w:rsidRPr="00B30DCF">
        <w:rPr>
          <w:color w:val="000000" w:themeColor="text1"/>
          <w:u w:color="000000" w:themeColor="text1"/>
        </w:rPr>
        <w:t>20</w:t>
      </w:r>
      <w:r w:rsidR="00370C90">
        <w:rPr>
          <w:color w:val="000000" w:themeColor="text1"/>
          <w:u w:color="000000" w:themeColor="text1"/>
        </w:rPr>
        <w:t>15</w:t>
      </w:r>
      <w:r w:rsidR="00370C90" w:rsidRPr="00B30DCF">
        <w:rPr>
          <w:color w:val="000000" w:themeColor="text1"/>
          <w:u w:color="000000" w:themeColor="text1"/>
        </w:rPr>
        <w:t xml:space="preserve"> PALMETTO</w:t>
      </w:r>
      <w:r w:rsidR="00235AF7" w:rsidRPr="00235AF7">
        <w:rPr>
          <w:color w:val="000000" w:themeColor="text1"/>
          <w:u w:color="000000" w:themeColor="text1"/>
        </w:rPr>
        <w:t>’</w:t>
      </w:r>
      <w:r w:rsidR="00370C90" w:rsidRPr="00B30DCF">
        <w:rPr>
          <w:color w:val="000000" w:themeColor="text1"/>
          <w:u w:color="000000" w:themeColor="text1"/>
        </w:rPr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D0A" w:rsidRPr="00B30DCF" w:rsidRDefault="005E2C65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0D0A" w:rsidRPr="00B30DCF">
        <w:rPr>
          <w:color w:val="000000" w:themeColor="text1"/>
          <w:u w:color="000000" w:themeColor="text1"/>
        </w:rPr>
        <w:t xml:space="preserve">the South Carolina </w:t>
      </w:r>
      <w:r w:rsidR="00A30D0A">
        <w:t>House of Representatives</w:t>
      </w:r>
      <w:r w:rsidR="00A30D0A" w:rsidRPr="00B30DCF">
        <w:rPr>
          <w:color w:val="000000" w:themeColor="text1"/>
          <w:u w:color="000000" w:themeColor="text1"/>
        </w:rPr>
        <w:t xml:space="preserve"> note</w:t>
      </w:r>
      <w:r w:rsidR="00A30D0A">
        <w:rPr>
          <w:color w:val="000000" w:themeColor="text1"/>
          <w:u w:color="000000" w:themeColor="text1"/>
        </w:rPr>
        <w:t>s</w:t>
      </w:r>
      <w:r w:rsidR="00A30D0A" w:rsidRPr="00B30DCF">
        <w:rPr>
          <w:color w:val="000000" w:themeColor="text1"/>
          <w:u w:color="000000" w:themeColor="text1"/>
        </w:rPr>
        <w:t xml:space="preserve"> with pleasure that </w:t>
      </w:r>
      <w:r w:rsidR="00D61AE1">
        <w:rPr>
          <w:color w:val="000000" w:themeColor="text1"/>
          <w:u w:color="000000" w:themeColor="text1"/>
        </w:rPr>
        <w:t>Chapin High</w:t>
      </w:r>
      <w:r w:rsidR="00A30D0A" w:rsidRPr="00DB221E">
        <w:rPr>
          <w:color w:val="000000" w:themeColor="text1"/>
          <w:u w:color="000000" w:themeColor="text1"/>
        </w:rPr>
        <w:t xml:space="preserve"> </w:t>
      </w:r>
      <w:r w:rsidR="00A30D0A">
        <w:rPr>
          <w:color w:val="000000" w:themeColor="text1"/>
          <w:u w:color="000000" w:themeColor="text1"/>
        </w:rPr>
        <w:t>S</w:t>
      </w:r>
      <w:r w:rsidR="00A30D0A" w:rsidRPr="00DB221E">
        <w:rPr>
          <w:color w:val="000000" w:themeColor="text1"/>
          <w:u w:color="000000" w:themeColor="text1"/>
        </w:rPr>
        <w:t>chool</w:t>
      </w:r>
      <w:r w:rsidR="00A30D0A">
        <w:rPr>
          <w:color w:val="000000" w:themeColor="text1"/>
          <w:u w:color="000000" w:themeColor="text1"/>
        </w:rPr>
        <w:t xml:space="preserve"> </w:t>
      </w:r>
      <w:r w:rsidR="00D61AE1">
        <w:rPr>
          <w:color w:val="000000" w:themeColor="text1"/>
          <w:u w:color="000000" w:themeColor="text1"/>
        </w:rPr>
        <w:t>of</w:t>
      </w:r>
      <w:r w:rsidR="00A30D0A">
        <w:rPr>
          <w:color w:val="000000" w:themeColor="text1"/>
          <w:u w:color="000000" w:themeColor="text1"/>
        </w:rPr>
        <w:t xml:space="preserve"> </w:t>
      </w:r>
      <w:r w:rsidR="00D61AE1" w:rsidRPr="00D7619A">
        <w:rPr>
          <w:color w:val="000000" w:themeColor="text1"/>
          <w:u w:color="000000" w:themeColor="text1"/>
        </w:rPr>
        <w:t>School District Five of Lexington and Richland Counties</w:t>
      </w:r>
      <w:r w:rsidR="00D61AE1">
        <w:rPr>
          <w:color w:val="000000" w:themeColor="text1"/>
          <w:u w:color="000000" w:themeColor="text1"/>
        </w:rPr>
        <w:t xml:space="preserve"> </w:t>
      </w:r>
      <w:r w:rsidR="00A30D0A" w:rsidRPr="00B30DCF">
        <w:rPr>
          <w:color w:val="000000" w:themeColor="text1"/>
          <w:u w:color="000000" w:themeColor="text1"/>
        </w:rPr>
        <w:t>received a 20</w:t>
      </w:r>
      <w:r w:rsidR="00A30D0A">
        <w:rPr>
          <w:color w:val="000000" w:themeColor="text1"/>
          <w:u w:color="000000" w:themeColor="text1"/>
        </w:rPr>
        <w:t>15</w:t>
      </w:r>
      <w:r w:rsidR="00A30D0A" w:rsidRPr="00B30DCF">
        <w:rPr>
          <w:color w:val="000000" w:themeColor="text1"/>
          <w:u w:color="000000" w:themeColor="text1"/>
        </w:rPr>
        <w:t xml:space="preserve"> Palmetto</w:t>
      </w:r>
      <w:r w:rsidR="00235AF7" w:rsidRPr="00235AF7">
        <w:rPr>
          <w:color w:val="000000" w:themeColor="text1"/>
          <w:u w:color="000000" w:themeColor="text1"/>
        </w:rPr>
        <w:t>’</w:t>
      </w:r>
      <w:r w:rsidR="00A30D0A" w:rsidRPr="00B30DCF">
        <w:rPr>
          <w:color w:val="000000" w:themeColor="text1"/>
          <w:u w:color="000000" w:themeColor="text1"/>
        </w:rPr>
        <w:t>s Finest award</w:t>
      </w:r>
      <w:r w:rsidR="00A30D0A">
        <w:rPr>
          <w:color w:val="000000" w:themeColor="text1"/>
          <w:u w:color="000000" w:themeColor="text1"/>
        </w:rPr>
        <w:t>; and</w:t>
      </w:r>
    </w:p>
    <w:p w:rsidR="00A30D0A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sponsored by the South Carolina Association of School Administrators and several partner businesses, this prestigious awards program annually honors two elementary schools, a middle school, </w:t>
      </w:r>
      <w:r>
        <w:rPr>
          <w:color w:val="000000" w:themeColor="text1"/>
          <w:u w:color="000000" w:themeColor="text1"/>
        </w:rPr>
        <w:t>a</w:t>
      </w:r>
      <w:r w:rsidRPr="00B30DCF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, and sometimes a fifth school</w:t>
      </w:r>
      <w:r w:rsidRPr="00B30DCF">
        <w:rPr>
          <w:color w:val="000000" w:themeColor="text1"/>
          <w:u w:color="000000" w:themeColor="text1"/>
        </w:rPr>
        <w:t xml:space="preserve"> that maintain innovative, effective educational programs; and</w:t>
      </w: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235AF7" w:rsidRPr="00235AF7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795A94">
        <w:rPr>
          <w:color w:val="000000" w:themeColor="text1"/>
          <w:u w:color="000000" w:themeColor="text1"/>
        </w:rPr>
        <w:t>Chapin High</w:t>
      </w:r>
      <w:r w:rsidRPr="00DB22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B221E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l</w:t>
      </w:r>
      <w:r w:rsidRPr="00B30DCF">
        <w:rPr>
          <w:color w:val="000000" w:themeColor="text1"/>
          <w:u w:color="000000" w:themeColor="text1"/>
        </w:rPr>
        <w:t>ong has demonstrated to all that persistent excellence pays off</w:t>
      </w:r>
      <w:r>
        <w:rPr>
          <w:color w:val="000000" w:themeColor="text1"/>
          <w:u w:color="000000" w:themeColor="text1"/>
        </w:rPr>
        <w:t>, and the achievements of its</w:t>
      </w:r>
      <w:r w:rsidR="00795A94">
        <w:rPr>
          <w:color w:val="000000" w:themeColor="text1"/>
          <w:u w:color="000000" w:themeColor="text1"/>
        </w:rPr>
        <w:t xml:space="preserve"> 1,160</w:t>
      </w:r>
      <w:r>
        <w:rPr>
          <w:color w:val="000000" w:themeColor="text1"/>
          <w:u w:color="000000" w:themeColor="text1"/>
        </w:rPr>
        <w:t xml:space="preserve"> s</w:t>
      </w:r>
      <w:r w:rsidRPr="00DB221E">
        <w:rPr>
          <w:color w:val="000000" w:themeColor="text1"/>
          <w:u w:color="000000" w:themeColor="text1"/>
        </w:rPr>
        <w:t>tudents</w:t>
      </w:r>
      <w:r>
        <w:rPr>
          <w:color w:val="000000" w:themeColor="text1"/>
          <w:u w:color="000000" w:themeColor="text1"/>
        </w:rPr>
        <w:t xml:space="preserve"> are proof of the fine work of its faculty, staff, and administration, as well; and</w:t>
      </w:r>
    </w:p>
    <w:p w:rsidR="00A30D0A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being named Palmetto</w:t>
      </w:r>
      <w:r w:rsidR="00235AF7" w:rsidRPr="00235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Finest, </w:t>
      </w:r>
      <w:r w:rsidR="00795A94">
        <w:rPr>
          <w:color w:val="000000" w:themeColor="text1"/>
          <w:u w:color="000000" w:themeColor="text1"/>
        </w:rPr>
        <w:t xml:space="preserve">Chapin High </w:t>
      </w:r>
      <w:r w:rsidR="000C5CDC">
        <w:rPr>
          <w:color w:val="000000" w:themeColor="text1"/>
          <w:u w:color="000000" w:themeColor="text1"/>
        </w:rPr>
        <w:t xml:space="preserve">also has won a </w:t>
      </w:r>
      <w:r w:rsidR="00C676AC" w:rsidRPr="00D7619A">
        <w:rPr>
          <w:color w:val="000000" w:themeColor="text1"/>
          <w:u w:color="000000" w:themeColor="text1"/>
        </w:rPr>
        <w:t xml:space="preserve">National Blue Ribbon School, </w:t>
      </w:r>
      <w:r w:rsidR="00C676AC" w:rsidRPr="002528FC">
        <w:rPr>
          <w:i/>
          <w:color w:val="000000" w:themeColor="text1"/>
          <w:u w:color="000000" w:themeColor="text1"/>
        </w:rPr>
        <w:t>U</w:t>
      </w:r>
      <w:r w:rsidR="008B17AC">
        <w:rPr>
          <w:i/>
          <w:color w:val="000000" w:themeColor="text1"/>
          <w:u w:color="000000" w:themeColor="text1"/>
        </w:rPr>
        <w:t>.</w:t>
      </w:r>
      <w:r w:rsidR="00C676AC" w:rsidRPr="002528FC">
        <w:rPr>
          <w:i/>
          <w:color w:val="000000" w:themeColor="text1"/>
          <w:u w:color="000000" w:themeColor="text1"/>
        </w:rPr>
        <w:t>S</w:t>
      </w:r>
      <w:r w:rsidR="008B17AC">
        <w:rPr>
          <w:i/>
          <w:color w:val="000000" w:themeColor="text1"/>
          <w:u w:color="000000" w:themeColor="text1"/>
        </w:rPr>
        <w:t>.</w:t>
      </w:r>
      <w:r w:rsidR="00C676AC" w:rsidRPr="002528FC">
        <w:rPr>
          <w:i/>
          <w:color w:val="000000" w:themeColor="text1"/>
          <w:u w:color="000000" w:themeColor="text1"/>
        </w:rPr>
        <w:t xml:space="preserve"> News </w:t>
      </w:r>
      <w:r w:rsidR="008B17AC">
        <w:rPr>
          <w:i/>
          <w:color w:val="000000" w:themeColor="text1"/>
          <w:u w:color="000000" w:themeColor="text1"/>
        </w:rPr>
        <w:t>&amp;</w:t>
      </w:r>
      <w:r w:rsidR="00C676AC" w:rsidRPr="002528FC">
        <w:rPr>
          <w:i/>
          <w:color w:val="000000" w:themeColor="text1"/>
          <w:u w:color="000000" w:themeColor="text1"/>
        </w:rPr>
        <w:t xml:space="preserve"> Wo</w:t>
      </w:r>
      <w:r w:rsidR="002528FC" w:rsidRPr="002528FC">
        <w:rPr>
          <w:i/>
          <w:color w:val="000000" w:themeColor="text1"/>
          <w:u w:color="000000" w:themeColor="text1"/>
        </w:rPr>
        <w:t>rld Report</w:t>
      </w:r>
      <w:r w:rsidR="002528FC">
        <w:rPr>
          <w:color w:val="000000" w:themeColor="text1"/>
          <w:u w:color="000000" w:themeColor="text1"/>
        </w:rPr>
        <w:t xml:space="preserve"> Silver School, </w:t>
      </w:r>
      <w:r w:rsidR="00C676AC" w:rsidRPr="00D7619A">
        <w:rPr>
          <w:color w:val="000000" w:themeColor="text1"/>
          <w:u w:color="000000" w:themeColor="text1"/>
        </w:rPr>
        <w:t>Red Carpet School</w:t>
      </w:r>
      <w:r w:rsidR="002528FC">
        <w:rPr>
          <w:color w:val="000000" w:themeColor="text1"/>
          <w:u w:color="000000" w:themeColor="text1"/>
        </w:rPr>
        <w:t>, a</w:t>
      </w:r>
      <w:r w:rsidR="00C676AC" w:rsidRPr="00D7619A">
        <w:rPr>
          <w:color w:val="000000" w:themeColor="text1"/>
          <w:u w:color="000000" w:themeColor="text1"/>
        </w:rPr>
        <w:t xml:space="preserve">nd Palmetto Gold </w:t>
      </w:r>
      <w:r w:rsidR="000C5CDC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>; and</w:t>
      </w: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lastRenderedPageBreak/>
        <w:t xml:space="preserve">Whereas, the </w:t>
      </w:r>
      <w:r>
        <w:t>House of Representatives i</w:t>
      </w:r>
      <w:r w:rsidRPr="00B30DCF">
        <w:rPr>
          <w:color w:val="000000" w:themeColor="text1"/>
          <w:u w:color="000000" w:themeColor="text1"/>
        </w:rPr>
        <w:t xml:space="preserve">s proud to affirm </w:t>
      </w:r>
      <w:r w:rsidR="003C5FFE">
        <w:rPr>
          <w:color w:val="000000" w:themeColor="text1"/>
          <w:u w:color="000000" w:themeColor="text1"/>
        </w:rPr>
        <w:t>Chapin High</w:t>
      </w:r>
      <w:r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 xml:space="preserve">as an exemplar of all that is good and positive in public education in South Carolina, and the members join </w:t>
      </w:r>
      <w:r w:rsidR="00EB64BE">
        <w:rPr>
          <w:color w:val="000000" w:themeColor="text1"/>
          <w:u w:color="000000" w:themeColor="text1"/>
        </w:rPr>
        <w:t>Chapin High</w:t>
      </w:r>
      <w:r w:rsidR="00235AF7" w:rsidRPr="00235AF7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many friends in congratulating the school on this, its late</w:t>
      </w:r>
      <w:r w:rsidR="00F94664">
        <w:rPr>
          <w:color w:val="000000" w:themeColor="text1"/>
          <w:u w:color="000000" w:themeColor="text1"/>
        </w:rPr>
        <w:t>st achievement. Now, therefore,</w:t>
      </w: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7E0" w:rsidRDefault="00A30D0A" w:rsidP="0005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221E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B221E">
        <w:rPr>
          <w:color w:val="000000" w:themeColor="text1"/>
          <w:u w:color="000000" w:themeColor="text1"/>
        </w:rPr>
        <w:t xml:space="preserve">, by this resolution, </w:t>
      </w:r>
      <w:r w:rsidR="000517E0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0517E0">
        <w:rPr>
          <w:color w:val="000000" w:themeColor="text1"/>
          <w:u w:color="000000" w:themeColor="text1"/>
        </w:rPr>
        <w:t>Chapin High</w:t>
      </w:r>
      <w:r w:rsidR="000517E0" w:rsidRPr="00DB221E">
        <w:rPr>
          <w:color w:val="000000" w:themeColor="text1"/>
          <w:u w:color="000000" w:themeColor="text1"/>
        </w:rPr>
        <w:t xml:space="preserve"> </w:t>
      </w:r>
      <w:r w:rsidR="000517E0">
        <w:rPr>
          <w:color w:val="000000" w:themeColor="text1"/>
          <w:u w:color="000000" w:themeColor="text1"/>
        </w:rPr>
        <w:t>S</w:t>
      </w:r>
      <w:r w:rsidR="000517E0" w:rsidRPr="00DB221E">
        <w:rPr>
          <w:color w:val="000000" w:themeColor="text1"/>
          <w:u w:color="000000" w:themeColor="text1"/>
        </w:rPr>
        <w:t>chool</w:t>
      </w:r>
      <w:r w:rsidR="000517E0">
        <w:rPr>
          <w:color w:val="000000" w:themeColor="text1"/>
          <w:u w:color="000000" w:themeColor="text1"/>
        </w:rPr>
        <w:t xml:space="preserve"> o</w:t>
      </w:r>
      <w:r w:rsidR="000517E0" w:rsidRPr="00B30DCF">
        <w:rPr>
          <w:color w:val="000000" w:themeColor="text1"/>
          <w:u w:color="000000" w:themeColor="text1"/>
        </w:rPr>
        <w:t xml:space="preserve">n receiving a </w:t>
      </w:r>
      <w:r w:rsidR="000517E0">
        <w:rPr>
          <w:color w:val="000000" w:themeColor="text1"/>
          <w:u w:color="000000" w:themeColor="text1"/>
        </w:rPr>
        <w:t xml:space="preserve">coveted </w:t>
      </w:r>
      <w:r w:rsidR="000517E0" w:rsidRPr="00B30DCF">
        <w:rPr>
          <w:color w:val="000000" w:themeColor="text1"/>
          <w:u w:color="000000" w:themeColor="text1"/>
        </w:rPr>
        <w:t>20</w:t>
      </w:r>
      <w:r w:rsidR="000517E0">
        <w:rPr>
          <w:color w:val="000000" w:themeColor="text1"/>
          <w:u w:color="000000" w:themeColor="text1"/>
        </w:rPr>
        <w:t>15</w:t>
      </w:r>
      <w:r w:rsidR="000517E0" w:rsidRPr="00B30DCF">
        <w:rPr>
          <w:color w:val="000000" w:themeColor="text1"/>
          <w:u w:color="000000" w:themeColor="text1"/>
        </w:rPr>
        <w:t xml:space="preserve"> </w:t>
      </w:r>
      <w:r w:rsidR="000517E0">
        <w:rPr>
          <w:color w:val="000000" w:themeColor="text1"/>
          <w:u w:color="000000" w:themeColor="text1"/>
        </w:rPr>
        <w:t>P</w:t>
      </w:r>
      <w:r w:rsidR="000517E0" w:rsidRPr="00B30DCF">
        <w:rPr>
          <w:color w:val="000000" w:themeColor="text1"/>
          <w:u w:color="000000" w:themeColor="text1"/>
        </w:rPr>
        <w:t>almetto</w:t>
      </w:r>
      <w:r w:rsidR="00235AF7" w:rsidRPr="00235AF7">
        <w:rPr>
          <w:color w:val="000000" w:themeColor="text1"/>
          <w:u w:color="000000" w:themeColor="text1"/>
        </w:rPr>
        <w:t>’</w:t>
      </w:r>
      <w:r w:rsidR="000517E0" w:rsidRPr="00B30DCF">
        <w:rPr>
          <w:color w:val="000000" w:themeColor="text1"/>
          <w:u w:color="000000" w:themeColor="text1"/>
        </w:rPr>
        <w:t xml:space="preserve">s </w:t>
      </w:r>
      <w:r w:rsidR="000517E0">
        <w:rPr>
          <w:color w:val="000000" w:themeColor="text1"/>
          <w:u w:color="000000" w:themeColor="text1"/>
        </w:rPr>
        <w:t>F</w:t>
      </w:r>
      <w:r w:rsidR="000517E0" w:rsidRPr="00B30DCF">
        <w:rPr>
          <w:color w:val="000000" w:themeColor="text1"/>
          <w:u w:color="000000" w:themeColor="text1"/>
        </w:rPr>
        <w:t>inest award.</w:t>
      </w: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</w:t>
      </w:r>
      <w:r w:rsidR="0094131F">
        <w:rPr>
          <w:color w:val="000000" w:themeColor="text1"/>
          <w:u w:color="000000" w:themeColor="text1"/>
        </w:rPr>
        <w:t>Akil Ross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94131F">
        <w:rPr>
          <w:color w:val="000000" w:themeColor="text1"/>
          <w:u w:color="000000" w:themeColor="text1"/>
        </w:rPr>
        <w:t>Chapin High</w:t>
      </w:r>
      <w:r w:rsidRPr="00DB221E">
        <w:rPr>
          <w:color w:val="000000" w:themeColor="text1"/>
          <w:u w:color="000000" w:themeColor="text1"/>
        </w:rPr>
        <w:t xml:space="preserve"> School.</w:t>
      </w:r>
    </w:p>
    <w:p w:rsidR="00FC46A6" w:rsidRDefault="00235A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FD5" w:rsidRDefault="00586FD5" w:rsidP="00586FD5">
      <w:pPr>
        <w:suppressAutoHyphens/>
      </w:pPr>
    </w:p>
    <w:sectPr w:rsidR="00586FD5" w:rsidSect="00586FD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6AC" w:rsidRDefault="00C676AC" w:rsidP="009F0C77">
      <w:r>
        <w:separator/>
      </w:r>
    </w:p>
  </w:endnote>
  <w:endnote w:type="continuationSeparator" w:id="0">
    <w:p w:rsidR="00C676AC" w:rsidRDefault="00C676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C226DF-A420-41A9-B642-1002084E74FC}"/>
    <w:embedBold r:id="rId2" w:fontKey="{997B9A62-03F5-4B62-A3E7-C2EF76D40795}"/>
    <w:embedItalic r:id="rId3" w:fontKey="{9A0FDED3-D917-40EF-9648-4C7B187F51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80B1C9C-BCD3-49AD-915D-99029E3AC4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FB8B6BC-9EF4-4D24-B97A-7254622A5D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16C2472-BB7D-4145-8BD3-4286B1912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FD5" w:rsidRPr="00C0456D" w:rsidRDefault="00586FD5" w:rsidP="00C045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658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6AC" w:rsidRDefault="00C676AC" w:rsidP="009F0C77">
      <w:r>
        <w:separator/>
      </w:r>
    </w:p>
  </w:footnote>
  <w:footnote w:type="continuationSeparator" w:id="0">
    <w:p w:rsidR="00C676AC" w:rsidRDefault="00C676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6SD15"/>
    <w:docVar w:name="CoverBillType" w:val="r"/>
    <w:docVar w:name="docpath" w:val="L:\Council\bills\RM\1206SD15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2C65"/>
    <w:rsid w:val="00011869"/>
    <w:rsid w:val="00015CD6"/>
    <w:rsid w:val="000517E0"/>
    <w:rsid w:val="000C5CDC"/>
    <w:rsid w:val="000E1785"/>
    <w:rsid w:val="000F40FA"/>
    <w:rsid w:val="0010776B"/>
    <w:rsid w:val="00133E66"/>
    <w:rsid w:val="001435A3"/>
    <w:rsid w:val="00146ED3"/>
    <w:rsid w:val="00151044"/>
    <w:rsid w:val="001608AF"/>
    <w:rsid w:val="001A3EF9"/>
    <w:rsid w:val="001D08F2"/>
    <w:rsid w:val="001D525B"/>
    <w:rsid w:val="001D658D"/>
    <w:rsid w:val="001D7F4F"/>
    <w:rsid w:val="00205238"/>
    <w:rsid w:val="002321B6"/>
    <w:rsid w:val="00235AF7"/>
    <w:rsid w:val="00250967"/>
    <w:rsid w:val="002528FC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C90"/>
    <w:rsid w:val="003B435A"/>
    <w:rsid w:val="003C4DAB"/>
    <w:rsid w:val="003C5FFE"/>
    <w:rsid w:val="003D01E8"/>
    <w:rsid w:val="003D125B"/>
    <w:rsid w:val="003E5288"/>
    <w:rsid w:val="003F6D79"/>
    <w:rsid w:val="0041760A"/>
    <w:rsid w:val="00417C01"/>
    <w:rsid w:val="004403BD"/>
    <w:rsid w:val="00461441"/>
    <w:rsid w:val="004809EE"/>
    <w:rsid w:val="00492500"/>
    <w:rsid w:val="004E7D54"/>
    <w:rsid w:val="005273C6"/>
    <w:rsid w:val="00530A69"/>
    <w:rsid w:val="00545593"/>
    <w:rsid w:val="00575E0C"/>
    <w:rsid w:val="00577C6C"/>
    <w:rsid w:val="00586FD5"/>
    <w:rsid w:val="005C2FE2"/>
    <w:rsid w:val="005E2BC9"/>
    <w:rsid w:val="005E2C65"/>
    <w:rsid w:val="00605102"/>
    <w:rsid w:val="006215AA"/>
    <w:rsid w:val="00660CBC"/>
    <w:rsid w:val="006913C9"/>
    <w:rsid w:val="0069470D"/>
    <w:rsid w:val="00734F00"/>
    <w:rsid w:val="0075371E"/>
    <w:rsid w:val="00795A94"/>
    <w:rsid w:val="007A70AE"/>
    <w:rsid w:val="0080194C"/>
    <w:rsid w:val="008362E8"/>
    <w:rsid w:val="008A0AAC"/>
    <w:rsid w:val="008A1768"/>
    <w:rsid w:val="008B17AC"/>
    <w:rsid w:val="008F0F33"/>
    <w:rsid w:val="008F4429"/>
    <w:rsid w:val="008F7644"/>
    <w:rsid w:val="00904FD2"/>
    <w:rsid w:val="0094021A"/>
    <w:rsid w:val="0094131F"/>
    <w:rsid w:val="009B44AF"/>
    <w:rsid w:val="009C6A0B"/>
    <w:rsid w:val="009F0C77"/>
    <w:rsid w:val="009F4DD1"/>
    <w:rsid w:val="00A30D0A"/>
    <w:rsid w:val="00A41684"/>
    <w:rsid w:val="00A64E80"/>
    <w:rsid w:val="00A72BCD"/>
    <w:rsid w:val="00A741D9"/>
    <w:rsid w:val="00A833AB"/>
    <w:rsid w:val="00A9741D"/>
    <w:rsid w:val="00AD4B17"/>
    <w:rsid w:val="00B412D4"/>
    <w:rsid w:val="00BC68EE"/>
    <w:rsid w:val="00BE3C22"/>
    <w:rsid w:val="00BF44EF"/>
    <w:rsid w:val="00C0345E"/>
    <w:rsid w:val="00C0456D"/>
    <w:rsid w:val="00C3483A"/>
    <w:rsid w:val="00C676AC"/>
    <w:rsid w:val="00C74E9D"/>
    <w:rsid w:val="00C82FD3"/>
    <w:rsid w:val="00C92819"/>
    <w:rsid w:val="00CC6B7B"/>
    <w:rsid w:val="00CD2089"/>
    <w:rsid w:val="00D42BFD"/>
    <w:rsid w:val="00D61AE1"/>
    <w:rsid w:val="00D73A67"/>
    <w:rsid w:val="00D970A9"/>
    <w:rsid w:val="00DF3845"/>
    <w:rsid w:val="00E41911"/>
    <w:rsid w:val="00E92EEF"/>
    <w:rsid w:val="00EB64BE"/>
    <w:rsid w:val="00EF2368"/>
    <w:rsid w:val="00F24442"/>
    <w:rsid w:val="00F50AE3"/>
    <w:rsid w:val="00F656BA"/>
    <w:rsid w:val="00F67CF1"/>
    <w:rsid w:val="00F840F0"/>
    <w:rsid w:val="00F94664"/>
    <w:rsid w:val="00FB0D0D"/>
    <w:rsid w:val="00FB43B4"/>
    <w:rsid w:val="00FC46A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8A43FF-74FA-433F-9894-BF06AA79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4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6F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63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F0DAE-4F09-43D5-963C-93EBB41E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575</Words>
  <Characters>3280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3963: Chapin High School - South Carolina Legislature Online</dc:title>
  <dc:creator>McDowell</dc:creator>
  <cp:lastModifiedBy>N Cumfer</cp:lastModifiedBy>
  <cp:revision>2</cp:revision>
  <cp:lastPrinted>2015-03-31T13:11:00Z</cp:lastPrinted>
  <dcterms:created xsi:type="dcterms:W3CDTF">2016-12-02T18:32:00Z</dcterms:created>
  <dcterms:modified xsi:type="dcterms:W3CDTF">2016-12-02T18:32:00Z</dcterms:modified>
</cp:coreProperties>
</file>