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E2" w:rsidRDefault="00E36BE2" w:rsidP="00E36BE2">
      <w:pPr>
        <w:widowControl w:val="0"/>
        <w:jc w:val="center"/>
      </w:pPr>
      <w:bookmarkStart w:id="0" w:name="_GoBack"/>
      <w:bookmarkEnd w:id="0"/>
      <w:r w:rsidRPr="00E36BE2">
        <w:rPr>
          <w:b/>
        </w:rPr>
        <w:t>South Carolina General Assembly</w:t>
      </w:r>
    </w:p>
    <w:p w:rsidR="00E36BE2" w:rsidRDefault="00E36BE2" w:rsidP="00E36BE2">
      <w:pPr>
        <w:widowControl w:val="0"/>
        <w:jc w:val="center"/>
      </w:pPr>
      <w:r>
        <w:t>121st Session, 2015-2016</w:t>
      </w:r>
    </w:p>
    <w:p w:rsidR="00E36BE2" w:rsidRDefault="00E36BE2" w:rsidP="00E36BE2">
      <w:pPr>
        <w:widowControl w:val="0"/>
        <w:jc w:val="left"/>
      </w:pPr>
    </w:p>
    <w:p w:rsidR="00E36BE2" w:rsidRDefault="00E36BE2" w:rsidP="00E36BE2">
      <w:pPr>
        <w:widowControl w:val="0"/>
        <w:jc w:val="left"/>
        <w:rPr>
          <w:b/>
        </w:rPr>
      </w:pPr>
      <w:r w:rsidRPr="00E36BE2">
        <w:rPr>
          <w:b/>
        </w:rPr>
        <w:t>H. 4027</w:t>
      </w:r>
    </w:p>
    <w:p w:rsidR="00E36BE2" w:rsidRDefault="00E36BE2" w:rsidP="00E36BE2">
      <w:pPr>
        <w:widowControl w:val="0"/>
        <w:jc w:val="left"/>
        <w:rPr>
          <w:b/>
        </w:rPr>
      </w:pPr>
    </w:p>
    <w:p w:rsidR="00E36BE2" w:rsidRDefault="00E36BE2" w:rsidP="00E36BE2">
      <w:pPr>
        <w:widowControl w:val="0"/>
        <w:jc w:val="left"/>
      </w:pPr>
      <w:r w:rsidRPr="00E36BE2">
        <w:rPr>
          <w:b/>
        </w:rPr>
        <w:t>STATUS INFORMATION</w:t>
      </w:r>
    </w:p>
    <w:p w:rsidR="00E36BE2" w:rsidRDefault="00E36BE2" w:rsidP="00E36BE2">
      <w:pPr>
        <w:widowControl w:val="0"/>
        <w:jc w:val="left"/>
      </w:pPr>
    </w:p>
    <w:p w:rsidR="00E36BE2" w:rsidRDefault="00E36BE2" w:rsidP="00E36BE2">
      <w:pPr>
        <w:widowControl w:val="0"/>
        <w:jc w:val="left"/>
      </w:pPr>
      <w:r>
        <w:t>House Resolution</w:t>
      </w:r>
    </w:p>
    <w:p w:rsidR="00E36BE2" w:rsidRDefault="00E36BE2" w:rsidP="00E36BE2">
      <w:pPr>
        <w:widowControl w:val="0"/>
        <w:jc w:val="left"/>
      </w:pPr>
      <w:r>
        <w:t>Sponsors: Reps. Hamilton, Dillard,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36BE2" w:rsidRDefault="00E36BE2" w:rsidP="00E36BE2">
      <w:pPr>
        <w:widowControl w:val="0"/>
        <w:jc w:val="left"/>
      </w:pPr>
      <w:r>
        <w:t>Document Path: l:\council\bills\rm\1229zw15.docx</w:t>
      </w:r>
    </w:p>
    <w:p w:rsidR="00E36BE2" w:rsidRDefault="00E36BE2" w:rsidP="00E36BE2">
      <w:pPr>
        <w:widowControl w:val="0"/>
        <w:jc w:val="left"/>
      </w:pPr>
    </w:p>
    <w:p w:rsidR="00E36BE2" w:rsidRDefault="00E36BE2" w:rsidP="00E36BE2">
      <w:pPr>
        <w:widowControl w:val="0"/>
        <w:jc w:val="left"/>
      </w:pPr>
      <w:r>
        <w:t>Introduced in the House on April 21, 2015</w:t>
      </w:r>
    </w:p>
    <w:p w:rsidR="00E36BE2" w:rsidRDefault="00E36BE2" w:rsidP="00E36BE2">
      <w:pPr>
        <w:widowControl w:val="0"/>
        <w:jc w:val="left"/>
      </w:pPr>
      <w:r>
        <w:t>Adopted by the House on April 21, 2015</w:t>
      </w:r>
    </w:p>
    <w:p w:rsidR="00E36BE2" w:rsidRDefault="00E36BE2" w:rsidP="00E36BE2">
      <w:pPr>
        <w:widowControl w:val="0"/>
        <w:jc w:val="left"/>
      </w:pPr>
    </w:p>
    <w:p w:rsidR="00E36BE2" w:rsidRDefault="00E36BE2" w:rsidP="00E36BE2">
      <w:pPr>
        <w:widowControl w:val="0"/>
        <w:jc w:val="left"/>
      </w:pPr>
      <w:r>
        <w:t xml:space="preserve">Summary: </w:t>
      </w:r>
      <w:r w:rsidR="00E76011">
        <w:t>Coach Darryl Nance</w:t>
      </w:r>
    </w:p>
    <w:p w:rsidR="00E36BE2" w:rsidRDefault="00E36BE2" w:rsidP="00E36BE2">
      <w:pPr>
        <w:widowControl w:val="0"/>
        <w:jc w:val="left"/>
      </w:pPr>
    </w:p>
    <w:p w:rsidR="00E36BE2" w:rsidRDefault="00E36BE2" w:rsidP="00E36BE2">
      <w:pPr>
        <w:widowControl w:val="0"/>
        <w:jc w:val="left"/>
      </w:pPr>
    </w:p>
    <w:p w:rsidR="00E36BE2" w:rsidRDefault="00E36BE2" w:rsidP="00E36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BE2">
        <w:rPr>
          <w:b/>
        </w:rPr>
        <w:t>HISTORY OF LEGISLATIVE ACTIONS</w:t>
      </w:r>
    </w:p>
    <w:p w:rsidR="00E36BE2" w:rsidRDefault="00E36BE2" w:rsidP="00E36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BE2" w:rsidRPr="00E36BE2" w:rsidRDefault="00E36BE2" w:rsidP="00E36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BE2">
        <w:rPr>
          <w:u w:val="single"/>
        </w:rPr>
        <w:tab/>
        <w:t>Date</w:t>
      </w:r>
      <w:r w:rsidRPr="00E36BE2">
        <w:rPr>
          <w:u w:val="single"/>
        </w:rPr>
        <w:tab/>
        <w:t>Body</w:t>
      </w:r>
      <w:r w:rsidRPr="00E36BE2">
        <w:rPr>
          <w:u w:val="single"/>
        </w:rPr>
        <w:tab/>
        <w:t>Action Description with journal page number</w:t>
      </w:r>
      <w:r w:rsidRPr="00E36BE2">
        <w:rPr>
          <w:u w:val="single"/>
        </w:rPr>
        <w:tab/>
      </w:r>
    </w:p>
    <w:p w:rsidR="00C17B2B" w:rsidRDefault="00C17B2B" w:rsidP="00C17B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2C38F3">
        <w:t>Introduced and adopted (</w:t>
      </w:r>
      <w:hyperlink r:id="rId7" w:history="1">
        <w:r w:rsidRPr="00F940E2">
          <w:rPr>
            <w:rStyle w:val="Hyperlink"/>
          </w:rPr>
          <w:t>House Journal</w:t>
        </w:r>
        <w:r w:rsidRPr="00F940E2">
          <w:rPr>
            <w:rStyle w:val="Hyperlink"/>
          </w:rPr>
          <w:noBreakHyphen/>
          <w:t>page 10</w:t>
        </w:r>
      </w:hyperlink>
      <w:r w:rsidRPr="002C38F3">
        <w:t>)</w:t>
      </w:r>
    </w:p>
    <w:p w:rsidR="00C17B2B" w:rsidRDefault="00C17B2B" w:rsidP="00C17B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BE2" w:rsidRDefault="00E36BE2" w:rsidP="00E36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36BE2">
          <w:rPr>
            <w:rStyle w:val="Hyperlink"/>
          </w:rPr>
          <w:t>legislative information</w:t>
        </w:r>
      </w:hyperlink>
      <w:r>
        <w:t xml:space="preserve"> at the website</w:t>
      </w:r>
    </w:p>
    <w:p w:rsidR="00E36BE2" w:rsidRDefault="00E36BE2" w:rsidP="00E36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BE2" w:rsidRPr="00E36BE2" w:rsidRDefault="00E36BE2" w:rsidP="00E36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BE2" w:rsidRDefault="00E36BE2" w:rsidP="00E36BE2">
      <w:r w:rsidRPr="00E36BE2">
        <w:rPr>
          <w:b/>
        </w:rPr>
        <w:t>VERSIONS OF THIS BILL</w:t>
      </w:r>
    </w:p>
    <w:p w:rsidR="00E36BE2" w:rsidRDefault="00E36BE2" w:rsidP="00E36BE2"/>
    <w:p w:rsidR="00E36BE2" w:rsidRDefault="00F940E2" w:rsidP="00E36BE2">
      <w:hyperlink r:id="rId9" w:history="1">
        <w:r w:rsidR="00E36BE2">
          <w:rPr>
            <w:rStyle w:val="Hyperlink"/>
          </w:rPr>
          <w:t>4/21/2015</w:t>
        </w:r>
      </w:hyperlink>
    </w:p>
    <w:p w:rsidR="00E36BE2" w:rsidRDefault="00E36BE2" w:rsidP="00E36BE2"/>
    <w:p w:rsidR="00E36BE2" w:rsidRDefault="00E36BE2" w:rsidP="00E36BE2">
      <w:pPr>
        <w:sectPr w:rsidR="00E36BE2" w:rsidSect="00E36B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57F2" w:rsidRDefault="00DC57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9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58D" w:rsidRDefault="00BF0EE3" w:rsidP="00B87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B8758D">
        <w:t xml:space="preserve">RECOGNIZE AND HONOR COACH </w:t>
      </w:r>
      <w:r w:rsidR="00C52A80">
        <w:t xml:space="preserve">DARRYL NANCE </w:t>
      </w:r>
      <w:r w:rsidR="00B8758D">
        <w:t xml:space="preserve">OF </w:t>
      </w:r>
      <w:r w:rsidR="00C52A80">
        <w:t>WADE HAMPTON</w:t>
      </w:r>
      <w:r w:rsidR="00B8758D">
        <w:t xml:space="preserve"> HIGH SCHOOL FOR HIS OUTSTANDING CAREER AS BOTH COACH AND EDUCATOR, TO CONGRATULATE HIM ON THE OCCASION OF HIS RETIREMENT</w:t>
      </w:r>
      <w:r w:rsidR="005B0E1F">
        <w:t xml:space="preserve"> FROM COACHING</w:t>
      </w:r>
      <w:r w:rsidR="00B8758D">
        <w:t>,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66F" w:rsidRDefault="009C59F8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066F" w:rsidRPr="00CE1011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</w:t>
      </w:r>
      <w:r w:rsidR="0087066F">
        <w:rPr>
          <w:color w:val="000000" w:themeColor="text1"/>
          <w:u w:color="000000" w:themeColor="text1"/>
        </w:rPr>
        <w:t>educate the young people of this great State; and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Coach </w:t>
      </w:r>
      <w:r w:rsidR="00C52A80">
        <w:t xml:space="preserve">Darryl Nance </w:t>
      </w:r>
      <w:r>
        <w:rPr>
          <w:color w:val="000000" w:themeColor="text1"/>
          <w:u w:color="000000" w:themeColor="text1"/>
        </w:rPr>
        <w:t xml:space="preserve">of </w:t>
      </w:r>
      <w:r w:rsidR="00C52A80">
        <w:rPr>
          <w:color w:val="000000" w:themeColor="text1"/>
          <w:u w:color="000000" w:themeColor="text1"/>
        </w:rPr>
        <w:t>Wade Hampton</w:t>
      </w:r>
      <w:r>
        <w:rPr>
          <w:color w:val="000000" w:themeColor="text1"/>
          <w:u w:color="000000" w:themeColor="text1"/>
        </w:rPr>
        <w:t xml:space="preserve"> High School for </w:t>
      </w:r>
      <w:r w:rsidR="00F96FA1">
        <w:rPr>
          <w:color w:val="000000" w:themeColor="text1"/>
          <w:u w:color="000000" w:themeColor="text1"/>
        </w:rPr>
        <w:t>twenty</w:t>
      </w:r>
      <w:r w:rsidR="00D9524B">
        <w:rPr>
          <w:color w:val="000000" w:themeColor="text1"/>
          <w:u w:color="000000" w:themeColor="text1"/>
        </w:rPr>
        <w:noBreakHyphen/>
      </w:r>
      <w:r w:rsidR="00F96FA1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 xml:space="preserve">years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 xml:space="preserve">necessary for success in the classroom, on the </w:t>
      </w:r>
      <w:r w:rsidR="00F96FA1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, and in the workplace; and</w:t>
      </w:r>
    </w:p>
    <w:p w:rsidR="004A0D67" w:rsidRDefault="004A0D67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Darryl Nance, after graduation from Eastside High School in the Greenville area, continued his education at Furman University. He </w:t>
      </w:r>
      <w:r w:rsidRPr="00575172">
        <w:rPr>
          <w:color w:val="000000" w:themeColor="text1"/>
          <w:u w:color="000000" w:themeColor="text1"/>
        </w:rPr>
        <w:t xml:space="preserve">has </w:t>
      </w:r>
      <w:r w:rsidR="00EA39D9">
        <w:rPr>
          <w:color w:val="000000" w:themeColor="text1"/>
          <w:u w:color="000000" w:themeColor="text1"/>
        </w:rPr>
        <w:t>coached basketball</w:t>
      </w:r>
      <w:r w:rsidRPr="00575172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twenty</w:t>
      </w:r>
      <w:r w:rsidR="00D952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575172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nineteen of those years</w:t>
      </w:r>
      <w:r w:rsidRPr="00575172">
        <w:rPr>
          <w:color w:val="000000" w:themeColor="text1"/>
          <w:u w:color="000000" w:themeColor="text1"/>
        </w:rPr>
        <w:t xml:space="preserve"> at Wade Hampton</w:t>
      </w:r>
      <w:r>
        <w:rPr>
          <w:color w:val="000000" w:themeColor="text1"/>
          <w:u w:color="000000" w:themeColor="text1"/>
        </w:rPr>
        <w:t xml:space="preserve"> High School</w:t>
      </w:r>
      <w:r w:rsidRPr="0057517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has served as an athletic director </w:t>
      </w:r>
      <w:r w:rsidRPr="0057517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twenty</w:t>
      </w:r>
      <w:r w:rsidR="00D952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575172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owns a </w:t>
      </w:r>
      <w:r w:rsidRPr="00575172">
        <w:rPr>
          <w:color w:val="000000" w:themeColor="text1"/>
          <w:u w:color="000000" w:themeColor="text1"/>
        </w:rPr>
        <w:t xml:space="preserve">career coaching record </w:t>
      </w:r>
      <w:r>
        <w:rPr>
          <w:color w:val="000000" w:themeColor="text1"/>
          <w:u w:color="000000" w:themeColor="text1"/>
        </w:rPr>
        <w:t>of</w:t>
      </w:r>
      <w:r w:rsidRPr="00575172">
        <w:rPr>
          <w:color w:val="000000" w:themeColor="text1"/>
          <w:u w:color="000000" w:themeColor="text1"/>
        </w:rPr>
        <w:t xml:space="preserve"> 424</w:t>
      </w:r>
      <w:r w:rsidR="00D9524B">
        <w:rPr>
          <w:color w:val="000000" w:themeColor="text1"/>
          <w:u w:color="000000" w:themeColor="text1"/>
        </w:rPr>
        <w:noBreakHyphen/>
      </w:r>
      <w:r w:rsidRPr="00575172">
        <w:rPr>
          <w:color w:val="000000" w:themeColor="text1"/>
          <w:u w:color="000000" w:themeColor="text1"/>
        </w:rPr>
        <w:t>218, including 283 victories at Wade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>Hampton</w:t>
      </w:r>
      <w:r>
        <w:rPr>
          <w:color w:val="000000" w:themeColor="text1"/>
          <w:u w:color="000000" w:themeColor="text1"/>
        </w:rPr>
        <w:t xml:space="preserve">, and he has </w:t>
      </w:r>
      <w:r w:rsidRPr="00575172">
        <w:rPr>
          <w:color w:val="000000" w:themeColor="text1"/>
          <w:u w:color="000000" w:themeColor="text1"/>
        </w:rPr>
        <w:t xml:space="preserve">led the Generals to five </w:t>
      </w:r>
      <w:r>
        <w:rPr>
          <w:color w:val="000000" w:themeColor="text1"/>
          <w:u w:color="000000" w:themeColor="text1"/>
        </w:rPr>
        <w:t>R</w:t>
      </w:r>
      <w:r w:rsidRPr="00575172">
        <w:rPr>
          <w:color w:val="000000" w:themeColor="text1"/>
          <w:u w:color="000000" w:themeColor="text1"/>
        </w:rPr>
        <w:t>egion titles, five Upper State championship games</w:t>
      </w:r>
      <w:r>
        <w:rPr>
          <w:color w:val="000000" w:themeColor="text1"/>
          <w:u w:color="000000" w:themeColor="text1"/>
        </w:rPr>
        <w:t>,</w:t>
      </w:r>
      <w:r w:rsidRPr="00575172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 xml:space="preserve">2011 Class AAA </w:t>
      </w:r>
      <w:r w:rsidR="006A037D">
        <w:rPr>
          <w:color w:val="000000" w:themeColor="text1"/>
          <w:u w:color="000000" w:themeColor="text1"/>
        </w:rPr>
        <w:t>S</w:t>
      </w:r>
      <w:r w:rsidRPr="00575172">
        <w:rPr>
          <w:color w:val="000000" w:themeColor="text1"/>
          <w:u w:color="000000" w:themeColor="text1"/>
        </w:rPr>
        <w:t xml:space="preserve">tate </w:t>
      </w:r>
      <w:r w:rsidR="006A037D">
        <w:rPr>
          <w:color w:val="000000" w:themeColor="text1"/>
          <w:u w:color="000000" w:themeColor="text1"/>
        </w:rPr>
        <w:t xml:space="preserve">Championship </w:t>
      </w:r>
      <w:r w:rsidRPr="00575172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>. In addition, he has a reputation as a</w:t>
      </w:r>
      <w:r w:rsidR="00A36342">
        <w:rPr>
          <w:color w:val="000000" w:themeColor="text1"/>
          <w:u w:color="000000" w:themeColor="text1"/>
        </w:rPr>
        <w:t xml:space="preserve"> superb</w:t>
      </w:r>
      <w:r>
        <w:rPr>
          <w:color w:val="000000" w:themeColor="text1"/>
          <w:u w:color="000000" w:themeColor="text1"/>
        </w:rPr>
        <w:t xml:space="preserve"> t</w:t>
      </w:r>
      <w:r w:rsidRPr="00575172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>; and</w:t>
      </w: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 one has any doubt about </w:t>
      </w:r>
      <w:r w:rsidRPr="00575172">
        <w:rPr>
          <w:color w:val="000000" w:themeColor="text1"/>
          <w:u w:color="000000" w:themeColor="text1"/>
        </w:rPr>
        <w:t>Darryl Nance</w:t>
      </w:r>
      <w:r w:rsidR="00D9524B" w:rsidRPr="00D95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75172">
        <w:rPr>
          <w:color w:val="000000" w:themeColor="text1"/>
          <w:u w:color="000000" w:themeColor="text1"/>
        </w:rPr>
        <w:t xml:space="preserve"> passion for </w:t>
      </w:r>
      <w:r>
        <w:rPr>
          <w:color w:val="000000" w:themeColor="text1"/>
          <w:u w:color="000000" w:themeColor="text1"/>
        </w:rPr>
        <w:t xml:space="preserve">coaching </w:t>
      </w:r>
      <w:r w:rsidRPr="00575172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, but he also has a passion for </w:t>
      </w:r>
      <w:r w:rsidRPr="00575172">
        <w:rPr>
          <w:color w:val="000000" w:themeColor="text1"/>
          <w:u w:color="000000" w:themeColor="text1"/>
        </w:rPr>
        <w:t>athletic administration</w:t>
      </w:r>
      <w:r>
        <w:rPr>
          <w:color w:val="000000" w:themeColor="text1"/>
          <w:u w:color="000000" w:themeColor="text1"/>
        </w:rPr>
        <w:t>. Although he is retiring from h</w:t>
      </w:r>
      <w:r w:rsidRPr="00575172">
        <w:rPr>
          <w:color w:val="000000" w:themeColor="text1"/>
          <w:u w:color="000000" w:themeColor="text1"/>
        </w:rPr>
        <w:t xml:space="preserve">is roles as coach and athletic director at Wade Hampton </w:t>
      </w:r>
      <w:r>
        <w:rPr>
          <w:color w:val="000000" w:themeColor="text1"/>
          <w:u w:color="000000" w:themeColor="text1"/>
        </w:rPr>
        <w:t xml:space="preserve">High School, he will continue in </w:t>
      </w:r>
      <w:r>
        <w:rPr>
          <w:color w:val="000000" w:themeColor="text1"/>
          <w:u w:color="000000" w:themeColor="text1"/>
        </w:rPr>
        <w:lastRenderedPageBreak/>
        <w:t xml:space="preserve">the field he loves when he takes up his new administrative duties as </w:t>
      </w:r>
      <w:r w:rsidRPr="00575172">
        <w:rPr>
          <w:color w:val="000000" w:themeColor="text1"/>
          <w:u w:color="000000" w:themeColor="text1"/>
        </w:rPr>
        <w:t>Greenv</w:t>
      </w:r>
      <w:r>
        <w:rPr>
          <w:color w:val="000000" w:themeColor="text1"/>
          <w:u w:color="000000" w:themeColor="text1"/>
        </w:rPr>
        <w:t>ille County</w:t>
      </w:r>
      <w:r w:rsidR="00D9524B" w:rsidRPr="00D95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athletic director; and</w:t>
      </w:r>
    </w:p>
    <w:p w:rsidR="00AB07E9" w:rsidRPr="00575172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575172">
        <w:rPr>
          <w:color w:val="000000" w:themeColor="text1"/>
          <w:u w:color="000000" w:themeColor="text1"/>
        </w:rPr>
        <w:t>Nance</w:t>
      </w:r>
      <w:r>
        <w:rPr>
          <w:color w:val="000000" w:themeColor="text1"/>
          <w:u w:color="000000" w:themeColor="text1"/>
        </w:rPr>
        <w:t xml:space="preserve"> is more than amply qualified for his new position. Adding to his long coaching and administrative service at the high school level, he gained valuable experience while </w:t>
      </w:r>
      <w:r w:rsidRPr="00575172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575172">
        <w:rPr>
          <w:color w:val="000000" w:themeColor="text1"/>
          <w:u w:color="000000" w:themeColor="text1"/>
        </w:rPr>
        <w:t xml:space="preserve"> on the board of the National Interscholastic Athletic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>Administrators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 xml:space="preserve">Association </w:t>
      </w:r>
      <w:r>
        <w:rPr>
          <w:color w:val="000000" w:themeColor="text1"/>
          <w:u w:color="000000" w:themeColor="text1"/>
        </w:rPr>
        <w:t xml:space="preserve">(NIAAA) from </w:t>
      </w:r>
      <w:r w:rsidRPr="00575172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 to </w:t>
      </w:r>
      <w:r w:rsidRPr="00575172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. He also served as NIAAA</w:t>
      </w:r>
      <w:r w:rsidRPr="00575172">
        <w:rPr>
          <w:color w:val="000000" w:themeColor="text1"/>
          <w:u w:color="000000" w:themeColor="text1"/>
        </w:rPr>
        <w:t xml:space="preserve"> president in 2010</w:t>
      </w:r>
      <w:r>
        <w:rPr>
          <w:color w:val="000000" w:themeColor="text1"/>
          <w:u w:color="000000" w:themeColor="text1"/>
        </w:rPr>
        <w:t>, thereby gaining even more useful experience; and</w:t>
      </w: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7E9" w:rsidRDefault="00AB07E9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="00EA39D9">
        <w:rPr>
          <w:color w:val="000000" w:themeColor="text1"/>
          <w:u w:color="000000" w:themeColor="text1"/>
        </w:rPr>
        <w:t>Coach Nance</w:t>
      </w:r>
      <w:r>
        <w:rPr>
          <w:color w:val="000000" w:themeColor="text1"/>
          <w:u w:color="000000" w:themeColor="text1"/>
        </w:rPr>
        <w:t xml:space="preserve"> </w:t>
      </w:r>
      <w:r w:rsidRPr="00575172">
        <w:rPr>
          <w:color w:val="000000" w:themeColor="text1"/>
          <w:u w:color="000000" w:themeColor="text1"/>
        </w:rPr>
        <w:t>is a</w:t>
      </w:r>
      <w:r>
        <w:rPr>
          <w:color w:val="000000" w:themeColor="text1"/>
          <w:u w:color="000000" w:themeColor="text1"/>
        </w:rPr>
        <w:t>n</w:t>
      </w:r>
      <w:r w:rsidRPr="005751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NIAAA</w:t>
      </w:r>
      <w:r w:rsidR="00D9524B">
        <w:rPr>
          <w:color w:val="000000" w:themeColor="text1"/>
          <w:u w:color="000000" w:themeColor="text1"/>
        </w:rPr>
        <w:noBreakHyphen/>
      </w:r>
      <w:r w:rsidRPr="00575172">
        <w:rPr>
          <w:color w:val="000000" w:themeColor="text1"/>
          <w:u w:color="000000" w:themeColor="text1"/>
        </w:rPr>
        <w:t>certified master athletic administrator</w:t>
      </w:r>
      <w:r>
        <w:rPr>
          <w:color w:val="000000" w:themeColor="text1"/>
          <w:u w:color="000000" w:themeColor="text1"/>
        </w:rPr>
        <w:t xml:space="preserve">, </w:t>
      </w:r>
      <w:r w:rsidRPr="00575172">
        <w:rPr>
          <w:color w:val="000000" w:themeColor="text1"/>
          <w:u w:color="000000" w:themeColor="text1"/>
        </w:rPr>
        <w:t xml:space="preserve">the first in the </w:t>
      </w:r>
      <w:r w:rsidR="00EA39D9">
        <w:rPr>
          <w:color w:val="000000" w:themeColor="text1"/>
          <w:u w:color="000000" w:themeColor="text1"/>
        </w:rPr>
        <w:t>S</w:t>
      </w:r>
      <w:r w:rsidRPr="00575172">
        <w:rPr>
          <w:color w:val="000000" w:themeColor="text1"/>
          <w:u w:color="000000" w:themeColor="text1"/>
        </w:rPr>
        <w:t xml:space="preserve">tate and the only one for years. </w:t>
      </w:r>
      <w:r>
        <w:rPr>
          <w:color w:val="000000" w:themeColor="text1"/>
          <w:u w:color="000000" w:themeColor="text1"/>
        </w:rPr>
        <w:t>H</w:t>
      </w:r>
      <w:r w:rsidRPr="00575172">
        <w:rPr>
          <w:color w:val="000000" w:themeColor="text1"/>
          <w:u w:color="000000" w:themeColor="text1"/>
        </w:rPr>
        <w:t xml:space="preserve">e no longer </w:t>
      </w:r>
      <w:r>
        <w:rPr>
          <w:color w:val="000000" w:themeColor="text1"/>
          <w:u w:color="000000" w:themeColor="text1"/>
        </w:rPr>
        <w:t xml:space="preserve">serves </w:t>
      </w:r>
      <w:r w:rsidRPr="00575172">
        <w:rPr>
          <w:color w:val="000000" w:themeColor="text1"/>
          <w:u w:color="000000" w:themeColor="text1"/>
        </w:rPr>
        <w:t xml:space="preserve">on the NIAAA board, </w:t>
      </w:r>
      <w:r>
        <w:rPr>
          <w:color w:val="000000" w:themeColor="text1"/>
          <w:u w:color="000000" w:themeColor="text1"/>
        </w:rPr>
        <w:t xml:space="preserve">but </w:t>
      </w:r>
      <w:r w:rsidRPr="0057517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</w:t>
      </w:r>
      <w:r w:rsidRPr="00575172">
        <w:rPr>
          <w:color w:val="000000" w:themeColor="text1"/>
          <w:u w:color="000000" w:themeColor="text1"/>
        </w:rPr>
        <w:t xml:space="preserve">on committees or </w:t>
      </w:r>
      <w:r>
        <w:rPr>
          <w:color w:val="000000" w:themeColor="text1"/>
          <w:u w:color="000000" w:themeColor="text1"/>
        </w:rPr>
        <w:t>taught leadership training for years; and</w:t>
      </w:r>
    </w:p>
    <w:p w:rsidR="005736AB" w:rsidRDefault="005736AB" w:rsidP="00AB0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6AB" w:rsidRDefault="005736AB" w:rsidP="0057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retirement from coaching, Darryl Nance</w:t>
      </w:r>
      <w:r w:rsidR="00D9524B" w:rsidRPr="00D9524B">
        <w:t>’</w:t>
      </w:r>
      <w:r>
        <w:t>s colleagues will gather to honor him at a celebratory event to be held May 2, 2015; and</w:t>
      </w:r>
    </w:p>
    <w:p w:rsidR="004A0D67" w:rsidRDefault="004A0D67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excellence Coach </w:t>
      </w:r>
      <w:r w:rsidR="00644529">
        <w:rPr>
          <w:color w:val="000000" w:themeColor="text1"/>
        </w:rPr>
        <w:t>Nance</w:t>
      </w:r>
      <w:r>
        <w:rPr>
          <w:color w:val="000000" w:themeColor="text1"/>
        </w:rPr>
        <w:t xml:space="preserve"> has bestowed on the people of South Carolina, takes great pleasure in wishing him </w:t>
      </w:r>
      <w:r w:rsidR="001721C6">
        <w:rPr>
          <w:color w:val="000000" w:themeColor="text1"/>
        </w:rPr>
        <w:t>continued success</w:t>
      </w:r>
      <w:r>
        <w:rPr>
          <w:color w:val="000000" w:themeColor="text1"/>
        </w:rPr>
        <w:t xml:space="preserve"> as he </w:t>
      </w:r>
      <w:r w:rsidR="00644529">
        <w:rPr>
          <w:color w:val="000000" w:themeColor="text1"/>
        </w:rPr>
        <w:t xml:space="preserve">retires from coaching and </w:t>
      </w:r>
      <w:r>
        <w:rPr>
          <w:color w:val="000000" w:themeColor="text1"/>
        </w:rPr>
        <w:t xml:space="preserve">enters </w:t>
      </w:r>
      <w:r w:rsidR="00A72FEF">
        <w:rPr>
          <w:color w:val="000000" w:themeColor="text1"/>
        </w:rPr>
        <w:t>into</w:t>
      </w:r>
      <w:r w:rsidR="00644529">
        <w:rPr>
          <w:color w:val="000000" w:themeColor="text1"/>
        </w:rPr>
        <w:t xml:space="preserve"> new challenges</w:t>
      </w:r>
      <w:r w:rsidR="00A72FEF">
        <w:rPr>
          <w:color w:val="000000" w:themeColor="text1"/>
        </w:rPr>
        <w:t xml:space="preserve"> in the day</w:t>
      </w:r>
      <w:r>
        <w:rPr>
          <w:color w:val="000000" w:themeColor="text1"/>
        </w:rPr>
        <w:t>s ahead. Now, therefore,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House of Representatives, by this resolution, recognize and honor Coach </w:t>
      </w:r>
      <w:r w:rsidR="00EF1980">
        <w:t>Darryl Nance</w:t>
      </w:r>
      <w:r>
        <w:t xml:space="preserve"> of </w:t>
      </w:r>
      <w:r w:rsidR="00EF1980">
        <w:t>Wade Hampton</w:t>
      </w:r>
      <w:r>
        <w:t xml:space="preserve"> High School for his outstanding career as both coach and educator, congratulate him on the occasion of his retirement</w:t>
      </w:r>
      <w:r w:rsidR="00EF1980">
        <w:t xml:space="preserve"> from coaching</w:t>
      </w:r>
      <w:r>
        <w:t>, and wish him well in all his future endeavors.</w:t>
      </w: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66F" w:rsidRDefault="0087066F" w:rsidP="0087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Coach </w:t>
      </w:r>
      <w:r w:rsidR="00EF1980">
        <w:t>Darryl Nance</w:t>
      </w:r>
      <w:r>
        <w:t>.</w:t>
      </w:r>
    </w:p>
    <w:p w:rsidR="003A21A5" w:rsidRDefault="00D952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BE2" w:rsidRDefault="00E36BE2" w:rsidP="00E36BE2">
      <w:pPr>
        <w:suppressAutoHyphens/>
      </w:pPr>
    </w:p>
    <w:sectPr w:rsidR="00E36BE2" w:rsidSect="00E36B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29" w:rsidRDefault="00644529" w:rsidP="009F0C77">
      <w:r>
        <w:separator/>
      </w:r>
    </w:p>
  </w:endnote>
  <w:endnote w:type="continuationSeparator" w:id="0">
    <w:p w:rsidR="00644529" w:rsidRDefault="006445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43FE20-F358-45E0-9632-25DF64408835}"/>
    <w:embedBold r:id="rId2" w:fontKey="{9687F386-8865-4616-BBF2-14FF118507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BF2AC7-F465-4254-A637-EFF06FD065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E47048-316F-4FB7-ACB7-3EC8799F2A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DAAB26-F9A7-4424-AD42-3AA23DD91C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BE2" w:rsidRPr="00DC57F2" w:rsidRDefault="00E36BE2" w:rsidP="00DC5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40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29" w:rsidRDefault="00644529" w:rsidP="009F0C77">
      <w:r>
        <w:separator/>
      </w:r>
    </w:p>
  </w:footnote>
  <w:footnote w:type="continuationSeparator" w:id="0">
    <w:p w:rsidR="00644529" w:rsidRDefault="006445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9ZW15"/>
    <w:docVar w:name="CoverBillType" w:val="r"/>
    <w:docVar w:name="docpath" w:val="L:\Council\bills\RM\1229ZW15.DOCX"/>
    <w:docVar w:name="dvBillNumber" w:val="40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59F8"/>
    <w:rsid w:val="00011869"/>
    <w:rsid w:val="00015CD6"/>
    <w:rsid w:val="00076308"/>
    <w:rsid w:val="000E1785"/>
    <w:rsid w:val="000F0801"/>
    <w:rsid w:val="000F40FA"/>
    <w:rsid w:val="0010776B"/>
    <w:rsid w:val="00133E66"/>
    <w:rsid w:val="001435A3"/>
    <w:rsid w:val="00146ED3"/>
    <w:rsid w:val="00151044"/>
    <w:rsid w:val="001721C6"/>
    <w:rsid w:val="001D08F2"/>
    <w:rsid w:val="001D525B"/>
    <w:rsid w:val="001D7F4F"/>
    <w:rsid w:val="001E1AD7"/>
    <w:rsid w:val="00205238"/>
    <w:rsid w:val="002321B6"/>
    <w:rsid w:val="00250967"/>
    <w:rsid w:val="002543C8"/>
    <w:rsid w:val="0025541D"/>
    <w:rsid w:val="00284AAE"/>
    <w:rsid w:val="002E5912"/>
    <w:rsid w:val="00301B21"/>
    <w:rsid w:val="00313890"/>
    <w:rsid w:val="00325348"/>
    <w:rsid w:val="0032732C"/>
    <w:rsid w:val="00336AD0"/>
    <w:rsid w:val="0037079A"/>
    <w:rsid w:val="00397F20"/>
    <w:rsid w:val="003A21A5"/>
    <w:rsid w:val="003C4DAB"/>
    <w:rsid w:val="003D01E8"/>
    <w:rsid w:val="003E5288"/>
    <w:rsid w:val="003F6D79"/>
    <w:rsid w:val="0041760A"/>
    <w:rsid w:val="00417C01"/>
    <w:rsid w:val="004403BD"/>
    <w:rsid w:val="00461441"/>
    <w:rsid w:val="00474B94"/>
    <w:rsid w:val="004809EE"/>
    <w:rsid w:val="004A0D67"/>
    <w:rsid w:val="004E7D54"/>
    <w:rsid w:val="005273C6"/>
    <w:rsid w:val="00530A69"/>
    <w:rsid w:val="00545593"/>
    <w:rsid w:val="005736AB"/>
    <w:rsid w:val="00577C6C"/>
    <w:rsid w:val="00584051"/>
    <w:rsid w:val="005B0E1F"/>
    <w:rsid w:val="005C2FE2"/>
    <w:rsid w:val="005E2BC9"/>
    <w:rsid w:val="00605102"/>
    <w:rsid w:val="006215AA"/>
    <w:rsid w:val="00644529"/>
    <w:rsid w:val="006913C9"/>
    <w:rsid w:val="0069470D"/>
    <w:rsid w:val="006A037D"/>
    <w:rsid w:val="00734F00"/>
    <w:rsid w:val="007A70AE"/>
    <w:rsid w:val="008362E8"/>
    <w:rsid w:val="0087066F"/>
    <w:rsid w:val="008A1768"/>
    <w:rsid w:val="008F0F33"/>
    <w:rsid w:val="008F4429"/>
    <w:rsid w:val="0094021A"/>
    <w:rsid w:val="009B44AF"/>
    <w:rsid w:val="009C59F8"/>
    <w:rsid w:val="009C6A0B"/>
    <w:rsid w:val="009F0C77"/>
    <w:rsid w:val="009F4DD1"/>
    <w:rsid w:val="00A36342"/>
    <w:rsid w:val="00A41684"/>
    <w:rsid w:val="00A64E80"/>
    <w:rsid w:val="00A72BCD"/>
    <w:rsid w:val="00A72FEF"/>
    <w:rsid w:val="00A741D9"/>
    <w:rsid w:val="00A833AB"/>
    <w:rsid w:val="00A9741D"/>
    <w:rsid w:val="00AB07E9"/>
    <w:rsid w:val="00AD4B17"/>
    <w:rsid w:val="00B412D4"/>
    <w:rsid w:val="00B8758D"/>
    <w:rsid w:val="00B922BF"/>
    <w:rsid w:val="00BE3C22"/>
    <w:rsid w:val="00BF0EE3"/>
    <w:rsid w:val="00C0345E"/>
    <w:rsid w:val="00C17B2B"/>
    <w:rsid w:val="00C3483A"/>
    <w:rsid w:val="00C52A80"/>
    <w:rsid w:val="00C74E9D"/>
    <w:rsid w:val="00C82FD3"/>
    <w:rsid w:val="00C92819"/>
    <w:rsid w:val="00CC6B7B"/>
    <w:rsid w:val="00CD2089"/>
    <w:rsid w:val="00CF7C83"/>
    <w:rsid w:val="00D73A67"/>
    <w:rsid w:val="00D810DE"/>
    <w:rsid w:val="00D9524B"/>
    <w:rsid w:val="00D970A9"/>
    <w:rsid w:val="00DB26C4"/>
    <w:rsid w:val="00DC57F2"/>
    <w:rsid w:val="00DD75F0"/>
    <w:rsid w:val="00DF3845"/>
    <w:rsid w:val="00E36BE2"/>
    <w:rsid w:val="00E41911"/>
    <w:rsid w:val="00E76011"/>
    <w:rsid w:val="00E92EEF"/>
    <w:rsid w:val="00EA39D9"/>
    <w:rsid w:val="00EE7A14"/>
    <w:rsid w:val="00EF1980"/>
    <w:rsid w:val="00EF2368"/>
    <w:rsid w:val="00F24442"/>
    <w:rsid w:val="00F50AE3"/>
    <w:rsid w:val="00F656BA"/>
    <w:rsid w:val="00F67CF1"/>
    <w:rsid w:val="00F840F0"/>
    <w:rsid w:val="00F940E2"/>
    <w:rsid w:val="00F96FA1"/>
    <w:rsid w:val="00FB0D0D"/>
    <w:rsid w:val="00FB43B4"/>
    <w:rsid w:val="00FB78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FDCC1F-474A-4C9D-8D6A-EC30853AA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6B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27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86604-D3F0-4D48-A978-4DC5594E9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768</Words>
  <Characters>4378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4027: Coach Darryl Nance - South Carolina Legislature Online</dc:title>
  <dc:creator>McDowell</dc:creator>
  <cp:lastModifiedBy>N Cumfer</cp:lastModifiedBy>
  <cp:revision>2</cp:revision>
  <cp:lastPrinted>2015-04-21T13:11:00Z</cp:lastPrinted>
  <dcterms:created xsi:type="dcterms:W3CDTF">2016-12-02T18:58:00Z</dcterms:created>
  <dcterms:modified xsi:type="dcterms:W3CDTF">2016-12-02T18:58:00Z</dcterms:modified>
</cp:coreProperties>
</file>