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AC" w:rsidRDefault="004D5EAC" w:rsidP="004D5EAC">
      <w:pPr>
        <w:widowControl w:val="0"/>
        <w:jc w:val="center"/>
      </w:pPr>
      <w:bookmarkStart w:id="0" w:name="_GoBack"/>
      <w:bookmarkEnd w:id="0"/>
      <w:r w:rsidRPr="004D5EAC">
        <w:rPr>
          <w:b/>
        </w:rPr>
        <w:t>South Carolina General Assembly</w:t>
      </w:r>
    </w:p>
    <w:p w:rsidR="004D5EAC" w:rsidRDefault="004D5EAC" w:rsidP="004D5EAC">
      <w:pPr>
        <w:widowControl w:val="0"/>
        <w:jc w:val="center"/>
      </w:pPr>
      <w:r>
        <w:t>121st Session, 2015-2016</w:t>
      </w:r>
    </w:p>
    <w:p w:rsidR="004D5EAC" w:rsidRDefault="004D5EAC" w:rsidP="004D5EAC">
      <w:pPr>
        <w:widowControl w:val="0"/>
        <w:jc w:val="left"/>
      </w:pPr>
    </w:p>
    <w:p w:rsidR="004D5EAC" w:rsidRDefault="004D5EAC" w:rsidP="004D5EAC">
      <w:pPr>
        <w:widowControl w:val="0"/>
        <w:jc w:val="left"/>
        <w:rPr>
          <w:b/>
        </w:rPr>
      </w:pPr>
      <w:r w:rsidRPr="004D5EAC">
        <w:rPr>
          <w:b/>
        </w:rPr>
        <w:t>H. 4088</w:t>
      </w:r>
    </w:p>
    <w:p w:rsidR="004D5EAC" w:rsidRDefault="004D5EAC" w:rsidP="004D5EAC">
      <w:pPr>
        <w:widowControl w:val="0"/>
        <w:jc w:val="left"/>
        <w:rPr>
          <w:b/>
        </w:rPr>
      </w:pPr>
    </w:p>
    <w:p w:rsidR="004D5EAC" w:rsidRDefault="004D5EAC" w:rsidP="004D5EAC">
      <w:pPr>
        <w:widowControl w:val="0"/>
        <w:jc w:val="left"/>
      </w:pPr>
      <w:r w:rsidRPr="004D5EAC">
        <w:rPr>
          <w:b/>
        </w:rPr>
        <w:t>STATUS INFORMATION</w:t>
      </w:r>
    </w:p>
    <w:p w:rsidR="004D5EAC" w:rsidRDefault="004D5EAC" w:rsidP="004D5EAC">
      <w:pPr>
        <w:widowControl w:val="0"/>
        <w:jc w:val="left"/>
      </w:pPr>
    </w:p>
    <w:p w:rsidR="004D5EAC" w:rsidRDefault="004D5EAC" w:rsidP="004D5EAC">
      <w:pPr>
        <w:widowControl w:val="0"/>
        <w:jc w:val="left"/>
      </w:pPr>
      <w:r>
        <w:t>House Resolution</w:t>
      </w:r>
    </w:p>
    <w:p w:rsidR="004D5EAC" w:rsidRDefault="004D5EAC" w:rsidP="004D5EAC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D5EAC" w:rsidRDefault="004D5EAC" w:rsidP="004D5EAC">
      <w:pPr>
        <w:widowControl w:val="0"/>
        <w:jc w:val="left"/>
      </w:pPr>
      <w:r>
        <w:t>Document Path: l:\council\bills\rm\1244sa15.docx</w:t>
      </w:r>
    </w:p>
    <w:p w:rsidR="004D5EAC" w:rsidRDefault="004D5EAC" w:rsidP="004D5EAC">
      <w:pPr>
        <w:widowControl w:val="0"/>
        <w:jc w:val="left"/>
      </w:pPr>
    </w:p>
    <w:p w:rsidR="004D5EAC" w:rsidRDefault="004D5EAC" w:rsidP="004D5EAC">
      <w:pPr>
        <w:widowControl w:val="0"/>
        <w:jc w:val="left"/>
      </w:pPr>
      <w:r>
        <w:t>Introduced in the House on April 29, 2015</w:t>
      </w:r>
    </w:p>
    <w:p w:rsidR="004D5EAC" w:rsidRDefault="004D5EAC" w:rsidP="004D5EAC">
      <w:pPr>
        <w:widowControl w:val="0"/>
        <w:jc w:val="left"/>
      </w:pPr>
      <w:r>
        <w:t>Adopted by the House on April 29, 2015</w:t>
      </w:r>
    </w:p>
    <w:p w:rsidR="004D5EAC" w:rsidRDefault="004D5EAC" w:rsidP="004D5EAC">
      <w:pPr>
        <w:widowControl w:val="0"/>
        <w:jc w:val="left"/>
      </w:pPr>
    </w:p>
    <w:p w:rsidR="004D5EAC" w:rsidRDefault="004D5EAC" w:rsidP="004D5EAC">
      <w:pPr>
        <w:widowControl w:val="0"/>
        <w:jc w:val="left"/>
      </w:pPr>
      <w:r>
        <w:t xml:space="preserve">Summary: </w:t>
      </w:r>
      <w:r w:rsidR="000A7B22">
        <w:t>Karena Griffin</w:t>
      </w:r>
    </w:p>
    <w:p w:rsidR="004D5EAC" w:rsidRDefault="004D5EAC" w:rsidP="004D5EAC">
      <w:pPr>
        <w:widowControl w:val="0"/>
        <w:jc w:val="left"/>
      </w:pPr>
    </w:p>
    <w:p w:rsidR="004D5EAC" w:rsidRDefault="004D5EAC" w:rsidP="004D5EAC">
      <w:pPr>
        <w:widowControl w:val="0"/>
        <w:jc w:val="left"/>
      </w:pPr>
    </w:p>
    <w:p w:rsidR="004D5EAC" w:rsidRDefault="004D5EAC" w:rsidP="004D5E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EAC">
        <w:rPr>
          <w:b/>
        </w:rPr>
        <w:t>HISTORY OF LEGISLATIVE ACTIONS</w:t>
      </w:r>
    </w:p>
    <w:p w:rsidR="004D5EAC" w:rsidRDefault="004D5EAC" w:rsidP="004D5E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5EAC" w:rsidRPr="004D5EAC" w:rsidRDefault="004D5EAC" w:rsidP="004D5E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EAC">
        <w:rPr>
          <w:u w:val="single"/>
        </w:rPr>
        <w:tab/>
        <w:t>Date</w:t>
      </w:r>
      <w:r w:rsidRPr="004D5EAC">
        <w:rPr>
          <w:u w:val="single"/>
        </w:rPr>
        <w:tab/>
        <w:t>Body</w:t>
      </w:r>
      <w:r w:rsidRPr="004D5EAC">
        <w:rPr>
          <w:u w:val="single"/>
        </w:rPr>
        <w:tab/>
        <w:t>Action Description with journal page number</w:t>
      </w:r>
      <w:r w:rsidRPr="004D5EAC">
        <w:rPr>
          <w:u w:val="single"/>
        </w:rPr>
        <w:tab/>
      </w:r>
    </w:p>
    <w:p w:rsidR="00395303" w:rsidRDefault="00395303" w:rsidP="003953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16004F">
        <w:t>Introduced and adopted (</w:t>
      </w:r>
      <w:hyperlink r:id="rId7" w:history="1">
        <w:r w:rsidRPr="00FC573C">
          <w:rPr>
            <w:rStyle w:val="Hyperlink"/>
          </w:rPr>
          <w:t>House Journal</w:t>
        </w:r>
        <w:r w:rsidRPr="00FC573C">
          <w:rPr>
            <w:rStyle w:val="Hyperlink"/>
          </w:rPr>
          <w:noBreakHyphen/>
          <w:t>page 98</w:t>
        </w:r>
      </w:hyperlink>
      <w:r w:rsidRPr="0016004F">
        <w:t>)</w:t>
      </w:r>
    </w:p>
    <w:p w:rsidR="00395303" w:rsidRDefault="00395303" w:rsidP="003953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EAC" w:rsidRDefault="004D5EAC" w:rsidP="004D5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D5EAC">
          <w:rPr>
            <w:rStyle w:val="Hyperlink"/>
          </w:rPr>
          <w:t>legislative information</w:t>
        </w:r>
      </w:hyperlink>
      <w:r>
        <w:t xml:space="preserve"> at the website</w:t>
      </w:r>
    </w:p>
    <w:p w:rsidR="004D5EAC" w:rsidRDefault="004D5EAC" w:rsidP="004D5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EAC" w:rsidRPr="004D5EAC" w:rsidRDefault="004D5EAC" w:rsidP="004D5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EAC" w:rsidRDefault="004D5EAC" w:rsidP="004D5EAC">
      <w:r w:rsidRPr="004D5EAC">
        <w:rPr>
          <w:b/>
        </w:rPr>
        <w:t>VERSIONS OF THIS BILL</w:t>
      </w:r>
    </w:p>
    <w:p w:rsidR="004D5EAC" w:rsidRDefault="004D5EAC" w:rsidP="004D5EAC"/>
    <w:p w:rsidR="004D5EAC" w:rsidRDefault="00FC573C" w:rsidP="004D5EAC">
      <w:hyperlink r:id="rId9" w:history="1">
        <w:r w:rsidR="004D5EAC">
          <w:rPr>
            <w:rStyle w:val="Hyperlink"/>
          </w:rPr>
          <w:t>4/29/2015</w:t>
        </w:r>
      </w:hyperlink>
    </w:p>
    <w:p w:rsidR="004D5EAC" w:rsidRDefault="004D5EAC" w:rsidP="004D5EAC"/>
    <w:p w:rsidR="004D5EAC" w:rsidRDefault="004D5EAC" w:rsidP="004D5EAC">
      <w:pPr>
        <w:sectPr w:rsidR="004D5EAC" w:rsidSect="004D5E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19E7" w:rsidRDefault="00C319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1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54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255A" w:rsidP="00B27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3862">
        <w:t>CONGRATULAT</w:t>
      </w:r>
      <w:r w:rsidR="00B2797A">
        <w:t xml:space="preserve">E </w:t>
      </w:r>
      <w:r w:rsidR="00B2797A">
        <w:rPr>
          <w:color w:val="000000" w:themeColor="text1"/>
          <w:u w:color="000000" w:themeColor="text1"/>
        </w:rPr>
        <w:t>KARENA GRIFFIN OF CO</w:t>
      </w:r>
      <w:r w:rsidR="00DD3862">
        <w:rPr>
          <w:color w:val="000000" w:themeColor="text1"/>
          <w:u w:color="000000" w:themeColor="text1"/>
        </w:rPr>
        <w:t>LUMBIA</w:t>
      </w:r>
      <w:r w:rsidR="00DD3862">
        <w:t xml:space="preserve"> ON HER SELECTION AS A 2015 DELEGATE TO PALMETTO GIRLS STATE AND TO WISH HER WELL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58A" w:rsidRDefault="00D15444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8758A">
        <w:t xml:space="preserve">the South Carolina House of Representatives is pleased to learn that </w:t>
      </w:r>
      <w:r w:rsidR="00B2797A">
        <w:rPr>
          <w:color w:val="000000" w:themeColor="text1"/>
          <w:u w:color="000000" w:themeColor="text1"/>
        </w:rPr>
        <w:t>Karena Griffin</w:t>
      </w:r>
      <w:r w:rsidR="0028758A">
        <w:rPr>
          <w:color w:val="000000" w:themeColor="text1"/>
          <w:u w:color="000000" w:themeColor="text1"/>
        </w:rPr>
        <w:t xml:space="preserve"> of Columbia</w:t>
      </w:r>
      <w:r w:rsidR="0028758A">
        <w:t xml:space="preserve"> was selected to represent Dreher High School as a 2015 delegate to Palmetto Girls State; and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organized and administered by the </w:t>
      </w:r>
      <w:r w:rsidRPr="00FC589B">
        <w:rPr>
          <w:color w:val="000000" w:themeColor="text1"/>
          <w:u w:color="000000" w:themeColor="text1"/>
        </w:rPr>
        <w:t>South Carolina Department of the American Legion Auxiliary</w:t>
      </w:r>
      <w:r>
        <w:rPr>
          <w:color w:val="000000" w:themeColor="text1"/>
          <w:u w:color="000000" w:themeColor="text1"/>
        </w:rPr>
        <w:t xml:space="preserve"> since 1947, </w:t>
      </w:r>
      <w:r w:rsidRPr="00FC589B">
        <w:rPr>
          <w:color w:val="000000" w:themeColor="text1"/>
          <w:u w:color="000000" w:themeColor="text1"/>
        </w:rPr>
        <w:t xml:space="preserve">Palmetto Girls State is a </w:t>
      </w:r>
      <w:r>
        <w:rPr>
          <w:color w:val="000000" w:themeColor="text1"/>
          <w:u w:color="000000" w:themeColor="text1"/>
        </w:rPr>
        <w:t>le</w:t>
      </w:r>
      <w:r w:rsidRPr="00FC589B">
        <w:rPr>
          <w:color w:val="000000" w:themeColor="text1"/>
          <w:u w:color="000000" w:themeColor="text1"/>
        </w:rPr>
        <w:t>adership and citizenship training program created to further educate outstanding high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school students about state and local government. The delegates, all rising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seniors in high school, experience governmental procedure by si</w:t>
      </w:r>
      <w:r>
        <w:rPr>
          <w:color w:val="000000" w:themeColor="text1"/>
          <w:u w:color="000000" w:themeColor="text1"/>
        </w:rPr>
        <w:t xml:space="preserve">mulating political campaigns, </w:t>
      </w:r>
      <w:r w:rsidRPr="00FC589B">
        <w:rPr>
          <w:color w:val="000000" w:themeColor="text1"/>
          <w:u w:color="000000" w:themeColor="text1"/>
        </w:rPr>
        <w:t>elections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the l</w:t>
      </w:r>
      <w:r>
        <w:rPr>
          <w:color w:val="000000" w:themeColor="text1"/>
          <w:u w:color="000000" w:themeColor="text1"/>
        </w:rPr>
        <w:t xml:space="preserve">egislative process and </w:t>
      </w:r>
      <w:r w:rsidRPr="00FC589B">
        <w:rPr>
          <w:color w:val="000000" w:themeColor="text1"/>
          <w:u w:color="000000" w:themeColor="text1"/>
        </w:rPr>
        <w:t>learn about the principles of citizenship and civil service from guest speakers, expert panels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a service project</w:t>
      </w:r>
      <w:r>
        <w:rPr>
          <w:color w:val="000000" w:themeColor="text1"/>
          <w:u w:color="000000" w:themeColor="text1"/>
        </w:rPr>
        <w:t>; and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072" w:rsidRDefault="0028758A" w:rsidP="00E44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</w:t>
      </w:r>
      <w:r w:rsidRPr="00FC589B">
        <w:rPr>
          <w:color w:val="000000" w:themeColor="text1"/>
          <w:u w:color="000000" w:themeColor="text1"/>
        </w:rPr>
        <w:t>elegates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are selected for the program based on the leadership skills and involvement they have shown in their respective schools and communities</w:t>
      </w:r>
      <w:r w:rsidR="00E442EE">
        <w:rPr>
          <w:color w:val="000000" w:themeColor="text1"/>
          <w:u w:color="000000" w:themeColor="text1"/>
        </w:rPr>
        <w:t xml:space="preserve">, and </w:t>
      </w:r>
      <w:r w:rsidR="00CA3072">
        <w:rPr>
          <w:color w:val="000000" w:themeColor="text1"/>
          <w:u w:color="000000" w:themeColor="text1"/>
        </w:rPr>
        <w:t xml:space="preserve">Karena Griffin clearly </w:t>
      </w:r>
      <w:r w:rsidR="00CA3072">
        <w:t>has demonstrated the necessary leadership and service qualities for selection to Palmetto Girls State; and</w:t>
      </w:r>
    </w:p>
    <w:p w:rsidR="00CA3072" w:rsidRDefault="00CA3072" w:rsidP="00CA3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072" w:rsidRPr="00D62B0D" w:rsidRDefault="00CA3072" w:rsidP="00CA3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as a young woman of faith, she is a m</w:t>
      </w:r>
      <w:r w:rsidRPr="00D62B0D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Pr="00D62B0D">
        <w:rPr>
          <w:color w:val="000000" w:themeColor="text1"/>
          <w:u w:color="000000" w:themeColor="text1"/>
        </w:rPr>
        <w:t>True Believers Church of our Lord Jesus Christ</w:t>
      </w:r>
      <w:r>
        <w:rPr>
          <w:color w:val="000000" w:themeColor="text1"/>
          <w:u w:color="000000" w:themeColor="text1"/>
        </w:rPr>
        <w:t>,</w:t>
      </w:r>
      <w:r w:rsidRPr="00D62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</w:t>
      </w:r>
      <w:r w:rsidRPr="00D62B0D">
        <w:rPr>
          <w:color w:val="000000" w:themeColor="text1"/>
          <w:u w:color="000000" w:themeColor="text1"/>
        </w:rPr>
        <w:t xml:space="preserve">she sings in the </w:t>
      </w:r>
      <w:r>
        <w:rPr>
          <w:color w:val="000000" w:themeColor="text1"/>
          <w:u w:color="000000" w:themeColor="text1"/>
        </w:rPr>
        <w:t>church</w:t>
      </w:r>
      <w:r w:rsidR="00A72386" w:rsidRPr="00A72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62B0D">
        <w:rPr>
          <w:color w:val="000000" w:themeColor="text1"/>
          <w:u w:color="000000" w:themeColor="text1"/>
        </w:rPr>
        <w:t>Youth Choir and Mass Choir</w:t>
      </w:r>
      <w:r>
        <w:rPr>
          <w:color w:val="000000" w:themeColor="text1"/>
          <w:u w:color="000000" w:themeColor="text1"/>
        </w:rPr>
        <w:t>; and</w:t>
      </w:r>
    </w:p>
    <w:p w:rsidR="00CA3072" w:rsidRDefault="00CA3072" w:rsidP="00CA3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072" w:rsidRDefault="00CA3072" w:rsidP="00CA3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>
        <w:t>efore entering Dreher High, Karena a</w:t>
      </w:r>
      <w:r w:rsidRPr="00D62B0D">
        <w:rPr>
          <w:color w:val="000000" w:themeColor="text1"/>
          <w:u w:color="000000" w:themeColor="text1"/>
        </w:rPr>
        <w:t xml:space="preserve">ttended Rosewood Elementary </w:t>
      </w:r>
      <w:r>
        <w:rPr>
          <w:color w:val="000000" w:themeColor="text1"/>
          <w:u w:color="000000" w:themeColor="text1"/>
        </w:rPr>
        <w:t xml:space="preserve">School </w:t>
      </w:r>
      <w:r w:rsidRPr="00D62B0D">
        <w:rPr>
          <w:color w:val="000000" w:themeColor="text1"/>
          <w:u w:color="000000" w:themeColor="text1"/>
        </w:rPr>
        <w:t>and Hand Middle School</w:t>
      </w:r>
      <w:r>
        <w:rPr>
          <w:color w:val="000000" w:themeColor="text1"/>
          <w:u w:color="000000" w:themeColor="text1"/>
        </w:rPr>
        <w:t>. V</w:t>
      </w:r>
      <w:r w:rsidRPr="00D62B0D">
        <w:rPr>
          <w:color w:val="000000" w:themeColor="text1"/>
          <w:u w:color="000000" w:themeColor="text1"/>
        </w:rPr>
        <w:t xml:space="preserve">ery active at Dreher, </w:t>
      </w:r>
      <w:r>
        <w:rPr>
          <w:color w:val="000000" w:themeColor="text1"/>
          <w:u w:color="000000" w:themeColor="text1"/>
        </w:rPr>
        <w:t xml:space="preserve">she participates in activities ranging from </w:t>
      </w:r>
      <w:r w:rsidRPr="00D62B0D">
        <w:rPr>
          <w:color w:val="000000" w:themeColor="text1"/>
          <w:u w:color="000000" w:themeColor="text1"/>
        </w:rPr>
        <w:t>cheerleading</w:t>
      </w:r>
      <w:r>
        <w:rPr>
          <w:color w:val="000000" w:themeColor="text1"/>
          <w:u w:color="000000" w:themeColor="text1"/>
        </w:rPr>
        <w:t xml:space="preserve"> to </w:t>
      </w:r>
      <w:r w:rsidRPr="00D62B0D">
        <w:rPr>
          <w:color w:val="000000" w:themeColor="text1"/>
          <w:u w:color="000000" w:themeColor="text1"/>
        </w:rPr>
        <w:t xml:space="preserve">dance, </w:t>
      </w:r>
      <w:r>
        <w:rPr>
          <w:color w:val="000000" w:themeColor="text1"/>
          <w:u w:color="000000" w:themeColor="text1"/>
        </w:rPr>
        <w:lastRenderedPageBreak/>
        <w:t>Dreher High School S</w:t>
      </w:r>
      <w:r w:rsidRPr="00D62B0D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C</w:t>
      </w:r>
      <w:r w:rsidRPr="00D62B0D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 to </w:t>
      </w:r>
      <w:r w:rsidRPr="00D62B0D">
        <w:rPr>
          <w:color w:val="000000" w:themeColor="text1"/>
          <w:u w:color="000000" w:themeColor="text1"/>
        </w:rPr>
        <w:t>National Honor Society.</w:t>
      </w:r>
      <w:r>
        <w:rPr>
          <w:color w:val="000000" w:themeColor="text1"/>
          <w:u w:color="000000" w:themeColor="text1"/>
        </w:rPr>
        <w:t xml:space="preserve"> Further, during the 2014</w:t>
      </w:r>
      <w:r w:rsidR="00A723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 school year, she has served as D</w:t>
      </w:r>
      <w:r w:rsidRPr="00D62B0D">
        <w:rPr>
          <w:color w:val="000000" w:themeColor="text1"/>
          <w:u w:color="000000" w:themeColor="text1"/>
        </w:rPr>
        <w:t xml:space="preserve">istrict </w:t>
      </w:r>
      <w:r w:rsidR="006D33BA">
        <w:rPr>
          <w:color w:val="000000" w:themeColor="text1"/>
          <w:u w:color="000000" w:themeColor="text1"/>
        </w:rPr>
        <w:t>Four</w:t>
      </w:r>
      <w:r w:rsidRPr="00D62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D62B0D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D62B0D">
        <w:rPr>
          <w:color w:val="000000" w:themeColor="text1"/>
          <w:u w:color="000000" w:themeColor="text1"/>
        </w:rPr>
        <w:t xml:space="preserve">hair </w:t>
      </w:r>
      <w:r>
        <w:rPr>
          <w:color w:val="000000" w:themeColor="text1"/>
          <w:u w:color="000000" w:themeColor="text1"/>
        </w:rPr>
        <w:t xml:space="preserve">for </w:t>
      </w:r>
      <w:r w:rsidRPr="00D62B0D">
        <w:rPr>
          <w:color w:val="000000" w:themeColor="text1"/>
          <w:u w:color="000000" w:themeColor="text1"/>
        </w:rPr>
        <w:t>SCASC (Student Council Association of South Carolina)</w:t>
      </w:r>
      <w:r>
        <w:rPr>
          <w:color w:val="000000" w:themeColor="text1"/>
          <w:u w:color="000000" w:themeColor="text1"/>
        </w:rPr>
        <w:t>. After high school graduation, Karena p</w:t>
      </w:r>
      <w:r w:rsidRPr="00D62B0D">
        <w:rPr>
          <w:color w:val="000000" w:themeColor="text1"/>
          <w:u w:color="000000" w:themeColor="text1"/>
        </w:rPr>
        <w:t xml:space="preserve">lans to attend </w:t>
      </w:r>
      <w:r>
        <w:rPr>
          <w:color w:val="000000" w:themeColor="text1"/>
          <w:u w:color="000000" w:themeColor="text1"/>
        </w:rPr>
        <w:t xml:space="preserve">the </w:t>
      </w:r>
      <w:r w:rsidRPr="00D62B0D">
        <w:rPr>
          <w:color w:val="000000" w:themeColor="text1"/>
          <w:u w:color="000000" w:themeColor="text1"/>
        </w:rPr>
        <w:t>College of Charleston or Winthrop University</w:t>
      </w:r>
      <w:r>
        <w:rPr>
          <w:color w:val="000000" w:themeColor="text1"/>
          <w:u w:color="000000" w:themeColor="text1"/>
        </w:rPr>
        <w:t xml:space="preserve"> as the first step toward achieving one of her life goals, serving as a doctor of obstetrics and gynecology; and</w:t>
      </w:r>
    </w:p>
    <w:p w:rsidR="00CA3072" w:rsidRDefault="00CA3072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takes great pleasure in recognizing </w:t>
      </w:r>
      <w:r w:rsidR="009054F6">
        <w:rPr>
          <w:color w:val="000000" w:themeColor="text1"/>
          <w:u w:color="000000" w:themeColor="text1"/>
        </w:rPr>
        <w:t xml:space="preserve">Karena Griffin </w:t>
      </w:r>
      <w:r>
        <w:t>on her selection to Palmetto Girls State and extends best wishes to her as she approaches the completion of her high school career. Now, therefore,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</w:t>
      </w:r>
      <w:r w:rsidR="009054F6">
        <w:rPr>
          <w:color w:val="000000" w:themeColor="text1"/>
          <w:u w:color="000000" w:themeColor="text1"/>
        </w:rPr>
        <w:t>Karena Griffin</w:t>
      </w:r>
      <w:r>
        <w:rPr>
          <w:color w:val="000000" w:themeColor="text1"/>
          <w:u w:color="000000" w:themeColor="text1"/>
        </w:rPr>
        <w:t xml:space="preserve"> of Columbia</w:t>
      </w:r>
      <w:r>
        <w:t xml:space="preserve"> on her selection as a 2015 delegate to Palmetto Girls State and wish her well in all her future endeavors.</w:t>
      </w: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758A" w:rsidRDefault="0028758A" w:rsidP="00287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9054F6">
        <w:rPr>
          <w:color w:val="000000" w:themeColor="text1"/>
          <w:u w:color="000000" w:themeColor="text1"/>
        </w:rPr>
        <w:t>Karena Griffin</w:t>
      </w:r>
      <w:r>
        <w:t>.</w:t>
      </w:r>
    </w:p>
    <w:p w:rsidR="00BA7621" w:rsidRDefault="00A723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5EAC" w:rsidRDefault="004D5EAC" w:rsidP="004D5EAC">
      <w:pPr>
        <w:suppressAutoHyphens/>
      </w:pPr>
    </w:p>
    <w:sectPr w:rsidR="004D5EAC" w:rsidSect="004D5E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2EE" w:rsidRDefault="00E442EE" w:rsidP="009F0C77">
      <w:r>
        <w:separator/>
      </w:r>
    </w:p>
  </w:endnote>
  <w:endnote w:type="continuationSeparator" w:id="0">
    <w:p w:rsidR="00E442EE" w:rsidRDefault="00E442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6C75E6-7E17-424B-9A3F-E9A056D9E413}"/>
    <w:embedBold r:id="rId2" w:fontKey="{082EFAC6-117E-4F62-8BD3-EC55C768C7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17EBAD-A178-4B68-B694-6E707FC152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0CFF00-A040-4EF6-A666-9424D55D9F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EAC" w:rsidRPr="00C319E7" w:rsidRDefault="004D5EAC" w:rsidP="00C319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57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2EE" w:rsidRDefault="00E442EE" w:rsidP="009F0C77">
      <w:r>
        <w:separator/>
      </w:r>
    </w:p>
  </w:footnote>
  <w:footnote w:type="continuationSeparator" w:id="0">
    <w:p w:rsidR="00E442EE" w:rsidRDefault="00E442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4SA15"/>
    <w:docVar w:name="CoverBillType" w:val="r"/>
    <w:docVar w:name="docpath" w:val="L:\Council\bills\RM\1244SA15.DOCX"/>
    <w:docVar w:name="dvBillNumber" w:val="40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5444"/>
    <w:rsid w:val="00011869"/>
    <w:rsid w:val="00015CD6"/>
    <w:rsid w:val="000A7B2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C46"/>
    <w:rsid w:val="00205238"/>
    <w:rsid w:val="002321B6"/>
    <w:rsid w:val="00250967"/>
    <w:rsid w:val="002543C8"/>
    <w:rsid w:val="0025541D"/>
    <w:rsid w:val="00284AAE"/>
    <w:rsid w:val="00284CB9"/>
    <w:rsid w:val="0028758A"/>
    <w:rsid w:val="002E5912"/>
    <w:rsid w:val="00301B21"/>
    <w:rsid w:val="00325348"/>
    <w:rsid w:val="0032732C"/>
    <w:rsid w:val="00336AD0"/>
    <w:rsid w:val="0037079A"/>
    <w:rsid w:val="00395303"/>
    <w:rsid w:val="003C4DAB"/>
    <w:rsid w:val="003D01E8"/>
    <w:rsid w:val="003E5288"/>
    <w:rsid w:val="003F6D79"/>
    <w:rsid w:val="0041760A"/>
    <w:rsid w:val="00417C01"/>
    <w:rsid w:val="00437FF8"/>
    <w:rsid w:val="004403BD"/>
    <w:rsid w:val="00461441"/>
    <w:rsid w:val="004809EE"/>
    <w:rsid w:val="004D5EA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33BA"/>
    <w:rsid w:val="00734F00"/>
    <w:rsid w:val="007A70AE"/>
    <w:rsid w:val="008362E8"/>
    <w:rsid w:val="008A1768"/>
    <w:rsid w:val="008F0F33"/>
    <w:rsid w:val="008F4429"/>
    <w:rsid w:val="009054F6"/>
    <w:rsid w:val="0094021A"/>
    <w:rsid w:val="009B44AF"/>
    <w:rsid w:val="009C2A5F"/>
    <w:rsid w:val="009C6A0B"/>
    <w:rsid w:val="009F0C77"/>
    <w:rsid w:val="009F4DD1"/>
    <w:rsid w:val="00A41684"/>
    <w:rsid w:val="00A64E80"/>
    <w:rsid w:val="00A72386"/>
    <w:rsid w:val="00A72BCD"/>
    <w:rsid w:val="00A741D9"/>
    <w:rsid w:val="00A833AB"/>
    <w:rsid w:val="00A9741D"/>
    <w:rsid w:val="00AD4B17"/>
    <w:rsid w:val="00B265D3"/>
    <w:rsid w:val="00B2797A"/>
    <w:rsid w:val="00B412D4"/>
    <w:rsid w:val="00BA7621"/>
    <w:rsid w:val="00BC3D69"/>
    <w:rsid w:val="00BE3C22"/>
    <w:rsid w:val="00C0345E"/>
    <w:rsid w:val="00C319E7"/>
    <w:rsid w:val="00C3483A"/>
    <w:rsid w:val="00C74E9D"/>
    <w:rsid w:val="00C82FD3"/>
    <w:rsid w:val="00C92819"/>
    <w:rsid w:val="00CA3072"/>
    <w:rsid w:val="00CC6B7B"/>
    <w:rsid w:val="00CD2089"/>
    <w:rsid w:val="00D15444"/>
    <w:rsid w:val="00D73A67"/>
    <w:rsid w:val="00D970A9"/>
    <w:rsid w:val="00DB255A"/>
    <w:rsid w:val="00DD3862"/>
    <w:rsid w:val="00DF3845"/>
    <w:rsid w:val="00E41911"/>
    <w:rsid w:val="00E442E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57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4C7C5E-9CF5-44E8-A2A5-BE8702004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5E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88_2015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1B427-05DA-43DB-BB15-269E5AF52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671</Words>
  <Characters>3826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4088: Karena Griffin - South Carolina Legislature Online</dc:title>
  <dc:creator>McDowell</dc:creator>
  <cp:lastModifiedBy>N Cumfer</cp:lastModifiedBy>
  <cp:revision>2</cp:revision>
  <cp:lastPrinted>2015-04-29T16:09:00Z</cp:lastPrinted>
  <dcterms:created xsi:type="dcterms:W3CDTF">2016-12-02T19:00:00Z</dcterms:created>
  <dcterms:modified xsi:type="dcterms:W3CDTF">2016-12-02T19:00:00Z</dcterms:modified>
</cp:coreProperties>
</file>