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7215" w:rsidRDefault="001B7215" w:rsidP="001B7215">
      <w:pPr>
        <w:widowControl w:val="0"/>
        <w:jc w:val="center"/>
      </w:pPr>
      <w:bookmarkStart w:id="0" w:name="_GoBack"/>
      <w:bookmarkEnd w:id="0"/>
      <w:r w:rsidRPr="001B7215">
        <w:rPr>
          <w:b/>
        </w:rPr>
        <w:t>South Carolina General Assembly</w:t>
      </w:r>
    </w:p>
    <w:p w:rsidR="001B7215" w:rsidRDefault="001B7215" w:rsidP="001B7215">
      <w:pPr>
        <w:widowControl w:val="0"/>
        <w:jc w:val="center"/>
      </w:pPr>
      <w:r>
        <w:t>121st Session, 2015-2016</w:t>
      </w:r>
    </w:p>
    <w:p w:rsidR="001B7215" w:rsidRDefault="001B7215" w:rsidP="001B7215">
      <w:pPr>
        <w:widowControl w:val="0"/>
        <w:jc w:val="left"/>
      </w:pPr>
    </w:p>
    <w:p w:rsidR="001B7215" w:rsidRDefault="001B7215" w:rsidP="001B7215">
      <w:pPr>
        <w:widowControl w:val="0"/>
        <w:jc w:val="left"/>
        <w:rPr>
          <w:b/>
        </w:rPr>
      </w:pPr>
      <w:r w:rsidRPr="001B7215">
        <w:rPr>
          <w:b/>
        </w:rPr>
        <w:t>H. 4240</w:t>
      </w:r>
    </w:p>
    <w:p w:rsidR="001B7215" w:rsidRDefault="001B7215" w:rsidP="001B7215">
      <w:pPr>
        <w:widowControl w:val="0"/>
        <w:jc w:val="left"/>
        <w:rPr>
          <w:b/>
        </w:rPr>
      </w:pPr>
    </w:p>
    <w:p w:rsidR="001B7215" w:rsidRDefault="001B7215" w:rsidP="001B7215">
      <w:pPr>
        <w:widowControl w:val="0"/>
        <w:jc w:val="left"/>
      </w:pPr>
      <w:r w:rsidRPr="001B7215">
        <w:rPr>
          <w:b/>
        </w:rPr>
        <w:t>STATUS INFORMATION</w:t>
      </w:r>
    </w:p>
    <w:p w:rsidR="001B7215" w:rsidRDefault="001B7215" w:rsidP="001B7215">
      <w:pPr>
        <w:widowControl w:val="0"/>
        <w:jc w:val="left"/>
      </w:pPr>
    </w:p>
    <w:p w:rsidR="001B7215" w:rsidRDefault="001B7215" w:rsidP="001B7215">
      <w:pPr>
        <w:widowControl w:val="0"/>
        <w:jc w:val="left"/>
      </w:pPr>
      <w:r>
        <w:t>House Resolution</w:t>
      </w:r>
    </w:p>
    <w:p w:rsidR="001B7215" w:rsidRDefault="001B7215" w:rsidP="001B7215">
      <w:pPr>
        <w:widowControl w:val="0"/>
        <w:jc w:val="left"/>
      </w:pPr>
      <w:r>
        <w:t>Sponsors: Reps. Kennedy,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Hiott, Hixon, Hodges, Horne, Hosey, Howard, Huggins, Jefferson, Johnson, Jordan,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1B7215" w:rsidRDefault="001B7215" w:rsidP="001B7215">
      <w:pPr>
        <w:widowControl w:val="0"/>
        <w:jc w:val="left"/>
      </w:pPr>
      <w:r>
        <w:t>Document Path: l:\council\bills\gm\24421vr15.docx</w:t>
      </w:r>
    </w:p>
    <w:p w:rsidR="001B7215" w:rsidRDefault="001B7215" w:rsidP="001B7215">
      <w:pPr>
        <w:widowControl w:val="0"/>
        <w:jc w:val="left"/>
      </w:pPr>
    </w:p>
    <w:p w:rsidR="001B7215" w:rsidRDefault="001B7215" w:rsidP="001B7215">
      <w:pPr>
        <w:widowControl w:val="0"/>
        <w:jc w:val="left"/>
      </w:pPr>
      <w:r>
        <w:t>Introduced in the House on May 26, 2015</w:t>
      </w:r>
    </w:p>
    <w:p w:rsidR="001B7215" w:rsidRDefault="001B7215" w:rsidP="001B7215">
      <w:pPr>
        <w:widowControl w:val="0"/>
        <w:jc w:val="left"/>
      </w:pPr>
      <w:r>
        <w:t>Adopted by the House on May 26, 2015</w:t>
      </w:r>
    </w:p>
    <w:p w:rsidR="001B7215" w:rsidRDefault="001B7215" w:rsidP="001B7215">
      <w:pPr>
        <w:widowControl w:val="0"/>
        <w:jc w:val="left"/>
      </w:pPr>
    </w:p>
    <w:p w:rsidR="001B7215" w:rsidRDefault="001B7215" w:rsidP="001B7215">
      <w:pPr>
        <w:widowControl w:val="0"/>
        <w:jc w:val="left"/>
      </w:pPr>
      <w:r>
        <w:t xml:space="preserve">Summary: </w:t>
      </w:r>
      <w:r w:rsidR="003F1B54">
        <w:t>James E. Hite</w:t>
      </w:r>
    </w:p>
    <w:p w:rsidR="001B7215" w:rsidRDefault="001B7215" w:rsidP="001B7215">
      <w:pPr>
        <w:widowControl w:val="0"/>
        <w:jc w:val="left"/>
      </w:pPr>
    </w:p>
    <w:p w:rsidR="001B7215" w:rsidRDefault="001B7215" w:rsidP="001B7215">
      <w:pPr>
        <w:widowControl w:val="0"/>
        <w:jc w:val="left"/>
      </w:pPr>
    </w:p>
    <w:p w:rsidR="001B7215" w:rsidRDefault="001B7215" w:rsidP="001B72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7215">
        <w:rPr>
          <w:b/>
        </w:rPr>
        <w:t>HISTORY OF LEGISLATIVE ACTIONS</w:t>
      </w:r>
    </w:p>
    <w:p w:rsidR="001B7215" w:rsidRDefault="001B7215" w:rsidP="001B72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B7215" w:rsidRPr="001B7215" w:rsidRDefault="001B7215" w:rsidP="001B72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7215">
        <w:rPr>
          <w:u w:val="single"/>
        </w:rPr>
        <w:tab/>
        <w:t>Date</w:t>
      </w:r>
      <w:r w:rsidRPr="001B7215">
        <w:rPr>
          <w:u w:val="single"/>
        </w:rPr>
        <w:tab/>
        <w:t>Body</w:t>
      </w:r>
      <w:r w:rsidRPr="001B7215">
        <w:rPr>
          <w:u w:val="single"/>
        </w:rPr>
        <w:tab/>
        <w:t>Action Description with journal page number</w:t>
      </w:r>
      <w:r w:rsidRPr="001B7215">
        <w:rPr>
          <w:u w:val="single"/>
        </w:rPr>
        <w:tab/>
      </w:r>
    </w:p>
    <w:p w:rsidR="00EB00E1" w:rsidRDefault="00EB00E1" w:rsidP="00EB00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5/26/2015</w:t>
      </w:r>
      <w:r>
        <w:tab/>
        <w:t>House</w:t>
      </w:r>
      <w:r>
        <w:tab/>
      </w:r>
      <w:r w:rsidRPr="00F34970">
        <w:t>Introduced and adopted (</w:t>
      </w:r>
      <w:hyperlink r:id="rId7" w:history="1">
        <w:r w:rsidRPr="0068560B">
          <w:rPr>
            <w:rStyle w:val="Hyperlink"/>
          </w:rPr>
          <w:t>House Journal</w:t>
        </w:r>
        <w:r w:rsidRPr="0068560B">
          <w:rPr>
            <w:rStyle w:val="Hyperlink"/>
          </w:rPr>
          <w:noBreakHyphen/>
          <w:t>page 8</w:t>
        </w:r>
      </w:hyperlink>
      <w:r w:rsidRPr="00F34970">
        <w:t>)</w:t>
      </w:r>
    </w:p>
    <w:p w:rsidR="00EB00E1" w:rsidRDefault="00EB00E1" w:rsidP="00EB00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7215" w:rsidRDefault="001B7215" w:rsidP="001B72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B7215">
          <w:rPr>
            <w:rStyle w:val="Hyperlink"/>
          </w:rPr>
          <w:t>legislative information</w:t>
        </w:r>
      </w:hyperlink>
      <w:r>
        <w:t xml:space="preserve"> at the website</w:t>
      </w:r>
    </w:p>
    <w:p w:rsidR="001B7215" w:rsidRDefault="001B7215" w:rsidP="001B72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7215" w:rsidRPr="001B7215" w:rsidRDefault="001B7215" w:rsidP="001B72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7215" w:rsidRDefault="001B7215" w:rsidP="001B7215">
      <w:r w:rsidRPr="001B7215">
        <w:rPr>
          <w:b/>
        </w:rPr>
        <w:t>VERSIONS OF THIS BILL</w:t>
      </w:r>
    </w:p>
    <w:p w:rsidR="001B7215" w:rsidRDefault="001B7215" w:rsidP="001B7215"/>
    <w:p w:rsidR="001B7215" w:rsidRDefault="0068560B" w:rsidP="001B7215">
      <w:hyperlink r:id="rId9" w:history="1">
        <w:r w:rsidR="001B7215">
          <w:rPr>
            <w:rStyle w:val="Hyperlink"/>
          </w:rPr>
          <w:t>5/26/2015</w:t>
        </w:r>
      </w:hyperlink>
    </w:p>
    <w:p w:rsidR="001B7215" w:rsidRDefault="001B7215" w:rsidP="001B7215"/>
    <w:p w:rsidR="001B7215" w:rsidRDefault="001B7215" w:rsidP="001B7215">
      <w:pPr>
        <w:sectPr w:rsidR="001B7215" w:rsidSect="001B721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52105" w:rsidRDefault="00352105" w:rsidP="005218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8EA" w:rsidRDefault="005218EA" w:rsidP="005218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8EA" w:rsidRDefault="005218EA" w:rsidP="005218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8EA" w:rsidRDefault="005218EA" w:rsidP="005218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8EA" w:rsidRDefault="005218EA" w:rsidP="005218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8EA" w:rsidRDefault="005218EA" w:rsidP="005218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8EA" w:rsidRDefault="005218EA" w:rsidP="005218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2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3285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56D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JAMES E. “JACKIE” HITE, OWNER OF JACKIE HITE</w:t>
      </w:r>
      <w:r w:rsidR="005A4BFF">
        <w:t>’</w:t>
      </w:r>
      <w:r>
        <w:t>S BAR</w:t>
      </w:r>
      <w:r w:rsidR="00F735A5">
        <w:t>-</w:t>
      </w:r>
      <w:r>
        <w:t>B</w:t>
      </w:r>
      <w:r w:rsidR="00F735A5">
        <w:t>-Q</w:t>
      </w:r>
      <w:r>
        <w:t>UE</w:t>
      </w:r>
      <w:r w:rsidR="005A4BFF">
        <w:t xml:space="preserve"> IN LEESVILLE</w:t>
      </w:r>
      <w:r>
        <w:t>, TO EXPRESS SINCERE APPRECIATION FOR HIS SIGNIFICANT CONTRIBUTIONS TO HIS COMMUN</w:t>
      </w:r>
      <w:r w:rsidR="00D63017">
        <w:t xml:space="preserve">ITY AND TO OUR STATE AND NATION, AND TO WISH </w:t>
      </w:r>
      <w:r w:rsidR="005218EA">
        <w:t xml:space="preserve">HIM </w:t>
      </w:r>
      <w:r w:rsidR="00D63017">
        <w:t>A HAPPY SEVENTY-FIFTH BIRTHDAY.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0CB1" w:rsidRDefault="008E195A" w:rsidP="00770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70CB1">
        <w:t xml:space="preserve">born on April 21, 1940, </w:t>
      </w:r>
      <w:r w:rsidR="00661067">
        <w:t>James E. “</w:t>
      </w:r>
      <w:r w:rsidR="00770CB1">
        <w:t>Jackie</w:t>
      </w:r>
      <w:r w:rsidR="00661067">
        <w:t>”</w:t>
      </w:r>
      <w:r w:rsidR="00770CB1">
        <w:t xml:space="preserve"> Hite</w:t>
      </w:r>
      <w:r w:rsidR="00D63017">
        <w:t xml:space="preserve"> recently celebrated his seventy-fifth birthday</w:t>
      </w:r>
      <w:r w:rsidR="00DB70E2">
        <w:t xml:space="preserve">. He </w:t>
      </w:r>
      <w:r w:rsidR="00770CB1">
        <w:t>graduated from Batesburg</w:t>
      </w:r>
      <w:r w:rsidR="00770CB1">
        <w:noBreakHyphen/>
        <w:t xml:space="preserve">Leesville High School, where he </w:t>
      </w:r>
      <w:r w:rsidR="00BD3BFA">
        <w:t xml:space="preserve">played on </w:t>
      </w:r>
      <w:r w:rsidR="00770CB1">
        <w:t xml:space="preserve">the 1958 </w:t>
      </w:r>
      <w:r w:rsidR="00F625A8">
        <w:t>football</w:t>
      </w:r>
      <w:r w:rsidR="00770CB1">
        <w:t xml:space="preserve"> team</w:t>
      </w:r>
      <w:r w:rsidR="00DB70E2">
        <w:t xml:space="preserve">, </w:t>
      </w:r>
      <w:r w:rsidR="004E0AB6">
        <w:t>which</w:t>
      </w:r>
      <w:r w:rsidR="00770CB1">
        <w:t xml:space="preserve"> won that year</w:t>
      </w:r>
      <w:r w:rsidR="00770CB1" w:rsidRPr="005A4BFF">
        <w:t>’</w:t>
      </w:r>
      <w:r w:rsidR="00770CB1">
        <w:t>s lower state championship</w:t>
      </w:r>
      <w:r w:rsidR="00DB70E2">
        <w:t xml:space="preserve">, and he </w:t>
      </w:r>
      <w:r w:rsidR="00A56D18">
        <w:t xml:space="preserve">was inducted </w:t>
      </w:r>
      <w:r w:rsidR="00770CB1">
        <w:t>into the</w:t>
      </w:r>
      <w:r w:rsidR="00A56D18">
        <w:t xml:space="preserve"> </w:t>
      </w:r>
      <w:r w:rsidR="00770CB1">
        <w:t>Batesburg</w:t>
      </w:r>
      <w:r w:rsidR="00770CB1">
        <w:noBreakHyphen/>
        <w:t>Leesville High School Athletic Hall of Fame</w:t>
      </w:r>
      <w:r w:rsidR="00BD3BFA">
        <w:t xml:space="preserve"> in 2009,</w:t>
      </w:r>
      <w:r w:rsidR="00A56D18">
        <w:t xml:space="preserve"> as </w:t>
      </w:r>
      <w:r w:rsidR="00BD3BFA">
        <w:t xml:space="preserve">a member </w:t>
      </w:r>
      <w:r w:rsidR="00A56D18">
        <w:t>of its inaugural class</w:t>
      </w:r>
      <w:r w:rsidR="00770CB1">
        <w:t>; and</w:t>
      </w:r>
    </w:p>
    <w:p w:rsidR="00770CB1" w:rsidRDefault="00770CB1" w:rsidP="00770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CB1" w:rsidRDefault="00770C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622C2">
        <w:t>Jackie Hite</w:t>
      </w:r>
      <w:r w:rsidR="00017E20">
        <w:t xml:space="preserve"> </w:t>
      </w:r>
      <w:r w:rsidR="00BE075B">
        <w:t>is renown in the Batesburg-Leesville community and beyond for his</w:t>
      </w:r>
      <w:r w:rsidR="00E203A8">
        <w:t xml:space="preserve"> restaurant, Jackie Hite</w:t>
      </w:r>
      <w:r w:rsidR="00F735A5">
        <w:t>’</w:t>
      </w:r>
      <w:r w:rsidR="004E0AB6">
        <w:t>s Bar</w:t>
      </w:r>
      <w:r w:rsidR="00F735A5">
        <w:t>-b-q</w:t>
      </w:r>
      <w:r w:rsidR="00BE075B">
        <w:t>ue</w:t>
      </w:r>
      <w:r w:rsidR="00E203A8">
        <w:t xml:space="preserve"> of Leesville</w:t>
      </w:r>
      <w:r w:rsidR="00BE075B">
        <w:t xml:space="preserve">, carrying on his family’s </w:t>
      </w:r>
      <w:r w:rsidR="00661067">
        <w:t xml:space="preserve">forty-four year </w:t>
      </w:r>
      <w:r w:rsidR="00BE075B">
        <w:t xml:space="preserve">tradition </w:t>
      </w:r>
      <w:r>
        <w:t xml:space="preserve">of </w:t>
      </w:r>
      <w:r w:rsidR="00BE075B">
        <w:t xml:space="preserve">cooking </w:t>
      </w:r>
      <w:r>
        <w:t>barbeque</w:t>
      </w:r>
      <w:r w:rsidR="00D63017">
        <w:t>.  B</w:t>
      </w:r>
      <w:r w:rsidR="00BE075B">
        <w:t>efore opening Hite</w:t>
      </w:r>
      <w:r w:rsidR="00F735A5">
        <w:t>’</w:t>
      </w:r>
      <w:r w:rsidR="00BE075B">
        <w:t>s Bar</w:t>
      </w:r>
      <w:r w:rsidR="00F735A5">
        <w:t>-b-</w:t>
      </w:r>
      <w:r w:rsidR="00BE075B">
        <w:t>que</w:t>
      </w:r>
      <w:r w:rsidR="00154489">
        <w:t xml:space="preserve"> in 1979, </w:t>
      </w:r>
      <w:r w:rsidR="00BE075B">
        <w:t>h</w:t>
      </w:r>
      <w:r w:rsidR="004761CF">
        <w:t xml:space="preserve">e was a partner and salesman </w:t>
      </w:r>
      <w:r w:rsidR="004E0AB6">
        <w:t>for</w:t>
      </w:r>
      <w:r w:rsidR="004761CF">
        <w:t xml:space="preserve"> Hite</w:t>
      </w:r>
      <w:r w:rsidR="005A4BFF" w:rsidRPr="005A4BFF">
        <w:t>’</w:t>
      </w:r>
      <w:r w:rsidR="004761CF">
        <w:t>s Supply Company and was self</w:t>
      </w:r>
      <w:r w:rsidR="005A4BFF">
        <w:noBreakHyphen/>
      </w:r>
      <w:r w:rsidR="004761CF">
        <w:t>employed as a plumber and electrician</w:t>
      </w:r>
      <w:r w:rsidR="00154489">
        <w:t xml:space="preserve">; </w:t>
      </w:r>
      <w:r>
        <w:t xml:space="preserve">and </w:t>
      </w:r>
    </w:p>
    <w:p w:rsidR="00F976D2" w:rsidRDefault="00F976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C06B1" w:rsidRDefault="00F976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C06B1">
        <w:rPr>
          <w:color w:val="000000" w:themeColor="text1"/>
          <w:u w:color="000000" w:themeColor="text1"/>
        </w:rPr>
        <w:t>among</w:t>
      </w:r>
      <w:r w:rsidR="00F735A5">
        <w:rPr>
          <w:color w:val="000000" w:themeColor="text1"/>
          <w:u w:color="000000" w:themeColor="text1"/>
        </w:rPr>
        <w:t xml:space="preserve"> </w:t>
      </w:r>
      <w:r w:rsidR="004E0AB6">
        <w:rPr>
          <w:color w:val="000000" w:themeColor="text1"/>
          <w:u w:color="000000" w:themeColor="text1"/>
        </w:rPr>
        <w:t xml:space="preserve">the </w:t>
      </w:r>
      <w:r w:rsidR="003C06B1">
        <w:rPr>
          <w:color w:val="000000" w:themeColor="text1"/>
          <w:u w:color="000000" w:themeColor="text1"/>
        </w:rPr>
        <w:t>many accolades</w:t>
      </w:r>
      <w:r w:rsidR="004E0AB6">
        <w:rPr>
          <w:color w:val="000000" w:themeColor="text1"/>
          <w:u w:color="000000" w:themeColor="text1"/>
        </w:rPr>
        <w:t xml:space="preserve"> bestowed on Jackie Hite’s </w:t>
      </w:r>
      <w:r w:rsidR="00E203A8">
        <w:rPr>
          <w:color w:val="000000" w:themeColor="text1"/>
          <w:u w:color="000000" w:themeColor="text1"/>
        </w:rPr>
        <w:t>Bar</w:t>
      </w:r>
      <w:r w:rsidR="00F735A5">
        <w:rPr>
          <w:color w:val="000000" w:themeColor="text1"/>
          <w:u w:color="000000" w:themeColor="text1"/>
        </w:rPr>
        <w:t>-</w:t>
      </w:r>
      <w:r w:rsidR="00E203A8">
        <w:rPr>
          <w:color w:val="000000" w:themeColor="text1"/>
          <w:u w:color="000000" w:themeColor="text1"/>
        </w:rPr>
        <w:t>b</w:t>
      </w:r>
      <w:r w:rsidR="00F735A5">
        <w:rPr>
          <w:color w:val="000000" w:themeColor="text1"/>
          <w:u w:color="000000" w:themeColor="text1"/>
        </w:rPr>
        <w:t>-</w:t>
      </w:r>
      <w:r w:rsidR="00E203A8">
        <w:rPr>
          <w:color w:val="000000" w:themeColor="text1"/>
          <w:u w:color="000000" w:themeColor="text1"/>
        </w:rPr>
        <w:t>que</w:t>
      </w:r>
      <w:r w:rsidR="004E0AB6">
        <w:rPr>
          <w:color w:val="000000" w:themeColor="text1"/>
          <w:u w:color="000000" w:themeColor="text1"/>
        </w:rPr>
        <w:t xml:space="preserve">, the restaurant </w:t>
      </w:r>
      <w:r w:rsidR="003C06B1">
        <w:rPr>
          <w:color w:val="000000" w:themeColor="text1"/>
          <w:u w:color="000000" w:themeColor="text1"/>
        </w:rPr>
        <w:t xml:space="preserve">was </w:t>
      </w:r>
      <w:r w:rsidR="003232FF">
        <w:rPr>
          <w:color w:val="000000" w:themeColor="text1"/>
          <w:u w:color="000000" w:themeColor="text1"/>
        </w:rPr>
        <w:t>featured</w:t>
      </w:r>
      <w:r w:rsidR="003C06B1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 xml:space="preserve">the </w:t>
      </w:r>
      <w:r w:rsidR="00F625A8">
        <w:rPr>
          <w:color w:val="000000" w:themeColor="text1"/>
          <w:u w:color="000000" w:themeColor="text1"/>
        </w:rPr>
        <w:t>March</w:t>
      </w:r>
      <w:r w:rsidR="003C06B1">
        <w:rPr>
          <w:color w:val="000000" w:themeColor="text1"/>
          <w:u w:color="000000" w:themeColor="text1"/>
        </w:rPr>
        <w:t xml:space="preserve"> 2015 issue</w:t>
      </w:r>
      <w:r>
        <w:rPr>
          <w:color w:val="000000" w:themeColor="text1"/>
          <w:u w:color="000000" w:themeColor="text1"/>
        </w:rPr>
        <w:t xml:space="preserve"> of </w:t>
      </w:r>
      <w:r>
        <w:rPr>
          <w:i/>
          <w:color w:val="000000" w:themeColor="text1"/>
          <w:u w:color="000000" w:themeColor="text1"/>
        </w:rPr>
        <w:t xml:space="preserve">Southern Living </w:t>
      </w:r>
      <w:r>
        <w:rPr>
          <w:color w:val="000000" w:themeColor="text1"/>
          <w:u w:color="000000" w:themeColor="text1"/>
        </w:rPr>
        <w:t>magazine</w:t>
      </w:r>
      <w:r w:rsidRPr="001063A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1063AF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one of the </w:t>
      </w:r>
      <w:r w:rsidR="00F735A5">
        <w:rPr>
          <w:color w:val="000000" w:themeColor="text1"/>
          <w:u w:color="000000" w:themeColor="text1"/>
        </w:rPr>
        <w:t>“10 Must-Visit Carolina Barbecue J</w:t>
      </w:r>
      <w:r>
        <w:rPr>
          <w:color w:val="000000" w:themeColor="text1"/>
          <w:u w:color="000000" w:themeColor="text1"/>
        </w:rPr>
        <w:t>oints”, “</w:t>
      </w:r>
      <w:r w:rsidRPr="001063AF">
        <w:rPr>
          <w:color w:val="000000" w:themeColor="text1"/>
          <w:u w:color="000000" w:themeColor="text1"/>
        </w:rPr>
        <w:t>an ideal place to sample Midlands</w:t>
      </w:r>
      <w:r w:rsidR="005A4BFF">
        <w:rPr>
          <w:color w:val="000000" w:themeColor="text1"/>
          <w:u w:color="000000" w:themeColor="text1"/>
        </w:rPr>
        <w:noBreakHyphen/>
      </w:r>
      <w:r w:rsidRPr="001063AF">
        <w:rPr>
          <w:color w:val="000000" w:themeColor="text1"/>
          <w:u w:color="000000" w:themeColor="text1"/>
        </w:rPr>
        <w:t>style hash and rice</w:t>
      </w:r>
      <w:r w:rsidR="003C06B1">
        <w:rPr>
          <w:color w:val="000000" w:themeColor="text1"/>
          <w:u w:color="000000" w:themeColor="text1"/>
        </w:rPr>
        <w:t>”; and</w:t>
      </w:r>
    </w:p>
    <w:p w:rsidR="003C06B1" w:rsidRDefault="003C06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C06B1" w:rsidRDefault="003C06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May 2015 issue of </w:t>
      </w:r>
      <w:r w:rsidR="00F976D2">
        <w:rPr>
          <w:i/>
          <w:color w:val="000000" w:themeColor="text1"/>
          <w:u w:color="000000" w:themeColor="text1"/>
        </w:rPr>
        <w:t xml:space="preserve">Columbia Metropolitan </w:t>
      </w:r>
      <w:r w:rsidR="00154489">
        <w:rPr>
          <w:color w:val="000000" w:themeColor="text1"/>
          <w:u w:color="000000" w:themeColor="text1"/>
        </w:rPr>
        <w:t>magazine describes</w:t>
      </w:r>
      <w:r w:rsidR="00F976D2">
        <w:rPr>
          <w:color w:val="000000" w:themeColor="text1"/>
          <w:u w:color="000000" w:themeColor="text1"/>
        </w:rPr>
        <w:t xml:space="preserve"> the restaurant</w:t>
      </w:r>
      <w:r w:rsidR="003232FF">
        <w:rPr>
          <w:color w:val="000000" w:themeColor="text1"/>
          <w:u w:color="000000" w:themeColor="text1"/>
        </w:rPr>
        <w:t>’s cooking process</w:t>
      </w:r>
      <w:r>
        <w:rPr>
          <w:color w:val="000000" w:themeColor="text1"/>
          <w:u w:color="000000" w:themeColor="text1"/>
        </w:rPr>
        <w:t xml:space="preserve"> in an article “Characters of Carolina keep the coals hot”</w:t>
      </w:r>
      <w:r w:rsidR="003232FF">
        <w:rPr>
          <w:color w:val="000000" w:themeColor="text1"/>
          <w:u w:color="000000" w:themeColor="text1"/>
        </w:rPr>
        <w:t xml:space="preserve">, which is to smoke pork, chicken, and ribs over an open pit of hickory wood and coals for more than twenty hours using a mustard-based sweet sauce; and  </w:t>
      </w:r>
    </w:p>
    <w:p w:rsidR="003C06B1" w:rsidRDefault="003C06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E195A" w:rsidRDefault="003C06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F976D2">
        <w:rPr>
          <w:color w:val="000000" w:themeColor="text1"/>
          <w:u w:color="000000" w:themeColor="text1"/>
        </w:rPr>
        <w:t xml:space="preserve">his </w:t>
      </w:r>
      <w:r w:rsidR="00656D78">
        <w:rPr>
          <w:color w:val="000000" w:themeColor="text1"/>
          <w:u w:color="000000" w:themeColor="text1"/>
        </w:rPr>
        <w:t xml:space="preserve">definitive </w:t>
      </w:r>
      <w:r w:rsidR="00F976D2">
        <w:rPr>
          <w:color w:val="000000" w:themeColor="text1"/>
          <w:u w:color="000000" w:themeColor="text1"/>
        </w:rPr>
        <w:t xml:space="preserve">resource </w:t>
      </w:r>
      <w:r w:rsidR="00656D78">
        <w:rPr>
          <w:color w:val="000000" w:themeColor="text1"/>
          <w:u w:color="000000" w:themeColor="text1"/>
        </w:rPr>
        <w:t>volume</w:t>
      </w:r>
      <w:r w:rsidR="00F976D2">
        <w:rPr>
          <w:color w:val="000000" w:themeColor="text1"/>
          <w:u w:color="000000" w:themeColor="text1"/>
        </w:rPr>
        <w:t xml:space="preserve">, </w:t>
      </w:r>
      <w:r w:rsidR="00F976D2">
        <w:rPr>
          <w:i/>
          <w:color w:val="000000" w:themeColor="text1"/>
          <w:u w:color="000000" w:themeColor="text1"/>
        </w:rPr>
        <w:t>A History of South Carolina Barbeque</w:t>
      </w:r>
      <w:r w:rsidR="00480398">
        <w:rPr>
          <w:color w:val="000000" w:themeColor="text1"/>
          <w:u w:color="000000" w:themeColor="text1"/>
        </w:rPr>
        <w:t>, barbeque aficionado Lake High, Jr.</w:t>
      </w:r>
      <w:r w:rsidR="00DB70E2">
        <w:rPr>
          <w:color w:val="000000" w:themeColor="text1"/>
          <w:u w:color="000000" w:themeColor="text1"/>
        </w:rPr>
        <w:t>,</w:t>
      </w:r>
      <w:r w:rsidR="00480398">
        <w:rPr>
          <w:color w:val="000000" w:themeColor="text1"/>
          <w:u w:color="000000" w:themeColor="text1"/>
        </w:rPr>
        <w:t xml:space="preserve"> </w:t>
      </w:r>
      <w:r w:rsidR="00F976D2">
        <w:rPr>
          <w:color w:val="000000" w:themeColor="text1"/>
          <w:u w:color="000000" w:themeColor="text1"/>
        </w:rPr>
        <w:t>mentions the popular restaurant</w:t>
      </w:r>
      <w:r w:rsidR="004761CF">
        <w:rPr>
          <w:color w:val="000000" w:themeColor="text1"/>
          <w:u w:color="000000" w:themeColor="text1"/>
        </w:rPr>
        <w:t>; and</w:t>
      </w:r>
      <w:r w:rsidR="004761CF" w:rsidRPr="00A13D64">
        <w:rPr>
          <w:color w:val="000000" w:themeColor="text1"/>
          <w:u w:color="000000" w:themeColor="text1"/>
        </w:rPr>
        <w:t xml:space="preserve"> </w:t>
      </w:r>
    </w:p>
    <w:p w:rsidR="004761CF" w:rsidRDefault="004761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761CF" w:rsidRDefault="004761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56D78">
        <w:rPr>
          <w:color w:val="000000" w:themeColor="text1"/>
          <w:u w:color="000000" w:themeColor="text1"/>
        </w:rPr>
        <w:t>Mr. Hite</w:t>
      </w:r>
      <w:r>
        <w:rPr>
          <w:color w:val="000000" w:themeColor="text1"/>
          <w:u w:color="000000" w:themeColor="text1"/>
        </w:rPr>
        <w:t xml:space="preserve"> </w:t>
      </w:r>
      <w:r w:rsidR="0066106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erved his community as mayor of Leesville for five years and </w:t>
      </w:r>
      <w:r w:rsidR="002154E5">
        <w:rPr>
          <w:color w:val="000000" w:themeColor="text1"/>
          <w:u w:color="000000" w:themeColor="text1"/>
        </w:rPr>
        <w:t xml:space="preserve">as a member of </w:t>
      </w:r>
      <w:r>
        <w:rPr>
          <w:color w:val="000000" w:themeColor="text1"/>
          <w:u w:color="000000" w:themeColor="text1"/>
        </w:rPr>
        <w:t xml:space="preserve">the Leesville City Council for eight years.  He </w:t>
      </w:r>
      <w:r w:rsidR="00154489">
        <w:rPr>
          <w:color w:val="000000" w:themeColor="text1"/>
          <w:u w:color="000000" w:themeColor="text1"/>
        </w:rPr>
        <w:t>was</w:t>
      </w:r>
      <w:r>
        <w:rPr>
          <w:color w:val="000000" w:themeColor="text1"/>
          <w:u w:color="000000" w:themeColor="text1"/>
        </w:rPr>
        <w:t xml:space="preserve"> the commissioner of the </w:t>
      </w:r>
      <w:r w:rsidR="00154489">
        <w:rPr>
          <w:color w:val="000000" w:themeColor="text1"/>
          <w:u w:color="000000" w:themeColor="text1"/>
        </w:rPr>
        <w:t xml:space="preserve">Leesville </w:t>
      </w:r>
      <w:r>
        <w:rPr>
          <w:color w:val="000000" w:themeColor="text1"/>
          <w:u w:color="000000" w:themeColor="text1"/>
        </w:rPr>
        <w:t xml:space="preserve">Public Works </w:t>
      </w:r>
      <w:r w:rsidR="000622C2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ommission </w:t>
      </w:r>
      <w:r w:rsidR="00154489">
        <w:rPr>
          <w:color w:val="000000" w:themeColor="text1"/>
          <w:u w:color="000000" w:themeColor="text1"/>
        </w:rPr>
        <w:t>for two years and</w:t>
      </w:r>
      <w:r>
        <w:rPr>
          <w:color w:val="000000" w:themeColor="text1"/>
          <w:u w:color="000000" w:themeColor="text1"/>
        </w:rPr>
        <w:t xml:space="preserve"> chief of the </w:t>
      </w:r>
      <w:r w:rsidR="00770CB1">
        <w:rPr>
          <w:color w:val="000000" w:themeColor="text1"/>
          <w:u w:color="000000" w:themeColor="text1"/>
        </w:rPr>
        <w:t xml:space="preserve">Leesville </w:t>
      </w:r>
      <w:r>
        <w:rPr>
          <w:color w:val="000000" w:themeColor="text1"/>
          <w:u w:color="000000" w:themeColor="text1"/>
        </w:rPr>
        <w:t>Fire and Rescue Departmen</w:t>
      </w:r>
      <w:r w:rsidR="00770CB1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 for ten years; and</w:t>
      </w:r>
    </w:p>
    <w:p w:rsidR="004761CF" w:rsidRDefault="004761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761CF" w:rsidRDefault="003455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54489">
        <w:rPr>
          <w:color w:val="000000" w:themeColor="text1"/>
          <w:u w:color="000000" w:themeColor="text1"/>
        </w:rPr>
        <w:t>Jackie Hite</w:t>
      </w:r>
      <w:r w:rsidR="004761CF">
        <w:rPr>
          <w:color w:val="000000" w:themeColor="text1"/>
          <w:u w:color="000000" w:themeColor="text1"/>
        </w:rPr>
        <w:t xml:space="preserve"> </w:t>
      </w:r>
      <w:r w:rsidR="00D63017">
        <w:rPr>
          <w:color w:val="000000" w:themeColor="text1"/>
          <w:u w:color="000000" w:themeColor="text1"/>
        </w:rPr>
        <w:t xml:space="preserve">has </w:t>
      </w:r>
      <w:r w:rsidR="004761CF">
        <w:rPr>
          <w:color w:val="000000" w:themeColor="text1"/>
          <w:u w:color="000000" w:themeColor="text1"/>
        </w:rPr>
        <w:t>served Lexington County as president of the Lexington County Fire Chiefs Association</w:t>
      </w:r>
      <w:r w:rsidR="00661067">
        <w:rPr>
          <w:color w:val="000000" w:themeColor="text1"/>
          <w:u w:color="000000" w:themeColor="text1"/>
        </w:rPr>
        <w:t xml:space="preserve"> </w:t>
      </w:r>
      <w:r w:rsidR="004761CF">
        <w:rPr>
          <w:color w:val="000000" w:themeColor="text1"/>
          <w:u w:color="000000" w:themeColor="text1"/>
        </w:rPr>
        <w:t xml:space="preserve">and </w:t>
      </w:r>
      <w:r w:rsidR="00661067">
        <w:rPr>
          <w:color w:val="000000" w:themeColor="text1"/>
          <w:u w:color="000000" w:themeColor="text1"/>
        </w:rPr>
        <w:t xml:space="preserve">as </w:t>
      </w:r>
      <w:r w:rsidR="004761CF">
        <w:rPr>
          <w:color w:val="000000" w:themeColor="text1"/>
          <w:u w:color="000000" w:themeColor="text1"/>
        </w:rPr>
        <w:t xml:space="preserve">a member of the Lexington County Law Enforcement Officers Association.  </w:t>
      </w:r>
      <w:r>
        <w:rPr>
          <w:color w:val="000000" w:themeColor="text1"/>
          <w:u w:color="000000" w:themeColor="text1"/>
        </w:rPr>
        <w:t>Mr. Hite</w:t>
      </w:r>
      <w:r w:rsidR="004761CF">
        <w:rPr>
          <w:color w:val="000000" w:themeColor="text1"/>
          <w:u w:color="000000" w:themeColor="text1"/>
        </w:rPr>
        <w:t xml:space="preserve"> served his State and his nation </w:t>
      </w:r>
      <w:r w:rsidR="00661067">
        <w:rPr>
          <w:color w:val="000000" w:themeColor="text1"/>
          <w:u w:color="000000" w:themeColor="text1"/>
        </w:rPr>
        <w:t>in t</w:t>
      </w:r>
      <w:r w:rsidR="004761CF">
        <w:rPr>
          <w:color w:val="000000" w:themeColor="text1"/>
          <w:u w:color="000000" w:themeColor="text1"/>
        </w:rPr>
        <w:t>he South Carolina National Guard; and</w:t>
      </w:r>
    </w:p>
    <w:p w:rsidR="00656D78" w:rsidRDefault="00656D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56D78" w:rsidRPr="004761CF" w:rsidRDefault="00656D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a master </w:t>
      </w:r>
      <w:r w:rsidR="000622C2">
        <w:rPr>
          <w:color w:val="000000" w:themeColor="text1"/>
          <w:u w:color="000000" w:themeColor="text1"/>
        </w:rPr>
        <w:t>crappie fisherman, Jackie Hite has spent more than forty years fishing for crappie in South Carolina, North Carolina, Georgia, and Florida</w:t>
      </w:r>
      <w:r w:rsidR="00345504">
        <w:rPr>
          <w:color w:val="000000" w:themeColor="text1"/>
          <w:u w:color="000000" w:themeColor="text1"/>
        </w:rPr>
        <w:t xml:space="preserve">.  </w:t>
      </w:r>
      <w:r w:rsidR="002154E5">
        <w:rPr>
          <w:color w:val="000000" w:themeColor="text1"/>
          <w:u w:color="000000" w:themeColor="text1"/>
        </w:rPr>
        <w:t>Using live bait and jigs</w:t>
      </w:r>
      <w:r w:rsidR="00345504">
        <w:rPr>
          <w:color w:val="000000" w:themeColor="text1"/>
          <w:u w:color="000000" w:themeColor="text1"/>
        </w:rPr>
        <w:t xml:space="preserve">, he has </w:t>
      </w:r>
      <w:r w:rsidR="000622C2">
        <w:rPr>
          <w:color w:val="000000" w:themeColor="text1"/>
          <w:u w:color="000000" w:themeColor="text1"/>
        </w:rPr>
        <w:t>amass</w:t>
      </w:r>
      <w:r w:rsidR="00345504">
        <w:rPr>
          <w:color w:val="000000" w:themeColor="text1"/>
          <w:u w:color="000000" w:themeColor="text1"/>
        </w:rPr>
        <w:t>ed</w:t>
      </w:r>
      <w:r w:rsidR="000622C2">
        <w:rPr>
          <w:color w:val="000000" w:themeColor="text1"/>
          <w:u w:color="000000" w:themeColor="text1"/>
        </w:rPr>
        <w:t xml:space="preserve"> numerous first, second, and third place World Championship Team finishes</w:t>
      </w:r>
      <w:r w:rsidR="00345504">
        <w:rPr>
          <w:color w:val="000000" w:themeColor="text1"/>
          <w:u w:color="000000" w:themeColor="text1"/>
        </w:rPr>
        <w:t>,</w:t>
      </w:r>
      <w:r w:rsidR="000622C2">
        <w:rPr>
          <w:color w:val="000000" w:themeColor="text1"/>
          <w:u w:color="000000" w:themeColor="text1"/>
        </w:rPr>
        <w:t xml:space="preserve"> and </w:t>
      </w:r>
      <w:r w:rsidR="002154E5">
        <w:rPr>
          <w:color w:val="000000" w:themeColor="text1"/>
          <w:u w:color="000000" w:themeColor="text1"/>
        </w:rPr>
        <w:t xml:space="preserve">in the last seven years, </w:t>
      </w:r>
      <w:r w:rsidR="00345504">
        <w:rPr>
          <w:color w:val="000000" w:themeColor="text1"/>
          <w:u w:color="000000" w:themeColor="text1"/>
        </w:rPr>
        <w:t xml:space="preserve">he </w:t>
      </w:r>
      <w:r w:rsidR="002154E5">
        <w:rPr>
          <w:color w:val="000000" w:themeColor="text1"/>
          <w:u w:color="000000" w:themeColor="text1"/>
        </w:rPr>
        <w:t>has caught</w:t>
      </w:r>
      <w:r w:rsidR="000622C2">
        <w:rPr>
          <w:color w:val="000000" w:themeColor="text1"/>
          <w:u w:color="000000" w:themeColor="text1"/>
        </w:rPr>
        <w:t xml:space="preserve"> more than ten thousand crappies a year with an average of two hundred days a year on the water; and</w:t>
      </w:r>
    </w:p>
    <w:p w:rsidR="004761CF" w:rsidRDefault="004761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E195A" w:rsidRDefault="00BE07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Jackie Hite is married to Mickey Hutto Hite</w:t>
      </w:r>
      <w:r w:rsidR="00E203A8">
        <w:t xml:space="preserve"> and, together, they </w:t>
      </w:r>
      <w:r w:rsidR="00F735A5">
        <w:t xml:space="preserve">have </w:t>
      </w:r>
      <w:r w:rsidR="00154489">
        <w:t>raise</w:t>
      </w:r>
      <w:r w:rsidR="00E203A8">
        <w:t>d</w:t>
      </w:r>
      <w:r>
        <w:t xml:space="preserve"> four fine daughters</w:t>
      </w:r>
      <w:r w:rsidR="00154489">
        <w:t xml:space="preserve">, </w:t>
      </w:r>
      <w:r>
        <w:t>Kim Hite Sanders, Jackie Hite Shealy, Rebecca Hite, and Sue Hite Futia</w:t>
      </w:r>
      <w:r w:rsidR="00E203A8">
        <w:t>, who have</w:t>
      </w:r>
      <w:r>
        <w:t xml:space="preserve"> blessed </w:t>
      </w:r>
      <w:r w:rsidR="00E203A8">
        <w:t xml:space="preserve">them </w:t>
      </w:r>
      <w:r>
        <w:t>with six adoring grandchildren: Samantha Shealy, Nicholas Futia, Alexander Futia, Jacob Futia, Sydney Sanders, and Andrew Sanders</w:t>
      </w:r>
      <w:r w:rsidR="00E203A8">
        <w:t xml:space="preserve">. </w:t>
      </w:r>
      <w:r>
        <w:t>Mr. and Mrs. Hite</w:t>
      </w:r>
      <w:r w:rsidR="008E195A">
        <w:t xml:space="preserve"> celebrated the</w:t>
      </w:r>
      <w:r w:rsidR="00E203A8">
        <w:t>ir fiftieth a</w:t>
      </w:r>
      <w:r w:rsidR="008E195A">
        <w:t>nniversary</w:t>
      </w:r>
      <w:r w:rsidR="00661067">
        <w:t xml:space="preserve"> in June 2014</w:t>
      </w:r>
      <w:r w:rsidR="008E195A">
        <w:t>; and</w:t>
      </w:r>
    </w:p>
    <w:p w:rsidR="00017E20" w:rsidRDefault="00017E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285E" w:rsidRDefault="00656D78" w:rsidP="00D322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45504">
        <w:t>the South Carolina House of Representatives is grateful for</w:t>
      </w:r>
      <w:r w:rsidR="002154E5">
        <w:t xml:space="preserve"> Jackie Hite</w:t>
      </w:r>
      <w:r w:rsidR="005A4BFF" w:rsidRPr="005A4BFF">
        <w:t>’</w:t>
      </w:r>
      <w:r w:rsidR="002154E5">
        <w:t xml:space="preserve">s </w:t>
      </w:r>
      <w:r w:rsidR="00345504">
        <w:t xml:space="preserve">rich legacy in the Palmetto State, and the members salute him for providing </w:t>
      </w:r>
      <w:r w:rsidR="005A4BFF">
        <w:t xml:space="preserve">the culture of </w:t>
      </w:r>
      <w:r w:rsidR="002154E5">
        <w:t xml:space="preserve">traditional cuisine that has brought pride and recognition to our </w:t>
      </w:r>
      <w:r w:rsidR="005A4BFF">
        <w:t>State</w:t>
      </w:r>
      <w:r w:rsidR="0023285E">
        <w:t>.  Now, therefore,</w:t>
      </w:r>
    </w:p>
    <w:p w:rsidR="0023285E" w:rsidRDefault="002328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285E" w:rsidRDefault="002328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3285E" w:rsidRDefault="002328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285E" w:rsidRDefault="002328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17E20">
        <w:t xml:space="preserve"> </w:t>
      </w:r>
      <w:r w:rsidR="00656D78">
        <w:t xml:space="preserve">the members of the South Carolina House of Representatives, by this resolution, recognize James E. “Jackie” Hite, owner of </w:t>
      </w:r>
      <w:r w:rsidR="00D63017">
        <w:t xml:space="preserve"> </w:t>
      </w:r>
      <w:r w:rsidR="00656D78">
        <w:t>Jackie Hite</w:t>
      </w:r>
      <w:r w:rsidR="005A4BFF">
        <w:t>’</w:t>
      </w:r>
      <w:r w:rsidR="00656D78">
        <w:t>s Bar</w:t>
      </w:r>
      <w:r w:rsidR="00F735A5">
        <w:t>-</w:t>
      </w:r>
      <w:r w:rsidR="00656D78">
        <w:t>b</w:t>
      </w:r>
      <w:r w:rsidR="00F735A5">
        <w:t>-</w:t>
      </w:r>
      <w:r w:rsidR="00E203A8">
        <w:t>q</w:t>
      </w:r>
      <w:r w:rsidR="00656D78">
        <w:t>ue in Leesville, express sincere appreciation for his significant contributions to his commun</w:t>
      </w:r>
      <w:r w:rsidR="00D63017">
        <w:t>ity and to our State and nation, and wish him a happy seventy-fifth birthday.</w:t>
      </w:r>
    </w:p>
    <w:p w:rsidR="0023285E" w:rsidRDefault="002328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285E" w:rsidRDefault="002328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656D78">
        <w:t xml:space="preserve"> James E. “Jackie” Hite.</w:t>
      </w:r>
    </w:p>
    <w:p w:rsidR="00CD09DA" w:rsidRDefault="005A4BFF" w:rsidP="008A1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7215" w:rsidRDefault="001B7215" w:rsidP="001B7215">
      <w:pPr>
        <w:suppressAutoHyphens/>
      </w:pPr>
    </w:p>
    <w:sectPr w:rsidR="001B7215" w:rsidSect="001B721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6D18" w:rsidRDefault="00A56D18" w:rsidP="009F0C77">
      <w:r>
        <w:separator/>
      </w:r>
    </w:p>
  </w:endnote>
  <w:endnote w:type="continuationSeparator" w:id="0">
    <w:p w:rsidR="00A56D18" w:rsidRDefault="00A56D1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4F0EC6-4FEA-4EC6-923B-B306A8E7D728}"/>
    <w:embedBold r:id="rId2" w:fontKey="{71C8787C-9391-410C-B3DE-BD1B2694F332}"/>
    <w:embedItalic r:id="rId3" w:fontKey="{F1732CF1-5630-43AA-9ACB-CF53C84A306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1B0EB6D8-84D8-4831-A92C-ACC38330E74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8601B63C-5882-431E-BFFB-9A82D73F95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AF01763-B748-48A7-BE24-290081500B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215" w:rsidRPr="00352105" w:rsidRDefault="001B7215" w:rsidP="003521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8560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6D18" w:rsidRDefault="00A56D18" w:rsidP="009F0C77">
      <w:r>
        <w:separator/>
      </w:r>
    </w:p>
  </w:footnote>
  <w:footnote w:type="continuationSeparator" w:id="0">
    <w:p w:rsidR="00A56D18" w:rsidRDefault="00A56D1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21VR15"/>
    <w:docVar w:name="CoverBillType" w:val="r"/>
    <w:docVar w:name="docpath" w:val="L:\Council\bills\GM\24421VR15.DOCX"/>
    <w:docVar w:name="dvBillNumber" w:val="424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3285E"/>
    <w:rsid w:val="00011869"/>
    <w:rsid w:val="00015CD6"/>
    <w:rsid w:val="00017E20"/>
    <w:rsid w:val="000622C2"/>
    <w:rsid w:val="000E1785"/>
    <w:rsid w:val="000F40FA"/>
    <w:rsid w:val="0010776B"/>
    <w:rsid w:val="00133E66"/>
    <w:rsid w:val="001435A3"/>
    <w:rsid w:val="00146ED3"/>
    <w:rsid w:val="00151044"/>
    <w:rsid w:val="00154489"/>
    <w:rsid w:val="0019394E"/>
    <w:rsid w:val="001B7215"/>
    <w:rsid w:val="001D08F2"/>
    <w:rsid w:val="001D525B"/>
    <w:rsid w:val="001D7F4F"/>
    <w:rsid w:val="00205238"/>
    <w:rsid w:val="002122A6"/>
    <w:rsid w:val="002154E5"/>
    <w:rsid w:val="002321B6"/>
    <w:rsid w:val="0023285E"/>
    <w:rsid w:val="00250967"/>
    <w:rsid w:val="002543C8"/>
    <w:rsid w:val="0025541D"/>
    <w:rsid w:val="00284AAE"/>
    <w:rsid w:val="002E5912"/>
    <w:rsid w:val="00301B21"/>
    <w:rsid w:val="003232FF"/>
    <w:rsid w:val="00325348"/>
    <w:rsid w:val="0032732C"/>
    <w:rsid w:val="00336AD0"/>
    <w:rsid w:val="00345504"/>
    <w:rsid w:val="00352105"/>
    <w:rsid w:val="0037079A"/>
    <w:rsid w:val="003C06B1"/>
    <w:rsid w:val="003C4DAB"/>
    <w:rsid w:val="003D01E8"/>
    <w:rsid w:val="003E5288"/>
    <w:rsid w:val="003F1B54"/>
    <w:rsid w:val="003F6D79"/>
    <w:rsid w:val="0041760A"/>
    <w:rsid w:val="00417C01"/>
    <w:rsid w:val="004403BD"/>
    <w:rsid w:val="00461441"/>
    <w:rsid w:val="004761CF"/>
    <w:rsid w:val="00480398"/>
    <w:rsid w:val="004809EE"/>
    <w:rsid w:val="004E0AB6"/>
    <w:rsid w:val="004E7D54"/>
    <w:rsid w:val="005218EA"/>
    <w:rsid w:val="005273C6"/>
    <w:rsid w:val="00530A69"/>
    <w:rsid w:val="00545593"/>
    <w:rsid w:val="00577C6C"/>
    <w:rsid w:val="005A4BFF"/>
    <w:rsid w:val="005C2FE2"/>
    <w:rsid w:val="005D3D46"/>
    <w:rsid w:val="005E2BC9"/>
    <w:rsid w:val="00605102"/>
    <w:rsid w:val="006215AA"/>
    <w:rsid w:val="00656D78"/>
    <w:rsid w:val="00661067"/>
    <w:rsid w:val="0068560B"/>
    <w:rsid w:val="006913C9"/>
    <w:rsid w:val="0069470D"/>
    <w:rsid w:val="00734F00"/>
    <w:rsid w:val="00770CB1"/>
    <w:rsid w:val="007A70AE"/>
    <w:rsid w:val="007B7FE5"/>
    <w:rsid w:val="008362E8"/>
    <w:rsid w:val="00886A7E"/>
    <w:rsid w:val="00892102"/>
    <w:rsid w:val="008A1768"/>
    <w:rsid w:val="008A1FC1"/>
    <w:rsid w:val="008E195A"/>
    <w:rsid w:val="008F0F33"/>
    <w:rsid w:val="008F4429"/>
    <w:rsid w:val="00917560"/>
    <w:rsid w:val="0094021A"/>
    <w:rsid w:val="009B44AF"/>
    <w:rsid w:val="009C6A0B"/>
    <w:rsid w:val="009F0C77"/>
    <w:rsid w:val="009F4DD1"/>
    <w:rsid w:val="009F6191"/>
    <w:rsid w:val="00A41684"/>
    <w:rsid w:val="00A56D18"/>
    <w:rsid w:val="00A64E80"/>
    <w:rsid w:val="00A72BCD"/>
    <w:rsid w:val="00A741D9"/>
    <w:rsid w:val="00A833AB"/>
    <w:rsid w:val="00A9741D"/>
    <w:rsid w:val="00AD29E5"/>
    <w:rsid w:val="00AD4B17"/>
    <w:rsid w:val="00B412D4"/>
    <w:rsid w:val="00BD3BFA"/>
    <w:rsid w:val="00BE075B"/>
    <w:rsid w:val="00BE3C22"/>
    <w:rsid w:val="00C0345E"/>
    <w:rsid w:val="00C05F3B"/>
    <w:rsid w:val="00C3483A"/>
    <w:rsid w:val="00C74E9D"/>
    <w:rsid w:val="00C82FD3"/>
    <w:rsid w:val="00C92819"/>
    <w:rsid w:val="00CC6B7B"/>
    <w:rsid w:val="00CD09DA"/>
    <w:rsid w:val="00CD2089"/>
    <w:rsid w:val="00D27479"/>
    <w:rsid w:val="00D3223D"/>
    <w:rsid w:val="00D63017"/>
    <w:rsid w:val="00D73A67"/>
    <w:rsid w:val="00D970A9"/>
    <w:rsid w:val="00DB70E2"/>
    <w:rsid w:val="00DF3845"/>
    <w:rsid w:val="00E203A8"/>
    <w:rsid w:val="00E41911"/>
    <w:rsid w:val="00E8123C"/>
    <w:rsid w:val="00E92EEF"/>
    <w:rsid w:val="00EB00E1"/>
    <w:rsid w:val="00EF2368"/>
    <w:rsid w:val="00F24442"/>
    <w:rsid w:val="00F50AE3"/>
    <w:rsid w:val="00F625A8"/>
    <w:rsid w:val="00F656BA"/>
    <w:rsid w:val="00F67CF1"/>
    <w:rsid w:val="00F735A5"/>
    <w:rsid w:val="00F840F0"/>
    <w:rsid w:val="00F976D2"/>
    <w:rsid w:val="00FB0D0D"/>
    <w:rsid w:val="00FB43B4"/>
    <w:rsid w:val="00FD15D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E11F9B-7C01-401B-B176-F21EE0532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54E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4E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B72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4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26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240_201505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278398-B32F-445F-B152-C26D8AE26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856</Words>
  <Characters>4880</Characters>
  <Application>Microsoft Office Word</Application>
  <DocSecurity>6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4240: James E. Hite - South Carolina Legislature Online</dc:title>
  <dc:creator>Gail Pinckney Moore</dc:creator>
  <cp:lastModifiedBy>N Cumfer</cp:lastModifiedBy>
  <cp:revision>2</cp:revision>
  <cp:lastPrinted>2015-05-20T20:57:00Z</cp:lastPrinted>
  <dcterms:created xsi:type="dcterms:W3CDTF">2016-12-02T19:04:00Z</dcterms:created>
  <dcterms:modified xsi:type="dcterms:W3CDTF">2016-12-02T19:04:00Z</dcterms:modified>
</cp:coreProperties>
</file>