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9EF" w:rsidRDefault="005259EF" w:rsidP="005259EF">
      <w:pPr>
        <w:widowControl w:val="0"/>
        <w:jc w:val="center"/>
      </w:pPr>
      <w:bookmarkStart w:id="0" w:name="_GoBack"/>
      <w:bookmarkEnd w:id="0"/>
      <w:r w:rsidRPr="005259EF">
        <w:rPr>
          <w:b/>
        </w:rPr>
        <w:t>South Carolina General Assembly</w:t>
      </w:r>
    </w:p>
    <w:p w:rsidR="005259EF" w:rsidRDefault="005259EF" w:rsidP="005259EF">
      <w:pPr>
        <w:widowControl w:val="0"/>
        <w:jc w:val="center"/>
      </w:pPr>
      <w:r>
        <w:t>121st Session, 2015-2016</w:t>
      </w:r>
    </w:p>
    <w:p w:rsidR="005259EF" w:rsidRDefault="005259EF" w:rsidP="005259EF">
      <w:pPr>
        <w:widowControl w:val="0"/>
        <w:jc w:val="left"/>
      </w:pPr>
    </w:p>
    <w:p w:rsidR="005259EF" w:rsidRDefault="005259EF" w:rsidP="005259EF">
      <w:pPr>
        <w:widowControl w:val="0"/>
        <w:jc w:val="left"/>
        <w:rPr>
          <w:b/>
        </w:rPr>
      </w:pPr>
      <w:r w:rsidRPr="005259EF">
        <w:rPr>
          <w:b/>
        </w:rPr>
        <w:t>H. 4428</w:t>
      </w:r>
    </w:p>
    <w:p w:rsidR="005259EF" w:rsidRDefault="005259EF" w:rsidP="005259EF">
      <w:pPr>
        <w:widowControl w:val="0"/>
        <w:jc w:val="left"/>
        <w:rPr>
          <w:b/>
        </w:rPr>
      </w:pPr>
    </w:p>
    <w:p w:rsidR="005259EF" w:rsidRDefault="005259EF" w:rsidP="005259EF">
      <w:pPr>
        <w:widowControl w:val="0"/>
        <w:jc w:val="left"/>
      </w:pPr>
      <w:r w:rsidRPr="005259EF">
        <w:rPr>
          <w:b/>
        </w:rPr>
        <w:t>STATUS INFORMATION</w:t>
      </w:r>
    </w:p>
    <w:p w:rsidR="005259EF" w:rsidRDefault="005259EF" w:rsidP="005259EF">
      <w:pPr>
        <w:widowControl w:val="0"/>
        <w:jc w:val="left"/>
      </w:pPr>
    </w:p>
    <w:p w:rsidR="005259EF" w:rsidRDefault="005259EF" w:rsidP="005259EF">
      <w:pPr>
        <w:widowControl w:val="0"/>
        <w:jc w:val="left"/>
      </w:pPr>
      <w:r>
        <w:t>General Bill</w:t>
      </w:r>
    </w:p>
    <w:p w:rsidR="005259EF" w:rsidRDefault="009F7D99" w:rsidP="005259EF">
      <w:pPr>
        <w:widowControl w:val="0"/>
        <w:jc w:val="left"/>
      </w:pPr>
      <w:r>
        <w:t>Sponsors: Reps. Gilliard, Hosey and Cobb</w:t>
      </w:r>
      <w:r>
        <w:noBreakHyphen/>
        <w:t>Hunter</w:t>
      </w:r>
    </w:p>
    <w:p w:rsidR="005259EF" w:rsidRDefault="005259EF" w:rsidP="005259EF">
      <w:pPr>
        <w:widowControl w:val="0"/>
        <w:jc w:val="left"/>
      </w:pPr>
      <w:r>
        <w:t>Document Path: l:\council\bills\nbd\11150cm16.docx</w:t>
      </w:r>
    </w:p>
    <w:p w:rsidR="00AE1D6E" w:rsidRDefault="00D40DB7" w:rsidP="005259EF">
      <w:pPr>
        <w:widowControl w:val="0"/>
        <w:jc w:val="left"/>
      </w:pPr>
      <w:r>
        <w:t>Companion/Similar bill(s): 958, 4468</w:t>
      </w:r>
    </w:p>
    <w:p w:rsidR="005259EF" w:rsidRDefault="005259EF" w:rsidP="005259EF">
      <w:pPr>
        <w:widowControl w:val="0"/>
        <w:jc w:val="left"/>
      </w:pPr>
    </w:p>
    <w:p w:rsidR="001E4406" w:rsidRDefault="001E4406" w:rsidP="005259EF">
      <w:pPr>
        <w:widowControl w:val="0"/>
        <w:jc w:val="left"/>
      </w:pPr>
      <w:r>
        <w:t>Introduced in the House on January 12, 2016</w:t>
      </w:r>
    </w:p>
    <w:p w:rsidR="001E4406" w:rsidRPr="001E4406" w:rsidRDefault="001E4406" w:rsidP="005259EF">
      <w:pPr>
        <w:widowControl w:val="0"/>
        <w:jc w:val="left"/>
      </w:pPr>
      <w:r>
        <w:t xml:space="preserve">Currently residing in the House Committee on </w:t>
      </w:r>
      <w:r w:rsidRPr="001E4406">
        <w:rPr>
          <w:b/>
        </w:rPr>
        <w:t>Judiciary</w:t>
      </w:r>
    </w:p>
    <w:p w:rsidR="001E4406" w:rsidRDefault="001E4406" w:rsidP="005259EF">
      <w:pPr>
        <w:widowControl w:val="0"/>
        <w:jc w:val="left"/>
      </w:pPr>
    </w:p>
    <w:p w:rsidR="005259EF" w:rsidRDefault="005259EF" w:rsidP="005259EF">
      <w:pPr>
        <w:widowControl w:val="0"/>
        <w:jc w:val="left"/>
      </w:pPr>
      <w:r>
        <w:t xml:space="preserve">Summary: </w:t>
      </w:r>
      <w:r w:rsidR="006B10CD">
        <w:t>Requirements to become a certified law enforcement officer</w:t>
      </w:r>
    </w:p>
    <w:p w:rsidR="005259EF" w:rsidRDefault="005259EF" w:rsidP="005259EF">
      <w:pPr>
        <w:widowControl w:val="0"/>
        <w:jc w:val="left"/>
      </w:pPr>
    </w:p>
    <w:p w:rsidR="005259EF" w:rsidRDefault="005259EF" w:rsidP="005259EF">
      <w:pPr>
        <w:widowControl w:val="0"/>
        <w:jc w:val="left"/>
      </w:pPr>
    </w:p>
    <w:p w:rsidR="005259EF" w:rsidRDefault="005259EF" w:rsidP="005259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59EF">
        <w:rPr>
          <w:b/>
        </w:rPr>
        <w:t>HISTORY OF LEGISLATIVE ACTIONS</w:t>
      </w:r>
    </w:p>
    <w:p w:rsidR="005259EF" w:rsidRDefault="005259EF" w:rsidP="005259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59EF" w:rsidRPr="005259EF" w:rsidRDefault="005259EF" w:rsidP="005259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59EF">
        <w:rPr>
          <w:u w:val="single"/>
        </w:rPr>
        <w:tab/>
        <w:t>Date</w:t>
      </w:r>
      <w:r w:rsidRPr="005259EF">
        <w:rPr>
          <w:u w:val="single"/>
        </w:rPr>
        <w:tab/>
        <w:t>Body</w:t>
      </w:r>
      <w:r w:rsidRPr="005259EF">
        <w:rPr>
          <w:u w:val="single"/>
        </w:rPr>
        <w:tab/>
        <w:t>Action Description with journal page number</w:t>
      </w:r>
      <w:r w:rsidRPr="005259EF">
        <w:rPr>
          <w:u w:val="single"/>
        </w:rPr>
        <w:tab/>
      </w:r>
    </w:p>
    <w:p w:rsidR="00B52849" w:rsidRDefault="00B52849" w:rsidP="00B52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FC300D">
        <w:t>Prefiled</w:t>
      </w:r>
    </w:p>
    <w:p w:rsidR="00B52849" w:rsidRDefault="00B52849" w:rsidP="00B52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FC300D">
        <w:t xml:space="preserve">Referred to Committee on </w:t>
      </w:r>
      <w:r w:rsidRPr="00FC300D">
        <w:rPr>
          <w:b/>
        </w:rPr>
        <w:t>Judiciary</w:t>
      </w:r>
    </w:p>
    <w:p w:rsidR="00B52849" w:rsidRDefault="00B52849" w:rsidP="00B52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FC300D">
        <w:t>Introduced and read first time (</w:t>
      </w:r>
      <w:hyperlink r:id="rId7" w:history="1">
        <w:r w:rsidRPr="0024091A">
          <w:rPr>
            <w:rStyle w:val="Hyperlink"/>
          </w:rPr>
          <w:t>House Journal</w:t>
        </w:r>
        <w:r w:rsidRPr="0024091A">
          <w:rPr>
            <w:rStyle w:val="Hyperlink"/>
          </w:rPr>
          <w:noBreakHyphen/>
          <w:t>page 63</w:t>
        </w:r>
      </w:hyperlink>
      <w:r w:rsidRPr="00FC300D">
        <w:t>)</w:t>
      </w:r>
    </w:p>
    <w:p w:rsidR="00B52849" w:rsidRDefault="00B52849" w:rsidP="00B52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FC300D">
        <w:t>Ref</w:t>
      </w:r>
      <w:r>
        <w:t xml:space="preserve">erred to Committee on </w:t>
      </w:r>
      <w:r w:rsidRPr="00FC300D">
        <w:rPr>
          <w:b/>
        </w:rPr>
        <w:t>Judiciary</w:t>
      </w:r>
      <w:r>
        <w:t xml:space="preserve"> </w:t>
      </w:r>
      <w:r w:rsidRPr="00FC300D">
        <w:t>(</w:t>
      </w:r>
      <w:hyperlink r:id="rId8" w:history="1">
        <w:r w:rsidRPr="0024091A">
          <w:rPr>
            <w:rStyle w:val="Hyperlink"/>
          </w:rPr>
          <w:t>House Journal</w:t>
        </w:r>
        <w:r w:rsidRPr="0024091A">
          <w:rPr>
            <w:rStyle w:val="Hyperlink"/>
          </w:rPr>
          <w:noBreakHyphen/>
          <w:t>page 63</w:t>
        </w:r>
      </w:hyperlink>
      <w:r w:rsidRPr="00FC300D">
        <w:t>)</w:t>
      </w:r>
    </w:p>
    <w:p w:rsidR="00B52849" w:rsidRDefault="00B52849" w:rsidP="00B52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59EF" w:rsidRDefault="005259EF" w:rsidP="00525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259EF">
          <w:rPr>
            <w:rStyle w:val="Hyperlink"/>
          </w:rPr>
          <w:t>legislative information</w:t>
        </w:r>
      </w:hyperlink>
      <w:r>
        <w:t xml:space="preserve"> at the website</w:t>
      </w:r>
    </w:p>
    <w:p w:rsidR="005259EF" w:rsidRDefault="005259EF" w:rsidP="00525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59EF" w:rsidRPr="005259EF" w:rsidRDefault="005259EF" w:rsidP="00525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59EF" w:rsidRDefault="005259EF" w:rsidP="005259EF">
      <w:pPr>
        <w:widowControl w:val="0"/>
        <w:jc w:val="left"/>
      </w:pPr>
      <w:r w:rsidRPr="005259EF">
        <w:rPr>
          <w:b/>
        </w:rPr>
        <w:t>VERSIONS OF THIS BILL</w:t>
      </w:r>
    </w:p>
    <w:p w:rsidR="005259EF" w:rsidRDefault="005259EF" w:rsidP="005259EF">
      <w:pPr>
        <w:widowControl w:val="0"/>
        <w:jc w:val="left"/>
      </w:pPr>
    </w:p>
    <w:p w:rsidR="005259EF" w:rsidRDefault="0024091A" w:rsidP="005259EF">
      <w:pPr>
        <w:widowControl w:val="0"/>
        <w:jc w:val="left"/>
      </w:pPr>
      <w:hyperlink r:id="rId10" w:history="1">
        <w:r w:rsidR="005259EF">
          <w:rPr>
            <w:rStyle w:val="Hyperlink"/>
          </w:rPr>
          <w:t>12/3/2015</w:t>
        </w:r>
      </w:hyperlink>
    </w:p>
    <w:p w:rsidR="005259EF" w:rsidRDefault="005259EF" w:rsidP="005259EF"/>
    <w:p w:rsidR="005259EF" w:rsidRDefault="005259EF" w:rsidP="005259EF">
      <w:pPr>
        <w:sectPr w:rsidR="005259EF" w:rsidSect="005259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196E" w:rsidRDefault="0053196E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12" w:rsidRDefault="00460812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12" w:rsidRDefault="00460812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12" w:rsidRDefault="00460812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12" w:rsidRDefault="00460812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12" w:rsidRDefault="00460812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12" w:rsidRDefault="00460812" w:rsidP="0046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1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4BB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1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23</w:t>
      </w:r>
      <w:r>
        <w:noBreakHyphen/>
        <w:t>45 SO AS TO PROVIDE THAT A PERSON WHO IS A CANDIDATE TO BECOME A CERTIFIED LAW ENFORCEMENT OFFICER IN THIS STATE MUST UNDERGO A MENTAL HEALTH EVALUATION BEFORE HE MAY RECEIVE HIS CERTIFICATION, TO PROVIDE THAT ALL CERTIFIED LAW ENFORCEMENT OFFICERS MUST UNDERGO A MENTAL HEALTH EVALUATION BEFORE THEY CAN BE RECERTIFIED, AND TO PROVIDE THAT ALL MENTAL HEALTH EVALUATIONS MUST BE CONDUCTED UNDER THE DIRECTION OF THE LAW ENFORCEMENT TRAINING COUNCIL.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4BB0" w:rsidRDefault="00224B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4BB0" w:rsidRDefault="00224B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BB0" w:rsidRDefault="00224B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B19F7">
        <w:t>Chapter 23, Title 23 of 1976 Code is amended by adding:</w:t>
      </w:r>
    </w:p>
    <w:p w:rsidR="00DB19F7" w:rsidRDefault="00DB1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9F7" w:rsidRDefault="00DB1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23</w:t>
      </w:r>
      <w:r>
        <w:noBreakHyphen/>
        <w:t>45.</w:t>
      </w:r>
      <w:r>
        <w:tab/>
        <w:t>(A)</w:t>
      </w:r>
      <w:r>
        <w:tab/>
        <w:t>A person who is a candidate to become a certified law enforcement officer in this State must undergo a mental health evaluation before he may receive his certification.</w:t>
      </w:r>
    </w:p>
    <w:p w:rsidR="00DB19F7" w:rsidRDefault="00DB1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All certified law enforcement officers in this State must undergo a mental health evaluation before they can be recertified.</w:t>
      </w:r>
    </w:p>
    <w:p w:rsidR="00DB19F7" w:rsidRDefault="00DB1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Any mental health evaluation that is required by the provisions contained in this section must be conducted under the direction of the Law Enforcement Training Council.”</w:t>
      </w:r>
    </w:p>
    <w:p w:rsidR="00224BB0" w:rsidRDefault="00224B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BB0" w:rsidRDefault="00224B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640F">
        <w:t>2</w:t>
      </w:r>
      <w:r>
        <w:t>.</w:t>
      </w:r>
      <w:r>
        <w:tab/>
        <w:t>This act takes effect upon approval by the Governor.</w:t>
      </w:r>
    </w:p>
    <w:p w:rsidR="0070407F" w:rsidRDefault="00DB19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59EF" w:rsidRDefault="005259EF" w:rsidP="005259EF">
      <w:pPr>
        <w:suppressAutoHyphens/>
      </w:pPr>
    </w:p>
    <w:sectPr w:rsidR="005259EF" w:rsidSect="005259E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BB0" w:rsidRDefault="00224BB0" w:rsidP="009F0C77">
      <w:r>
        <w:separator/>
      </w:r>
    </w:p>
  </w:endnote>
  <w:endnote w:type="continuationSeparator" w:id="0">
    <w:p w:rsidR="00224BB0" w:rsidRDefault="00224B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A65DF2-E9C7-47FF-AC24-4C8B98F3C599}"/>
    <w:embedBold r:id="rId2" w:fontKey="{FD6DFE2B-C77F-4B50-9116-4B37549231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54F378-B171-4613-8087-394E527825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29A53B0-7CC8-4DAA-91E4-4E78C7F106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9EF" w:rsidRPr="0053196E" w:rsidRDefault="005259EF" w:rsidP="005319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09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BB0" w:rsidRDefault="00224BB0" w:rsidP="009F0C77">
      <w:r>
        <w:separator/>
      </w:r>
    </w:p>
  </w:footnote>
  <w:footnote w:type="continuationSeparator" w:id="0">
    <w:p w:rsidR="00224BB0" w:rsidRDefault="00224B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0CM16"/>
    <w:docVar w:name="CoverBillType" w:val="b"/>
    <w:docVar w:name="docpath" w:val="L:\Council\bills\NBD\11150CM16.DOCX"/>
    <w:docVar w:name="dvBillNumber" w:val="442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24BB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4406"/>
    <w:rsid w:val="00205238"/>
    <w:rsid w:val="00224BB0"/>
    <w:rsid w:val="002321B6"/>
    <w:rsid w:val="0024091A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812"/>
    <w:rsid w:val="00461441"/>
    <w:rsid w:val="004809EE"/>
    <w:rsid w:val="004E7D54"/>
    <w:rsid w:val="005259EF"/>
    <w:rsid w:val="005273C6"/>
    <w:rsid w:val="00530A69"/>
    <w:rsid w:val="0053196E"/>
    <w:rsid w:val="00545593"/>
    <w:rsid w:val="00577C6C"/>
    <w:rsid w:val="005C2FE2"/>
    <w:rsid w:val="005D1D15"/>
    <w:rsid w:val="005D3490"/>
    <w:rsid w:val="005E2BC9"/>
    <w:rsid w:val="00605102"/>
    <w:rsid w:val="006215AA"/>
    <w:rsid w:val="006913C9"/>
    <w:rsid w:val="0069470D"/>
    <w:rsid w:val="006B10CD"/>
    <w:rsid w:val="0070407F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7D99"/>
    <w:rsid w:val="00A41684"/>
    <w:rsid w:val="00A64E80"/>
    <w:rsid w:val="00A72BCD"/>
    <w:rsid w:val="00A741D9"/>
    <w:rsid w:val="00A833AB"/>
    <w:rsid w:val="00A9741D"/>
    <w:rsid w:val="00AD4B17"/>
    <w:rsid w:val="00AE1D6E"/>
    <w:rsid w:val="00B412D4"/>
    <w:rsid w:val="00B52849"/>
    <w:rsid w:val="00B74587"/>
    <w:rsid w:val="00BD640F"/>
    <w:rsid w:val="00BE3C22"/>
    <w:rsid w:val="00C0345E"/>
    <w:rsid w:val="00C3483A"/>
    <w:rsid w:val="00C74E9D"/>
    <w:rsid w:val="00C82FD3"/>
    <w:rsid w:val="00C92819"/>
    <w:rsid w:val="00CC6B7B"/>
    <w:rsid w:val="00CD2089"/>
    <w:rsid w:val="00D30294"/>
    <w:rsid w:val="00D40DB7"/>
    <w:rsid w:val="00D73A67"/>
    <w:rsid w:val="00D970A9"/>
    <w:rsid w:val="00DB19F7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BF31DB-BABB-4A85-A98A-0C2934E5F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259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28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2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DABE3-EF69-4315-8F93-764EF6722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349</Words>
  <Characters>1992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4428: Requirements to become a certified law enforcement officer - South Carolina Legislature Online</dc:title>
  <dc:creator>%USERNAME%</dc:creator>
  <cp:lastModifiedBy>N Cumfer</cp:lastModifiedBy>
  <cp:revision>2</cp:revision>
  <cp:lastPrinted>2015-11-24T18:48:00Z</cp:lastPrinted>
  <dcterms:created xsi:type="dcterms:W3CDTF">2016-12-02T19:09:00Z</dcterms:created>
  <dcterms:modified xsi:type="dcterms:W3CDTF">2016-12-02T19:09:00Z</dcterms:modified>
</cp:coreProperties>
</file>