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984" w:rsidRDefault="000B1984" w:rsidP="000B1984">
      <w:pPr>
        <w:widowControl w:val="0"/>
        <w:jc w:val="center"/>
      </w:pPr>
      <w:bookmarkStart w:id="0" w:name="_GoBack"/>
      <w:bookmarkEnd w:id="0"/>
      <w:r w:rsidRPr="000B1984">
        <w:rPr>
          <w:b/>
        </w:rPr>
        <w:t>South Carolina General Assembly</w:t>
      </w:r>
    </w:p>
    <w:p w:rsidR="000B1984" w:rsidRDefault="000B1984" w:rsidP="000B1984">
      <w:pPr>
        <w:widowControl w:val="0"/>
        <w:jc w:val="center"/>
      </w:pPr>
      <w:r>
        <w:t>121st Session, 2015-2016</w:t>
      </w:r>
    </w:p>
    <w:p w:rsidR="000B1984" w:rsidRDefault="000B1984" w:rsidP="000B1984">
      <w:pPr>
        <w:widowControl w:val="0"/>
        <w:jc w:val="left"/>
      </w:pPr>
    </w:p>
    <w:p w:rsidR="000B1984" w:rsidRDefault="000B1984" w:rsidP="000B1984">
      <w:pPr>
        <w:widowControl w:val="0"/>
        <w:jc w:val="left"/>
        <w:rPr>
          <w:b/>
        </w:rPr>
      </w:pPr>
      <w:r w:rsidRPr="000B1984">
        <w:rPr>
          <w:b/>
        </w:rPr>
        <w:t>H. 4461</w:t>
      </w:r>
    </w:p>
    <w:p w:rsidR="000B1984" w:rsidRDefault="000B1984" w:rsidP="000B1984">
      <w:pPr>
        <w:widowControl w:val="0"/>
        <w:jc w:val="left"/>
        <w:rPr>
          <w:b/>
        </w:rPr>
      </w:pPr>
    </w:p>
    <w:p w:rsidR="000B1984" w:rsidRDefault="000B1984" w:rsidP="000B1984">
      <w:pPr>
        <w:widowControl w:val="0"/>
        <w:jc w:val="left"/>
      </w:pPr>
      <w:r w:rsidRPr="000B1984">
        <w:rPr>
          <w:b/>
        </w:rPr>
        <w:t>STATUS INFORMATION</w:t>
      </w:r>
    </w:p>
    <w:p w:rsidR="000B1984" w:rsidRDefault="000B1984" w:rsidP="000B1984">
      <w:pPr>
        <w:widowControl w:val="0"/>
        <w:jc w:val="left"/>
      </w:pPr>
    </w:p>
    <w:p w:rsidR="000B1984" w:rsidRDefault="000B1984" w:rsidP="000B1984">
      <w:pPr>
        <w:widowControl w:val="0"/>
        <w:jc w:val="left"/>
      </w:pPr>
      <w:r>
        <w:t>General Bill</w:t>
      </w:r>
    </w:p>
    <w:p w:rsidR="000B1984" w:rsidRDefault="000B1984" w:rsidP="000B1984">
      <w:pPr>
        <w:widowControl w:val="0"/>
        <w:jc w:val="left"/>
      </w:pPr>
      <w:r>
        <w:t>Sponsors: Rep. Jefferson</w:t>
      </w:r>
    </w:p>
    <w:p w:rsidR="000B1984" w:rsidRDefault="000B1984" w:rsidP="000B1984">
      <w:pPr>
        <w:widowControl w:val="0"/>
        <w:jc w:val="left"/>
      </w:pPr>
      <w:r>
        <w:t>Document Path: l:\council\bills\gt\5008cm16.docx</w:t>
      </w:r>
    </w:p>
    <w:p w:rsidR="000B1984" w:rsidRDefault="000B1984" w:rsidP="000B1984">
      <w:pPr>
        <w:widowControl w:val="0"/>
        <w:jc w:val="left"/>
      </w:pPr>
    </w:p>
    <w:p w:rsidR="00E94CB2" w:rsidRDefault="00E94CB2" w:rsidP="000B1984">
      <w:pPr>
        <w:widowControl w:val="0"/>
        <w:jc w:val="left"/>
      </w:pPr>
      <w:r>
        <w:t>Introduced in the House on January 12, 2016</w:t>
      </w:r>
    </w:p>
    <w:p w:rsidR="00E94CB2" w:rsidRPr="00E94CB2" w:rsidRDefault="00E94CB2" w:rsidP="000B1984">
      <w:pPr>
        <w:widowControl w:val="0"/>
        <w:jc w:val="left"/>
      </w:pPr>
      <w:r>
        <w:t xml:space="preserve">Currently residing in the House Committee on </w:t>
      </w:r>
      <w:r w:rsidRPr="00E94CB2">
        <w:rPr>
          <w:b/>
        </w:rPr>
        <w:t>Judiciary</w:t>
      </w:r>
    </w:p>
    <w:p w:rsidR="00E94CB2" w:rsidRDefault="00E94CB2" w:rsidP="000B1984">
      <w:pPr>
        <w:widowControl w:val="0"/>
        <w:jc w:val="left"/>
      </w:pPr>
    </w:p>
    <w:p w:rsidR="000B1984" w:rsidRDefault="000B1984" w:rsidP="000B1984">
      <w:pPr>
        <w:widowControl w:val="0"/>
        <w:jc w:val="left"/>
      </w:pPr>
      <w:r>
        <w:t xml:space="preserve">Summary: </w:t>
      </w:r>
      <w:r w:rsidR="00C83EAF">
        <w:t>Bradley S. Blake Month</w:t>
      </w:r>
    </w:p>
    <w:p w:rsidR="000B1984" w:rsidRDefault="000B1984" w:rsidP="000B1984">
      <w:pPr>
        <w:widowControl w:val="0"/>
        <w:jc w:val="left"/>
      </w:pPr>
    </w:p>
    <w:p w:rsidR="000B1984" w:rsidRDefault="000B1984" w:rsidP="000B1984">
      <w:pPr>
        <w:widowControl w:val="0"/>
        <w:jc w:val="left"/>
      </w:pPr>
    </w:p>
    <w:p w:rsidR="000B1984" w:rsidRDefault="000B1984" w:rsidP="000B19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1984">
        <w:rPr>
          <w:b/>
        </w:rPr>
        <w:t>HISTORY OF LEGISLATIVE ACTIONS</w:t>
      </w:r>
    </w:p>
    <w:p w:rsidR="000B1984" w:rsidRDefault="000B1984" w:rsidP="000B19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B1984" w:rsidRPr="000B1984" w:rsidRDefault="000B1984" w:rsidP="000B19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1984">
        <w:rPr>
          <w:u w:val="single"/>
        </w:rPr>
        <w:tab/>
        <w:t>Date</w:t>
      </w:r>
      <w:r w:rsidRPr="000B1984">
        <w:rPr>
          <w:u w:val="single"/>
        </w:rPr>
        <w:tab/>
        <w:t>Body</w:t>
      </w:r>
      <w:r w:rsidRPr="000B1984">
        <w:rPr>
          <w:u w:val="single"/>
        </w:rPr>
        <w:tab/>
        <w:t>Action Description with journal page number</w:t>
      </w:r>
      <w:r w:rsidRPr="000B1984">
        <w:rPr>
          <w:u w:val="single"/>
        </w:rPr>
        <w:tab/>
      </w:r>
    </w:p>
    <w:p w:rsidR="00335630" w:rsidRDefault="00335630" w:rsidP="003356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580F2C">
        <w:t>Prefiled</w:t>
      </w:r>
    </w:p>
    <w:p w:rsidR="00335630" w:rsidRDefault="00335630" w:rsidP="003356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580F2C">
        <w:t xml:space="preserve">Referred to Committee on </w:t>
      </w:r>
      <w:r w:rsidRPr="00580F2C">
        <w:rPr>
          <w:b/>
        </w:rPr>
        <w:t>Judiciary</w:t>
      </w:r>
    </w:p>
    <w:p w:rsidR="00335630" w:rsidRDefault="00335630" w:rsidP="003356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580F2C">
        <w:t>Introduced and read first time (</w:t>
      </w:r>
      <w:hyperlink r:id="rId7" w:history="1">
        <w:r w:rsidRPr="009D2D58">
          <w:rPr>
            <w:rStyle w:val="Hyperlink"/>
          </w:rPr>
          <w:t>House Journal</w:t>
        </w:r>
        <w:r w:rsidRPr="009D2D58">
          <w:rPr>
            <w:rStyle w:val="Hyperlink"/>
          </w:rPr>
          <w:noBreakHyphen/>
          <w:t>page 71</w:t>
        </w:r>
      </w:hyperlink>
      <w:r w:rsidRPr="00580F2C">
        <w:t>)</w:t>
      </w:r>
    </w:p>
    <w:p w:rsidR="00335630" w:rsidRDefault="00335630" w:rsidP="003356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580F2C">
        <w:t>Ref</w:t>
      </w:r>
      <w:r>
        <w:t xml:space="preserve">erred to Committee on </w:t>
      </w:r>
      <w:r w:rsidRPr="00580F2C">
        <w:rPr>
          <w:b/>
        </w:rPr>
        <w:t>Judiciary</w:t>
      </w:r>
      <w:r>
        <w:t xml:space="preserve"> </w:t>
      </w:r>
      <w:r w:rsidRPr="00580F2C">
        <w:t>(</w:t>
      </w:r>
      <w:hyperlink r:id="rId8" w:history="1">
        <w:r w:rsidRPr="009D2D58">
          <w:rPr>
            <w:rStyle w:val="Hyperlink"/>
          </w:rPr>
          <w:t>House Journal</w:t>
        </w:r>
        <w:r w:rsidRPr="009D2D58">
          <w:rPr>
            <w:rStyle w:val="Hyperlink"/>
          </w:rPr>
          <w:noBreakHyphen/>
          <w:t>page 71</w:t>
        </w:r>
      </w:hyperlink>
      <w:r w:rsidRPr="00580F2C">
        <w:t>)</w:t>
      </w:r>
    </w:p>
    <w:p w:rsidR="00335630" w:rsidRDefault="00335630" w:rsidP="003356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1984" w:rsidRDefault="000B1984" w:rsidP="000B19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0B1984">
          <w:rPr>
            <w:rStyle w:val="Hyperlink"/>
          </w:rPr>
          <w:t>legislative information</w:t>
        </w:r>
      </w:hyperlink>
      <w:r>
        <w:t xml:space="preserve"> at the website</w:t>
      </w:r>
    </w:p>
    <w:p w:rsidR="000B1984" w:rsidRDefault="000B1984" w:rsidP="000B19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1984" w:rsidRPr="000B1984" w:rsidRDefault="000B1984" w:rsidP="000B19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1984" w:rsidRDefault="000B1984" w:rsidP="000B1984">
      <w:pPr>
        <w:widowControl w:val="0"/>
        <w:jc w:val="left"/>
      </w:pPr>
      <w:r w:rsidRPr="000B1984">
        <w:rPr>
          <w:b/>
        </w:rPr>
        <w:t>VERSIONS OF THIS BILL</w:t>
      </w:r>
    </w:p>
    <w:p w:rsidR="000B1984" w:rsidRDefault="000B1984" w:rsidP="000B1984">
      <w:pPr>
        <w:widowControl w:val="0"/>
        <w:jc w:val="left"/>
      </w:pPr>
    </w:p>
    <w:p w:rsidR="000B1984" w:rsidRDefault="009D2D58" w:rsidP="000B1984">
      <w:pPr>
        <w:widowControl w:val="0"/>
        <w:jc w:val="left"/>
      </w:pPr>
      <w:hyperlink r:id="rId10" w:history="1">
        <w:r w:rsidR="000B1984">
          <w:rPr>
            <w:rStyle w:val="Hyperlink"/>
          </w:rPr>
          <w:t>12/3/2015</w:t>
        </w:r>
      </w:hyperlink>
    </w:p>
    <w:p w:rsidR="000B1984" w:rsidRDefault="000B1984" w:rsidP="000B1984"/>
    <w:p w:rsidR="000B1984" w:rsidRDefault="000B1984" w:rsidP="000B1984">
      <w:pPr>
        <w:sectPr w:rsidR="000B1984" w:rsidSect="000B19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3BAB" w:rsidRDefault="00FA3BAB" w:rsidP="006E5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DD5" w:rsidRDefault="006E5DD5" w:rsidP="006E5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DD5" w:rsidRDefault="006E5DD5" w:rsidP="006E5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DD5" w:rsidRDefault="006E5DD5" w:rsidP="006E5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DD5" w:rsidRDefault="006E5DD5" w:rsidP="006E5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DD5" w:rsidRDefault="006E5DD5" w:rsidP="006E5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DD5" w:rsidRDefault="006E5DD5" w:rsidP="006E5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3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7BA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81A9D">
        <w:rPr>
          <w:color w:val="000000" w:themeColor="text1"/>
          <w:u w:color="000000" w:themeColor="text1"/>
        </w:rPr>
        <w:t>TO AMEND THE CODE OF LAWS OF SOUTH CAROLINA,</w:t>
      </w:r>
      <w:r w:rsidR="00511CF7">
        <w:rPr>
          <w:color w:val="000000" w:themeColor="text1"/>
          <w:u w:color="000000" w:themeColor="text1"/>
        </w:rPr>
        <w:t xml:space="preserve"> 1976, BY ADDING SECTION 53</w:t>
      </w:r>
      <w:r w:rsidR="00511CF7">
        <w:rPr>
          <w:color w:val="000000" w:themeColor="text1"/>
          <w:u w:color="000000" w:themeColor="text1"/>
        </w:rPr>
        <w:noBreakHyphen/>
        <w:t>3</w:t>
      </w:r>
      <w:r w:rsidR="00511CF7">
        <w:rPr>
          <w:color w:val="000000" w:themeColor="text1"/>
          <w:u w:color="000000" w:themeColor="text1"/>
        </w:rPr>
        <w:noBreakHyphen/>
        <w:t>75</w:t>
      </w:r>
      <w:r w:rsidRPr="00581A9D">
        <w:rPr>
          <w:color w:val="000000" w:themeColor="text1"/>
          <w:u w:color="000000" w:themeColor="text1"/>
        </w:rPr>
        <w:t xml:space="preserve"> SO AS TO PROVIDE THAT THE MONTH OF JUNE OF EACH YEAR IS DECLARED “BRADLEY S. BLAKE MONTH” IN SOUTH CAROLINA TO PROMOTE THE REDUCTION OF GUN VIOLENCE.</w:t>
      </w: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1A9D">
        <w:rPr>
          <w:color w:val="000000" w:themeColor="text1"/>
          <w:u w:color="000000" w:themeColor="text1"/>
        </w:rPr>
        <w:t>Whereas, on May 18, 1991, Bradley S. Blake was born in Charleston, South Carolina, the youngest child of Louis and Sylvia Blake; and</w:t>
      </w: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1A9D">
        <w:rPr>
          <w:color w:val="000000" w:themeColor="text1"/>
          <w:u w:color="000000" w:themeColor="text1"/>
        </w:rPr>
        <w:t>Whereas, in 2010 he graduated from the South Carolina Connections Academy in Columbia, South Carolina; and</w:t>
      </w: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1A9D">
        <w:rPr>
          <w:color w:val="000000" w:themeColor="text1"/>
          <w:u w:color="000000" w:themeColor="text1"/>
        </w:rPr>
        <w:t xml:space="preserve">Whereas, Bradley was a member of Bethlehem Baptist Church in Alvin, South Carolina; and </w:t>
      </w: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1A9D">
        <w:rPr>
          <w:color w:val="000000" w:themeColor="text1"/>
          <w:u w:color="000000" w:themeColor="text1"/>
        </w:rPr>
        <w:t>Whereas, he loved sports, music, and excelled in the field of computer game design technology; and</w:t>
      </w: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1A9D">
        <w:rPr>
          <w:color w:val="000000" w:themeColor="text1"/>
          <w:u w:color="000000" w:themeColor="text1"/>
        </w:rPr>
        <w:t>Whereas</w:t>
      </w:r>
      <w:r w:rsidR="009F2AEB">
        <w:rPr>
          <w:color w:val="000000" w:themeColor="text1"/>
          <w:u w:color="000000" w:themeColor="text1"/>
        </w:rPr>
        <w:t>, B</w:t>
      </w:r>
      <w:r w:rsidRPr="00581A9D">
        <w:rPr>
          <w:color w:val="000000" w:themeColor="text1"/>
          <w:u w:color="000000" w:themeColor="text1"/>
        </w:rPr>
        <w:t xml:space="preserve">radley tragically lost his life on December 27, 2012; and </w:t>
      </w: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1A9D">
        <w:rPr>
          <w:color w:val="000000" w:themeColor="text1"/>
          <w:u w:color="000000" w:themeColor="text1"/>
        </w:rPr>
        <w:t>Whereas, in his memory, the Bradley S. Blake Foundation wa</w:t>
      </w:r>
      <w:r w:rsidR="00113889">
        <w:rPr>
          <w:color w:val="000000" w:themeColor="text1"/>
          <w:u w:color="000000" w:themeColor="text1"/>
        </w:rPr>
        <w:t>s established to be one of the S</w:t>
      </w:r>
      <w:r w:rsidRPr="00581A9D">
        <w:rPr>
          <w:color w:val="000000" w:themeColor="text1"/>
          <w:u w:color="000000" w:themeColor="text1"/>
        </w:rPr>
        <w:t>tate’s leading voices in reducing gun violence through its participation in the Department of Transportation’s Adopt</w:t>
      </w:r>
      <w:r w:rsidRPr="00581A9D">
        <w:rPr>
          <w:color w:val="000000" w:themeColor="text1"/>
          <w:u w:color="000000" w:themeColor="text1"/>
        </w:rPr>
        <w:noBreakHyphen/>
        <w:t>A</w:t>
      </w:r>
      <w:r w:rsidRPr="00581A9D">
        <w:rPr>
          <w:color w:val="000000" w:themeColor="text1"/>
          <w:u w:color="000000" w:themeColor="text1"/>
        </w:rPr>
        <w:noBreakHyphen/>
        <w:t xml:space="preserve">Highway Program and the establishment of the Bradley S. </w:t>
      </w:r>
      <w:r w:rsidR="009F2AEB">
        <w:rPr>
          <w:color w:val="000000" w:themeColor="text1"/>
          <w:u w:color="000000" w:themeColor="text1"/>
        </w:rPr>
        <w:t xml:space="preserve">Blake Safe Haven Support Group, </w:t>
      </w:r>
      <w:r w:rsidRPr="00581A9D">
        <w:rPr>
          <w:color w:val="000000" w:themeColor="text1"/>
          <w:u w:color="000000" w:themeColor="text1"/>
        </w:rPr>
        <w:t xml:space="preserve">Bradley S. Blake Community Awareness Day, </w:t>
      </w:r>
      <w:r w:rsidR="009F2AEB">
        <w:rPr>
          <w:color w:val="000000" w:themeColor="text1"/>
          <w:u w:color="000000" w:themeColor="text1"/>
        </w:rPr>
        <w:t xml:space="preserve">the </w:t>
      </w:r>
      <w:r w:rsidRPr="00581A9D">
        <w:rPr>
          <w:color w:val="000000" w:themeColor="text1"/>
          <w:u w:color="000000" w:themeColor="text1"/>
        </w:rPr>
        <w:t xml:space="preserve">Bradley S. Blake Foundation Commemorative Ball, Christmas at MUSC Children’s Hospital, </w:t>
      </w:r>
      <w:r w:rsidR="009F2AEB">
        <w:rPr>
          <w:color w:val="000000" w:themeColor="text1"/>
          <w:u w:color="000000" w:themeColor="text1"/>
        </w:rPr>
        <w:t xml:space="preserve">the </w:t>
      </w:r>
      <w:r w:rsidRPr="00581A9D">
        <w:rPr>
          <w:color w:val="000000" w:themeColor="text1"/>
          <w:u w:color="000000" w:themeColor="text1"/>
        </w:rPr>
        <w:t>Bradley S. Blake Day of Thanksgiving, and the Bradley S. Blake Basketball Camp; and</w:t>
      </w: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1A9D">
        <w:rPr>
          <w:color w:val="000000" w:themeColor="text1"/>
          <w:u w:color="000000" w:themeColor="text1"/>
        </w:rPr>
        <w:lastRenderedPageBreak/>
        <w:t xml:space="preserve">Whereas, it would be fitting and proper to memorialize Bradley S. Blake and recognize the wonderful work that the Bradley S. Blake Foundation does throughout the State to promote nonviolence by </w:t>
      </w:r>
      <w:r w:rsidR="00E25C86">
        <w:rPr>
          <w:color w:val="000000" w:themeColor="text1"/>
          <w:u w:color="000000" w:themeColor="text1"/>
        </w:rPr>
        <w:t xml:space="preserve">declaring the month of June </w:t>
      </w:r>
      <w:r w:rsidRPr="00581A9D">
        <w:rPr>
          <w:color w:val="000000" w:themeColor="text1"/>
          <w:u w:color="000000" w:themeColor="text1"/>
        </w:rPr>
        <w:t>of every year as “Bradley</w:t>
      </w:r>
      <w:r w:rsidR="00E25C86">
        <w:rPr>
          <w:color w:val="000000" w:themeColor="text1"/>
          <w:u w:color="000000" w:themeColor="text1"/>
        </w:rPr>
        <w:t xml:space="preserve"> S. Blake Month”. Now, therefore,</w:t>
      </w: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1A9D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1A9D">
        <w:rPr>
          <w:color w:val="000000" w:themeColor="text1"/>
          <w:u w:color="000000" w:themeColor="text1"/>
        </w:rPr>
        <w:t>SECTION</w:t>
      </w:r>
      <w:r w:rsidRPr="00581A9D">
        <w:rPr>
          <w:color w:val="000000" w:themeColor="text1"/>
          <w:u w:color="000000" w:themeColor="text1"/>
        </w:rPr>
        <w:tab/>
        <w:t>1.</w:t>
      </w:r>
      <w:r w:rsidRPr="00581A9D">
        <w:rPr>
          <w:color w:val="000000" w:themeColor="text1"/>
          <w:u w:color="000000" w:themeColor="text1"/>
        </w:rPr>
        <w:tab/>
        <w:t>Chapt</w:t>
      </w:r>
      <w:r w:rsidR="00AC4605">
        <w:rPr>
          <w:color w:val="000000" w:themeColor="text1"/>
          <w:u w:color="000000" w:themeColor="text1"/>
        </w:rPr>
        <w:t>er 3, Title 53 of the 1976 Code</w:t>
      </w:r>
      <w:r w:rsidRPr="00581A9D">
        <w:rPr>
          <w:color w:val="000000" w:themeColor="text1"/>
          <w:u w:color="000000" w:themeColor="text1"/>
        </w:rPr>
        <w:t xml:space="preserve"> is amended by adding:</w:t>
      </w: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F73" w:rsidRPr="00581A9D" w:rsidRDefault="00511CF7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53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75</w:t>
      </w:r>
      <w:r w:rsidR="00DD6F73" w:rsidRPr="00581A9D">
        <w:rPr>
          <w:color w:val="000000" w:themeColor="text1"/>
          <w:u w:color="000000" w:themeColor="text1"/>
        </w:rPr>
        <w:t>. The month of June of every year is declared ‘Bradley S. Blake Month’ in South Carolina to promote the reduction of gun violence in this State.”</w:t>
      </w:r>
    </w:p>
    <w:p w:rsidR="00DD6F73" w:rsidRPr="00581A9D" w:rsidRDefault="00DD6F73" w:rsidP="00DD6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7BA9" w:rsidRDefault="003B7B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F250F">
        <w:t>2</w:t>
      </w:r>
      <w:r>
        <w:t>.</w:t>
      </w:r>
      <w:r>
        <w:tab/>
        <w:t>This act takes effect upon approval by the Governor.</w:t>
      </w:r>
    </w:p>
    <w:p w:rsidR="009D29FC" w:rsidRDefault="00DD6F73" w:rsidP="00482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1984" w:rsidRDefault="000B1984" w:rsidP="000B1984">
      <w:pPr>
        <w:suppressAutoHyphens/>
      </w:pPr>
    </w:p>
    <w:sectPr w:rsidR="000B1984" w:rsidSect="000B198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87C" w:rsidRDefault="00AB387C" w:rsidP="009F0C77">
      <w:r>
        <w:separator/>
      </w:r>
    </w:p>
  </w:endnote>
  <w:endnote w:type="continuationSeparator" w:id="0">
    <w:p w:rsidR="00AB387C" w:rsidRDefault="00AB38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466C59-2F39-48C5-A898-B88D6EAA4988}"/>
    <w:embedBold r:id="rId2" w:fontKey="{7A77E3BF-99E8-42AD-93A9-B01C300D026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B26BCFE-B94C-4334-933D-0C013D4035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13EF31B-24DC-407C-B1A8-9F36DD44C1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3EB32E-C981-470F-879A-ABFDB55140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984" w:rsidRPr="00FA3BAB" w:rsidRDefault="000B1984" w:rsidP="00FA3B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D2D5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87C" w:rsidRDefault="00AB387C" w:rsidP="009F0C77">
      <w:r>
        <w:separator/>
      </w:r>
    </w:p>
  </w:footnote>
  <w:footnote w:type="continuationSeparator" w:id="0">
    <w:p w:rsidR="00AB387C" w:rsidRDefault="00AB38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08CM16"/>
    <w:docVar w:name="CoverBillType" w:val="b"/>
    <w:docVar w:name="docpath" w:val="L:\Council\bills\GT\5008CM16.DOCX"/>
    <w:docVar w:name="dvBillNumber" w:val="446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3B7BA9"/>
    <w:rsid w:val="00011869"/>
    <w:rsid w:val="00015CD6"/>
    <w:rsid w:val="000B1984"/>
    <w:rsid w:val="000E1785"/>
    <w:rsid w:val="000F40FA"/>
    <w:rsid w:val="0010776B"/>
    <w:rsid w:val="00113889"/>
    <w:rsid w:val="00133E66"/>
    <w:rsid w:val="001435A3"/>
    <w:rsid w:val="00146ED3"/>
    <w:rsid w:val="00151044"/>
    <w:rsid w:val="001611E5"/>
    <w:rsid w:val="001D08F2"/>
    <w:rsid w:val="001D525B"/>
    <w:rsid w:val="001D7F4F"/>
    <w:rsid w:val="00205238"/>
    <w:rsid w:val="002321B6"/>
    <w:rsid w:val="00250967"/>
    <w:rsid w:val="002543C8"/>
    <w:rsid w:val="00254C68"/>
    <w:rsid w:val="0025541D"/>
    <w:rsid w:val="00263067"/>
    <w:rsid w:val="00284AAE"/>
    <w:rsid w:val="002D6D7E"/>
    <w:rsid w:val="002E5912"/>
    <w:rsid w:val="00301B21"/>
    <w:rsid w:val="00325348"/>
    <w:rsid w:val="0032732C"/>
    <w:rsid w:val="00335630"/>
    <w:rsid w:val="00336AD0"/>
    <w:rsid w:val="0037079A"/>
    <w:rsid w:val="003B7BA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2D92"/>
    <w:rsid w:val="004E7D54"/>
    <w:rsid w:val="00511CF7"/>
    <w:rsid w:val="005273C6"/>
    <w:rsid w:val="00530A69"/>
    <w:rsid w:val="00545593"/>
    <w:rsid w:val="00577C6C"/>
    <w:rsid w:val="005C2FE2"/>
    <w:rsid w:val="005E2BC9"/>
    <w:rsid w:val="00605102"/>
    <w:rsid w:val="006215AA"/>
    <w:rsid w:val="00634D5B"/>
    <w:rsid w:val="006913C9"/>
    <w:rsid w:val="0069470D"/>
    <w:rsid w:val="006E5DD5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D29FC"/>
    <w:rsid w:val="009D2D58"/>
    <w:rsid w:val="009D74DF"/>
    <w:rsid w:val="009F0C77"/>
    <w:rsid w:val="009F2AEB"/>
    <w:rsid w:val="009F4DD1"/>
    <w:rsid w:val="00A41684"/>
    <w:rsid w:val="00A504B1"/>
    <w:rsid w:val="00A64E80"/>
    <w:rsid w:val="00A72BCD"/>
    <w:rsid w:val="00A741D9"/>
    <w:rsid w:val="00A833AB"/>
    <w:rsid w:val="00A9741D"/>
    <w:rsid w:val="00AB387C"/>
    <w:rsid w:val="00AC4605"/>
    <w:rsid w:val="00AD4B17"/>
    <w:rsid w:val="00AF727C"/>
    <w:rsid w:val="00B412D4"/>
    <w:rsid w:val="00B65081"/>
    <w:rsid w:val="00BE3C22"/>
    <w:rsid w:val="00C0345E"/>
    <w:rsid w:val="00C3483A"/>
    <w:rsid w:val="00C631E4"/>
    <w:rsid w:val="00C74E9D"/>
    <w:rsid w:val="00C82FD3"/>
    <w:rsid w:val="00C83EAF"/>
    <w:rsid w:val="00C92819"/>
    <w:rsid w:val="00CC6B7B"/>
    <w:rsid w:val="00CD2089"/>
    <w:rsid w:val="00CF250F"/>
    <w:rsid w:val="00D73A67"/>
    <w:rsid w:val="00D970A9"/>
    <w:rsid w:val="00DA4A8C"/>
    <w:rsid w:val="00DB7FDA"/>
    <w:rsid w:val="00DD6F73"/>
    <w:rsid w:val="00DF3845"/>
    <w:rsid w:val="00E25C86"/>
    <w:rsid w:val="00E41911"/>
    <w:rsid w:val="00E92EEF"/>
    <w:rsid w:val="00E94CB2"/>
    <w:rsid w:val="00EF2368"/>
    <w:rsid w:val="00F24442"/>
    <w:rsid w:val="00F50AE3"/>
    <w:rsid w:val="00F656BA"/>
    <w:rsid w:val="00F67CF1"/>
    <w:rsid w:val="00F832CC"/>
    <w:rsid w:val="00F840F0"/>
    <w:rsid w:val="00FA3BAB"/>
    <w:rsid w:val="00FB0D0D"/>
    <w:rsid w:val="00FB43B4"/>
    <w:rsid w:val="00FD432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F049FF-FC95-422E-BDD7-872D191A9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38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87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19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461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6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0AD9A-37AB-4AF0-B720-52D404D2E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435</Words>
  <Characters>2481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4461: Bradley S. Blake Month - South Carolina Legislature Online</dc:title>
  <dc:creator>Gwen Thurmond</dc:creator>
  <cp:lastModifiedBy>N Cumfer</cp:lastModifiedBy>
  <cp:revision>2</cp:revision>
  <cp:lastPrinted>2015-12-02T19:05:00Z</cp:lastPrinted>
  <dcterms:created xsi:type="dcterms:W3CDTF">2016-12-02T19:10:00Z</dcterms:created>
  <dcterms:modified xsi:type="dcterms:W3CDTF">2016-12-02T19:10:00Z</dcterms:modified>
</cp:coreProperties>
</file>