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864" w:rsidRDefault="00E62864" w:rsidP="00E62864">
      <w:pPr>
        <w:widowControl w:val="0"/>
        <w:jc w:val="center"/>
      </w:pPr>
      <w:bookmarkStart w:id="0" w:name="_GoBack"/>
      <w:bookmarkEnd w:id="0"/>
      <w:r w:rsidRPr="00E62864">
        <w:rPr>
          <w:b/>
        </w:rPr>
        <w:t>South Carolina General Assembly</w:t>
      </w:r>
    </w:p>
    <w:p w:rsidR="00E62864" w:rsidRDefault="00E62864" w:rsidP="00E62864">
      <w:pPr>
        <w:widowControl w:val="0"/>
        <w:jc w:val="center"/>
      </w:pPr>
      <w:r>
        <w:t>121st Session, 2015-2016</w:t>
      </w:r>
    </w:p>
    <w:p w:rsidR="00E62864" w:rsidRDefault="00E62864" w:rsidP="00E62864">
      <w:pPr>
        <w:widowControl w:val="0"/>
        <w:jc w:val="left"/>
      </w:pPr>
    </w:p>
    <w:p w:rsidR="00E62864" w:rsidRDefault="00E62864" w:rsidP="00E62864">
      <w:pPr>
        <w:widowControl w:val="0"/>
        <w:jc w:val="left"/>
        <w:rPr>
          <w:b/>
        </w:rPr>
      </w:pPr>
      <w:r w:rsidRPr="00E62864">
        <w:rPr>
          <w:b/>
        </w:rPr>
        <w:t>H. 4725</w:t>
      </w:r>
    </w:p>
    <w:p w:rsidR="00E62864" w:rsidRDefault="00E62864" w:rsidP="00E62864">
      <w:pPr>
        <w:widowControl w:val="0"/>
        <w:jc w:val="left"/>
        <w:rPr>
          <w:b/>
        </w:rPr>
      </w:pPr>
    </w:p>
    <w:p w:rsidR="00E62864" w:rsidRDefault="00E62864" w:rsidP="00E62864">
      <w:pPr>
        <w:widowControl w:val="0"/>
        <w:jc w:val="left"/>
      </w:pPr>
      <w:r w:rsidRPr="00E62864">
        <w:rPr>
          <w:b/>
        </w:rPr>
        <w:t>STATUS INFORMATION</w:t>
      </w:r>
    </w:p>
    <w:p w:rsidR="00E62864" w:rsidRDefault="00E62864" w:rsidP="00E62864">
      <w:pPr>
        <w:widowControl w:val="0"/>
        <w:jc w:val="left"/>
      </w:pPr>
    </w:p>
    <w:p w:rsidR="00E62864" w:rsidRDefault="00E62864" w:rsidP="00E62864">
      <w:pPr>
        <w:widowControl w:val="0"/>
        <w:jc w:val="left"/>
      </w:pPr>
      <w:r>
        <w:t>House Resolution</w:t>
      </w:r>
    </w:p>
    <w:p w:rsidR="00E62864" w:rsidRDefault="00E62864" w:rsidP="00E62864">
      <w:pPr>
        <w:widowControl w:val="0"/>
        <w:jc w:val="left"/>
      </w:pPr>
      <w:r>
        <w:t>Sponsors: Reps. Williams, Jefferson and Gilliard</w:t>
      </w:r>
    </w:p>
    <w:p w:rsidR="00E62864" w:rsidRDefault="00E62864" w:rsidP="00E62864">
      <w:pPr>
        <w:widowControl w:val="0"/>
        <w:jc w:val="left"/>
      </w:pPr>
      <w:r>
        <w:t>Document Path: l:\council\bills\gm\24548sd16.docx</w:t>
      </w:r>
    </w:p>
    <w:p w:rsidR="00E62864" w:rsidRDefault="00E62864" w:rsidP="00E62864">
      <w:pPr>
        <w:widowControl w:val="0"/>
        <w:jc w:val="left"/>
      </w:pPr>
    </w:p>
    <w:p w:rsidR="00E62864" w:rsidRDefault="00E62864" w:rsidP="00E62864">
      <w:pPr>
        <w:widowControl w:val="0"/>
        <w:jc w:val="left"/>
      </w:pPr>
      <w:r>
        <w:t>Introduced in the House on January 26, 2016</w:t>
      </w:r>
    </w:p>
    <w:p w:rsidR="00E62864" w:rsidRDefault="00E62864" w:rsidP="00E62864">
      <w:pPr>
        <w:widowControl w:val="0"/>
        <w:jc w:val="left"/>
      </w:pPr>
      <w:r>
        <w:t>Adopted by the House on January 26, 2016</w:t>
      </w:r>
    </w:p>
    <w:p w:rsidR="00E62864" w:rsidRDefault="00E62864" w:rsidP="00E62864">
      <w:pPr>
        <w:widowControl w:val="0"/>
        <w:jc w:val="left"/>
      </w:pPr>
    </w:p>
    <w:p w:rsidR="00E62864" w:rsidRDefault="00E62864" w:rsidP="00E62864">
      <w:pPr>
        <w:widowControl w:val="0"/>
        <w:jc w:val="left"/>
      </w:pPr>
      <w:r>
        <w:t xml:space="preserve">Summary: </w:t>
      </w:r>
      <w:r w:rsidR="00EC20FE">
        <w:t>Unclaimed Property Day</w:t>
      </w:r>
    </w:p>
    <w:p w:rsidR="00E62864" w:rsidRDefault="00E62864" w:rsidP="00E62864">
      <w:pPr>
        <w:widowControl w:val="0"/>
        <w:jc w:val="left"/>
      </w:pPr>
    </w:p>
    <w:p w:rsidR="00E62864" w:rsidRDefault="00E62864" w:rsidP="00E62864">
      <w:pPr>
        <w:widowControl w:val="0"/>
        <w:jc w:val="left"/>
      </w:pPr>
    </w:p>
    <w:p w:rsidR="00E62864" w:rsidRDefault="00E62864" w:rsidP="00E628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864">
        <w:rPr>
          <w:b/>
        </w:rPr>
        <w:t>HISTORY OF LEGISLATIVE ACTIONS</w:t>
      </w:r>
    </w:p>
    <w:p w:rsidR="00E62864" w:rsidRDefault="00E62864" w:rsidP="00E628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2864" w:rsidRPr="00E62864" w:rsidRDefault="00E62864" w:rsidP="00E628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864">
        <w:rPr>
          <w:u w:val="single"/>
        </w:rPr>
        <w:tab/>
        <w:t>Date</w:t>
      </w:r>
      <w:r w:rsidRPr="00E62864">
        <w:rPr>
          <w:u w:val="single"/>
        </w:rPr>
        <w:tab/>
        <w:t>Body</w:t>
      </w:r>
      <w:r w:rsidRPr="00E62864">
        <w:rPr>
          <w:u w:val="single"/>
        </w:rPr>
        <w:tab/>
        <w:t>Action Description with journal page number</w:t>
      </w:r>
      <w:r w:rsidRPr="00E62864">
        <w:rPr>
          <w:u w:val="single"/>
        </w:rPr>
        <w:tab/>
      </w:r>
    </w:p>
    <w:p w:rsidR="00153479" w:rsidRDefault="00153479" w:rsidP="00153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5D08C3">
        <w:t>Introduced and adopted (</w:t>
      </w:r>
      <w:hyperlink r:id="rId7" w:history="1">
        <w:r w:rsidRPr="006D497C">
          <w:rPr>
            <w:rStyle w:val="Hyperlink"/>
          </w:rPr>
          <w:t>House Journal</w:t>
        </w:r>
        <w:r w:rsidRPr="006D497C">
          <w:rPr>
            <w:rStyle w:val="Hyperlink"/>
          </w:rPr>
          <w:noBreakHyphen/>
          <w:t>page 11</w:t>
        </w:r>
      </w:hyperlink>
      <w:r w:rsidRPr="005D08C3">
        <w:t>)</w:t>
      </w:r>
    </w:p>
    <w:p w:rsidR="00153479" w:rsidRDefault="00153479" w:rsidP="00153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864" w:rsidRDefault="00E62864" w:rsidP="00E62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62864">
          <w:rPr>
            <w:rStyle w:val="Hyperlink"/>
          </w:rPr>
          <w:t>legislative information</w:t>
        </w:r>
      </w:hyperlink>
      <w:r>
        <w:t xml:space="preserve"> at the website</w:t>
      </w:r>
    </w:p>
    <w:p w:rsidR="00E62864" w:rsidRDefault="00E62864" w:rsidP="00E62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864" w:rsidRPr="00E62864" w:rsidRDefault="00E62864" w:rsidP="00E62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864" w:rsidRDefault="00E62864" w:rsidP="00E62864">
      <w:r w:rsidRPr="00E62864">
        <w:rPr>
          <w:b/>
        </w:rPr>
        <w:t>VERSIONS OF THIS BILL</w:t>
      </w:r>
    </w:p>
    <w:p w:rsidR="00E62864" w:rsidRDefault="00E62864" w:rsidP="00E62864"/>
    <w:p w:rsidR="00E62864" w:rsidRDefault="006D497C" w:rsidP="00E62864">
      <w:hyperlink r:id="rId9" w:history="1">
        <w:r w:rsidR="00E62864">
          <w:rPr>
            <w:rStyle w:val="Hyperlink"/>
          </w:rPr>
          <w:t>1/26/2016</w:t>
        </w:r>
      </w:hyperlink>
    </w:p>
    <w:p w:rsidR="00E62864" w:rsidRDefault="00E62864" w:rsidP="00E62864"/>
    <w:p w:rsidR="00E62864" w:rsidRDefault="00E62864" w:rsidP="00E62864">
      <w:pPr>
        <w:sectPr w:rsidR="00E62864" w:rsidSect="00E628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3358" w:rsidRDefault="00A533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4F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18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C5BF5">
        <w:rPr>
          <w:color w:val="000000" w:themeColor="text1"/>
          <w:u w:color="000000" w:themeColor="text1"/>
        </w:rPr>
        <w:t>TO DECLARE WEDNESDAY, FEBRUARY 17, 2016, AS “UNCLAIMED PROPERTY DAY” AND</w:t>
      </w:r>
      <w:r>
        <w:rPr>
          <w:color w:val="000000" w:themeColor="text1"/>
          <w:u w:color="000000" w:themeColor="text1"/>
        </w:rPr>
        <w:t>,</w:t>
      </w:r>
      <w:r w:rsidRPr="00BC5BF5">
        <w:rPr>
          <w:color w:val="000000" w:themeColor="text1"/>
          <w:u w:color="000000" w:themeColor="text1"/>
        </w:rPr>
        <w:t xml:space="preserve"> IN DOING SO, URGE ALL CITIZENS TO UTILIZE THE OFFICE OF STATE TREASURER</w:t>
      </w:r>
      <w:r w:rsidR="00B73BE8" w:rsidRPr="00B73BE8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18C0" w:rsidRPr="00BC5BF5" w:rsidRDefault="00334FC8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18C0" w:rsidRPr="00BC5BF5">
        <w:rPr>
          <w:color w:val="000000" w:themeColor="text1"/>
          <w:u w:color="000000" w:themeColor="text1"/>
        </w:rPr>
        <w:t xml:space="preserve">the principle of </w:t>
      </w:r>
      <w:r w:rsidR="00A618C0">
        <w:rPr>
          <w:color w:val="000000" w:themeColor="text1"/>
          <w:u w:color="000000" w:themeColor="text1"/>
        </w:rPr>
        <w:t xml:space="preserve">the </w:t>
      </w:r>
      <w:r w:rsidR="00A618C0" w:rsidRPr="00BC5BF5">
        <w:rPr>
          <w:color w:val="000000" w:themeColor="text1"/>
          <w:u w:color="000000" w:themeColor="text1"/>
        </w:rPr>
        <w:t xml:space="preserve">holding </w:t>
      </w:r>
      <w:r w:rsidR="00A618C0">
        <w:rPr>
          <w:color w:val="000000" w:themeColor="text1"/>
          <w:u w:color="000000" w:themeColor="text1"/>
        </w:rPr>
        <w:t xml:space="preserve">of </w:t>
      </w:r>
      <w:r w:rsidR="00A618C0" w:rsidRPr="00BC5BF5">
        <w:rPr>
          <w:color w:val="000000" w:themeColor="text1"/>
          <w:u w:color="000000" w:themeColor="text1"/>
        </w:rPr>
        <w:t xml:space="preserve">unclaimed property </w:t>
      </w:r>
      <w:r w:rsidR="00A618C0">
        <w:rPr>
          <w:color w:val="000000" w:themeColor="text1"/>
          <w:u w:color="000000" w:themeColor="text1"/>
        </w:rPr>
        <w:t xml:space="preserve">by a </w:t>
      </w:r>
      <w:r w:rsidR="00A618C0" w:rsidRPr="00BC5BF5">
        <w:rPr>
          <w:color w:val="000000" w:themeColor="text1"/>
          <w:u w:color="000000" w:themeColor="text1"/>
        </w:rPr>
        <w:t xml:space="preserve">government for its citizens is based in English Common Law; and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C0" w:rsidRPr="00BC5BF5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 xml:space="preserve">Whereas, the South Carolina Office of State Treasurer serves as the custodian for currently more than $503 million in unclaimed funds belonging to citizens and businesses across South Carolina; and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C0" w:rsidRPr="00BC5BF5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>Whereas, the State Treasurer</w:t>
      </w:r>
      <w:r w:rsidR="00B73BE8" w:rsidRPr="00B73BE8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Office Unclaimed Property Program safeguards unclaimed wages, checks, credit balances, bank accounts, utility deposits, insurance proceeds, money orders, travelers checks, and stocks and dividends; and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C0" w:rsidRPr="00BC5BF5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>Whereas, rightful owners of unclaimed property, or their heirs, always have the right to claim property that is held in custody by the State Treasurer</w:t>
      </w:r>
      <w:r w:rsidR="00B73BE8" w:rsidRPr="00B73BE8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Office; and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FC8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BF5">
        <w:rPr>
          <w:color w:val="000000" w:themeColor="text1"/>
          <w:u w:color="000000" w:themeColor="text1"/>
        </w:rPr>
        <w:t xml:space="preserve">Whereas, holding </w:t>
      </w:r>
      <w:r w:rsidR="00B73BE8" w:rsidRPr="00BC5BF5">
        <w:rPr>
          <w:color w:val="000000" w:themeColor="text1"/>
          <w:u w:color="000000" w:themeColor="text1"/>
        </w:rPr>
        <w:t>unclaimed property</w:t>
      </w:r>
      <w:r w:rsidR="00B73BE8">
        <w:rPr>
          <w:color w:val="000000" w:themeColor="text1"/>
          <w:u w:color="000000" w:themeColor="text1"/>
        </w:rPr>
        <w:t xml:space="preserve"> for </w:t>
      </w:r>
      <w:r w:rsidRPr="00BC5BF5">
        <w:rPr>
          <w:color w:val="000000" w:themeColor="text1"/>
          <w:u w:color="000000" w:themeColor="text1"/>
        </w:rPr>
        <w:t xml:space="preserve">and returning </w:t>
      </w:r>
      <w:r w:rsidR="00B73BE8">
        <w:rPr>
          <w:color w:val="000000" w:themeColor="text1"/>
          <w:u w:color="000000" w:themeColor="text1"/>
        </w:rPr>
        <w:t>it</w:t>
      </w:r>
      <w:r w:rsidRPr="00BC5BF5">
        <w:rPr>
          <w:color w:val="000000" w:themeColor="text1"/>
          <w:u w:color="000000" w:themeColor="text1"/>
        </w:rPr>
        <w:t xml:space="preserve"> to the citizens and businesses of South Carolina is an important function of state government</w:t>
      </w:r>
      <w:r w:rsidR="00334FC8">
        <w:t>.  Now, therefore,</w:t>
      </w:r>
    </w:p>
    <w:p w:rsidR="00334FC8" w:rsidRDefault="00334F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8" w:rsidRDefault="00334F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4FC8" w:rsidRDefault="00334F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8C0" w:rsidRPr="00BC5BF5" w:rsidRDefault="00334FC8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618C0">
        <w:t xml:space="preserve"> </w:t>
      </w:r>
      <w:r w:rsidR="00A618C0" w:rsidRPr="00BC5BF5">
        <w:rPr>
          <w:color w:val="000000" w:themeColor="text1"/>
          <w:u w:color="000000" w:themeColor="text1"/>
        </w:rPr>
        <w:t xml:space="preserve">the members of the South Carolina </w:t>
      </w:r>
      <w:r w:rsidR="00A618C0">
        <w:rPr>
          <w:color w:val="000000" w:themeColor="text1"/>
          <w:u w:color="000000" w:themeColor="text1"/>
        </w:rPr>
        <w:t>House of Representatives</w:t>
      </w:r>
      <w:r w:rsidR="00A618C0" w:rsidRPr="00BC5BF5">
        <w:rPr>
          <w:color w:val="000000" w:themeColor="text1"/>
          <w:u w:color="000000" w:themeColor="text1"/>
        </w:rPr>
        <w:t>, by this resolution, declare Wednesday, February 17, 2016, as “Unclaimed Property Day” and</w:t>
      </w:r>
      <w:r w:rsidR="00A618C0">
        <w:rPr>
          <w:color w:val="000000" w:themeColor="text1"/>
          <w:u w:color="000000" w:themeColor="text1"/>
        </w:rPr>
        <w:t>,</w:t>
      </w:r>
      <w:r w:rsidR="00A618C0" w:rsidRPr="00BC5BF5">
        <w:rPr>
          <w:color w:val="000000" w:themeColor="text1"/>
          <w:u w:color="000000" w:themeColor="text1"/>
        </w:rPr>
        <w:t xml:space="preserve"> in so doing, urge all citizens to </w:t>
      </w:r>
      <w:r w:rsidR="00A618C0" w:rsidRPr="00BC5BF5">
        <w:rPr>
          <w:color w:val="000000" w:themeColor="text1"/>
          <w:u w:color="000000" w:themeColor="text1"/>
        </w:rPr>
        <w:lastRenderedPageBreak/>
        <w:t>utilize the Office of State Treasurer</w:t>
      </w:r>
      <w:r w:rsidR="00B73BE8" w:rsidRPr="00B73BE8">
        <w:rPr>
          <w:color w:val="000000" w:themeColor="text1"/>
          <w:u w:color="000000" w:themeColor="text1"/>
        </w:rPr>
        <w:t>’</w:t>
      </w:r>
      <w:r w:rsidR="00A618C0" w:rsidRPr="00BC5BF5">
        <w:rPr>
          <w:color w:val="000000" w:themeColor="text1"/>
          <w:u w:color="000000" w:themeColor="text1"/>
        </w:rPr>
        <w:t xml:space="preserve">s database to search for unclaimed property for themselves, their friends and family, and their businesses. </w:t>
      </w:r>
    </w:p>
    <w:p w:rsidR="00A618C0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FC8" w:rsidRDefault="00A618C0" w:rsidP="00A61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BF5">
        <w:rPr>
          <w:color w:val="000000" w:themeColor="text1"/>
          <w:u w:color="000000" w:themeColor="text1"/>
        </w:rPr>
        <w:t>Be it further resolved that a copy of this resolution be forwarded to Curtis M. Loftis, Jr., Treasurer of South Carolina.</w:t>
      </w:r>
    </w:p>
    <w:p w:rsidR="007353C9" w:rsidRDefault="00B73B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2864" w:rsidRDefault="00E62864" w:rsidP="00E62864">
      <w:pPr>
        <w:suppressAutoHyphens/>
      </w:pPr>
    </w:p>
    <w:sectPr w:rsidR="00E62864" w:rsidSect="00E628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8C0" w:rsidRDefault="00A618C0" w:rsidP="009F0C77">
      <w:r>
        <w:separator/>
      </w:r>
    </w:p>
  </w:endnote>
  <w:endnote w:type="continuationSeparator" w:id="0">
    <w:p w:rsidR="00A618C0" w:rsidRDefault="00A618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FB5892-FFC3-4CA8-89DB-B680FEB57A15}"/>
    <w:embedBold r:id="rId2" w:fontKey="{B0E63023-5E55-45B0-B9F1-4E22E1FC00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7CE6FF-4D2A-4299-A764-C0FE87F413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523238-997F-4832-9E89-A928484B6E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F8E91C-1D78-41AC-BE7A-7D04DB6A43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864" w:rsidRPr="00A53358" w:rsidRDefault="00E62864" w:rsidP="00A53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49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8C0" w:rsidRDefault="00A618C0" w:rsidP="009F0C77">
      <w:r>
        <w:separator/>
      </w:r>
    </w:p>
  </w:footnote>
  <w:footnote w:type="continuationSeparator" w:id="0">
    <w:p w:rsidR="00A618C0" w:rsidRDefault="00A618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8SD16"/>
    <w:docVar w:name="CoverBillType" w:val="r"/>
    <w:docVar w:name="docpath" w:val="L:\Council\bills\GM\24548SD16.DOCX"/>
    <w:docVar w:name="dvBillNumber" w:val="47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4FC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347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FC8"/>
    <w:rsid w:val="00336AD0"/>
    <w:rsid w:val="0037079A"/>
    <w:rsid w:val="003C4DAB"/>
    <w:rsid w:val="003D01E8"/>
    <w:rsid w:val="003E5288"/>
    <w:rsid w:val="003F6D79"/>
    <w:rsid w:val="00407DE7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1300"/>
    <w:rsid w:val="005C2FE2"/>
    <w:rsid w:val="005E2BC9"/>
    <w:rsid w:val="00605102"/>
    <w:rsid w:val="006215AA"/>
    <w:rsid w:val="006913C9"/>
    <w:rsid w:val="0069470D"/>
    <w:rsid w:val="006D497C"/>
    <w:rsid w:val="00734F00"/>
    <w:rsid w:val="007353C9"/>
    <w:rsid w:val="007A70AE"/>
    <w:rsid w:val="008362E8"/>
    <w:rsid w:val="008A1768"/>
    <w:rsid w:val="008F0F33"/>
    <w:rsid w:val="008F4429"/>
    <w:rsid w:val="0094021A"/>
    <w:rsid w:val="0097258E"/>
    <w:rsid w:val="009B44AF"/>
    <w:rsid w:val="009C6A0B"/>
    <w:rsid w:val="009F0C77"/>
    <w:rsid w:val="009F4DD1"/>
    <w:rsid w:val="00A41684"/>
    <w:rsid w:val="00A53358"/>
    <w:rsid w:val="00A618C0"/>
    <w:rsid w:val="00A64E80"/>
    <w:rsid w:val="00A72BCD"/>
    <w:rsid w:val="00A741D9"/>
    <w:rsid w:val="00A833AB"/>
    <w:rsid w:val="00A9741D"/>
    <w:rsid w:val="00AD4B17"/>
    <w:rsid w:val="00B412D4"/>
    <w:rsid w:val="00B73BE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2864"/>
    <w:rsid w:val="00E92EEF"/>
    <w:rsid w:val="00EC20F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AA5626-0A09-4C55-85DF-BE163AA4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8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8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28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2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25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228FE-7AAE-42E3-B71A-4D937865F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372</Words>
  <Characters>2122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4725: Unclaimed Property Day - South Carolina Legislature Online</dc:title>
  <dc:creator>Gail Pinckney Moore</dc:creator>
  <cp:lastModifiedBy>N Cumfer</cp:lastModifiedBy>
  <cp:revision>2</cp:revision>
  <cp:lastPrinted>2016-01-21T21:54:00Z</cp:lastPrinted>
  <dcterms:created xsi:type="dcterms:W3CDTF">2016-12-02T19:17:00Z</dcterms:created>
  <dcterms:modified xsi:type="dcterms:W3CDTF">2016-12-02T19:17:00Z</dcterms:modified>
</cp:coreProperties>
</file>