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D01" w:rsidRDefault="00CA3D01" w:rsidP="00CA3D01">
      <w:pPr>
        <w:widowControl w:val="0"/>
        <w:jc w:val="center"/>
      </w:pPr>
      <w:bookmarkStart w:id="0" w:name="_GoBack"/>
      <w:bookmarkEnd w:id="0"/>
      <w:r w:rsidRPr="00CA3D01">
        <w:rPr>
          <w:b/>
        </w:rPr>
        <w:t>South Carolina General Assembly</w:t>
      </w:r>
    </w:p>
    <w:p w:rsidR="00CA3D01" w:rsidRDefault="00CA3D01" w:rsidP="00CA3D01">
      <w:pPr>
        <w:widowControl w:val="0"/>
        <w:jc w:val="center"/>
      </w:pPr>
      <w:r>
        <w:t>121st Session, 2015-2016</w:t>
      </w:r>
    </w:p>
    <w:p w:rsidR="00CA3D01" w:rsidRDefault="00CA3D01" w:rsidP="00CA3D01">
      <w:pPr>
        <w:widowControl w:val="0"/>
        <w:jc w:val="left"/>
      </w:pPr>
    </w:p>
    <w:p w:rsidR="00CA3D01" w:rsidRDefault="00CA3D01" w:rsidP="00CA3D01">
      <w:pPr>
        <w:widowControl w:val="0"/>
        <w:jc w:val="left"/>
        <w:rPr>
          <w:b/>
        </w:rPr>
      </w:pPr>
      <w:r w:rsidRPr="00CA3D01">
        <w:rPr>
          <w:b/>
        </w:rPr>
        <w:t>H. 4736</w:t>
      </w:r>
    </w:p>
    <w:p w:rsidR="00CA3D01" w:rsidRDefault="00CA3D01" w:rsidP="00CA3D01">
      <w:pPr>
        <w:widowControl w:val="0"/>
        <w:jc w:val="left"/>
        <w:rPr>
          <w:b/>
        </w:rPr>
      </w:pPr>
    </w:p>
    <w:p w:rsidR="00CA3D01" w:rsidRDefault="00CA3D01" w:rsidP="00CA3D01">
      <w:pPr>
        <w:widowControl w:val="0"/>
        <w:jc w:val="left"/>
      </w:pPr>
      <w:r w:rsidRPr="00CA3D01">
        <w:rPr>
          <w:b/>
        </w:rPr>
        <w:t>STATUS INFORMATION</w:t>
      </w:r>
    </w:p>
    <w:p w:rsidR="00CA3D01" w:rsidRDefault="00CA3D01" w:rsidP="00CA3D01">
      <w:pPr>
        <w:widowControl w:val="0"/>
        <w:jc w:val="left"/>
      </w:pPr>
    </w:p>
    <w:p w:rsidR="00CA3D01" w:rsidRDefault="00CA3D01" w:rsidP="00CA3D01">
      <w:pPr>
        <w:widowControl w:val="0"/>
        <w:jc w:val="left"/>
      </w:pPr>
      <w:r>
        <w:t>House Resolution</w:t>
      </w:r>
    </w:p>
    <w:p w:rsidR="00CA3D01" w:rsidRDefault="00CA3D01" w:rsidP="00CA3D01">
      <w:pPr>
        <w:widowControl w:val="0"/>
        <w:jc w:val="left"/>
      </w:pPr>
      <w:r>
        <w:t>Sponsors: Reps. Tallon,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Taylor, Thayer, Tinkler, Toole, Weeks, Wells, Whipper, White, Whitmire, Williams, Willis and Yow</w:t>
      </w:r>
    </w:p>
    <w:p w:rsidR="00CA3D01" w:rsidRDefault="00CA3D01" w:rsidP="00CA3D01">
      <w:pPr>
        <w:widowControl w:val="0"/>
        <w:jc w:val="left"/>
      </w:pPr>
      <w:r>
        <w:t>Document Path: l:\council\bills\gm\24539sa16.docx</w:t>
      </w:r>
    </w:p>
    <w:p w:rsidR="00CA3D01" w:rsidRDefault="00CA3D01" w:rsidP="00CA3D01">
      <w:pPr>
        <w:widowControl w:val="0"/>
        <w:jc w:val="left"/>
      </w:pPr>
    </w:p>
    <w:p w:rsidR="00CA3D01" w:rsidRDefault="00CA3D01" w:rsidP="00CA3D01">
      <w:pPr>
        <w:widowControl w:val="0"/>
        <w:jc w:val="left"/>
      </w:pPr>
      <w:r>
        <w:t>Introduced in the House on January 26, 2016</w:t>
      </w:r>
    </w:p>
    <w:p w:rsidR="00CA3D01" w:rsidRDefault="00CA3D01" w:rsidP="00CA3D01">
      <w:pPr>
        <w:widowControl w:val="0"/>
        <w:jc w:val="left"/>
      </w:pPr>
      <w:r>
        <w:t>Adopted by the House on January 26, 2016</w:t>
      </w:r>
    </w:p>
    <w:p w:rsidR="00CA3D01" w:rsidRDefault="00CA3D01" w:rsidP="00CA3D01">
      <w:pPr>
        <w:widowControl w:val="0"/>
        <w:jc w:val="left"/>
      </w:pPr>
    </w:p>
    <w:p w:rsidR="00CA3D01" w:rsidRDefault="00CA3D01" w:rsidP="00CA3D01">
      <w:pPr>
        <w:widowControl w:val="0"/>
        <w:jc w:val="left"/>
      </w:pPr>
      <w:r>
        <w:t xml:space="preserve">Summary: </w:t>
      </w:r>
      <w:r w:rsidR="003C4528">
        <w:t>Spartanburg Day School Girls Swim Team</w:t>
      </w:r>
    </w:p>
    <w:p w:rsidR="00CA3D01" w:rsidRDefault="00CA3D01" w:rsidP="00CA3D01">
      <w:pPr>
        <w:widowControl w:val="0"/>
        <w:jc w:val="left"/>
      </w:pPr>
    </w:p>
    <w:p w:rsidR="00CA3D01" w:rsidRDefault="00CA3D01" w:rsidP="00CA3D01">
      <w:pPr>
        <w:widowControl w:val="0"/>
        <w:jc w:val="left"/>
      </w:pPr>
    </w:p>
    <w:p w:rsidR="00CA3D01" w:rsidRDefault="00CA3D01" w:rsidP="00CA3D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3D01">
        <w:rPr>
          <w:b/>
        </w:rPr>
        <w:t>HISTORY OF LEGISLATIVE ACTIONS</w:t>
      </w:r>
    </w:p>
    <w:p w:rsidR="00CA3D01" w:rsidRDefault="00CA3D01" w:rsidP="00CA3D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3D01" w:rsidRPr="00CA3D01" w:rsidRDefault="00CA3D01" w:rsidP="00CA3D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3D01">
        <w:rPr>
          <w:u w:val="single"/>
        </w:rPr>
        <w:tab/>
        <w:t>Date</w:t>
      </w:r>
      <w:r w:rsidRPr="00CA3D01">
        <w:rPr>
          <w:u w:val="single"/>
        </w:rPr>
        <w:tab/>
        <w:t>Body</w:t>
      </w:r>
      <w:r w:rsidRPr="00CA3D01">
        <w:rPr>
          <w:u w:val="single"/>
        </w:rPr>
        <w:tab/>
        <w:t>Action Description with journal page number</w:t>
      </w:r>
      <w:r w:rsidRPr="00CA3D01">
        <w:rPr>
          <w:u w:val="single"/>
        </w:rPr>
        <w:tab/>
      </w:r>
    </w:p>
    <w:p w:rsidR="00AC0B89" w:rsidRDefault="00AC0B89" w:rsidP="00AC0B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1/26/2016</w:t>
      </w:r>
      <w:r>
        <w:tab/>
        <w:t>House</w:t>
      </w:r>
      <w:r>
        <w:tab/>
      </w:r>
      <w:r w:rsidRPr="00775446">
        <w:t>Introduced and adopted (</w:t>
      </w:r>
      <w:hyperlink r:id="rId7" w:history="1">
        <w:r w:rsidRPr="00D35D50">
          <w:rPr>
            <w:rStyle w:val="Hyperlink"/>
          </w:rPr>
          <w:t>House Journal</w:t>
        </w:r>
        <w:r w:rsidRPr="00D35D50">
          <w:rPr>
            <w:rStyle w:val="Hyperlink"/>
          </w:rPr>
          <w:noBreakHyphen/>
          <w:t>page 14</w:t>
        </w:r>
      </w:hyperlink>
      <w:r w:rsidRPr="00775446">
        <w:t>)</w:t>
      </w:r>
    </w:p>
    <w:p w:rsidR="00AC0B89" w:rsidRDefault="00AC0B89" w:rsidP="00AC0B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3D01" w:rsidRDefault="00CA3D01" w:rsidP="00CA3D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A3D01">
          <w:rPr>
            <w:rStyle w:val="Hyperlink"/>
          </w:rPr>
          <w:t>legislative information</w:t>
        </w:r>
      </w:hyperlink>
      <w:r>
        <w:t xml:space="preserve"> at the website</w:t>
      </w:r>
    </w:p>
    <w:p w:rsidR="00CA3D01" w:rsidRDefault="00CA3D01" w:rsidP="00CA3D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3D01" w:rsidRPr="00CA3D01" w:rsidRDefault="00CA3D01" w:rsidP="00CA3D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3D01" w:rsidRDefault="00CA3D01" w:rsidP="00CA3D01">
      <w:r w:rsidRPr="00CA3D01">
        <w:rPr>
          <w:b/>
        </w:rPr>
        <w:t>VERSIONS OF THIS BILL</w:t>
      </w:r>
    </w:p>
    <w:p w:rsidR="00CA3D01" w:rsidRDefault="00CA3D01" w:rsidP="00CA3D01"/>
    <w:p w:rsidR="00CA3D01" w:rsidRDefault="00D35D50" w:rsidP="00CA3D01">
      <w:hyperlink r:id="rId9" w:history="1">
        <w:r w:rsidR="00CA3D01">
          <w:rPr>
            <w:rStyle w:val="Hyperlink"/>
          </w:rPr>
          <w:t>1/26/2016</w:t>
        </w:r>
      </w:hyperlink>
    </w:p>
    <w:p w:rsidR="00CA3D01" w:rsidRDefault="00D35D50" w:rsidP="00CA3D01">
      <w:hyperlink r:id="rId10" w:history="1">
        <w:r w:rsidR="0020447E" w:rsidRPr="0020447E">
          <w:rPr>
            <w:rStyle w:val="Hyperlink"/>
          </w:rPr>
          <w:t>1/28/2016</w:t>
        </w:r>
      </w:hyperlink>
    </w:p>
    <w:p w:rsidR="0020447E" w:rsidRDefault="0020447E" w:rsidP="00CA3D01"/>
    <w:p w:rsidR="00CA3D01" w:rsidRDefault="00CA3D01" w:rsidP="00CA3D01">
      <w:pPr>
        <w:sectPr w:rsidR="00CA3D01" w:rsidSect="00CA3D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0447E" w:rsidRDefault="002044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47E" w:rsidRDefault="002044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47E" w:rsidRDefault="002044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47E" w:rsidRDefault="002044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47E" w:rsidRDefault="002044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47E" w:rsidRDefault="002044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47E" w:rsidRDefault="002044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47E" w:rsidRDefault="002044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47E" w:rsidRPr="00325348" w:rsidRDefault="0020447E" w:rsidP="00DD2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20447E" w:rsidRDefault="0020447E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47E" w:rsidRDefault="002044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3A0F72">
        <w:t>SPART</w:t>
      </w:r>
      <w:r>
        <w:t>ANBURG DAY SCHOOL GIRLS SWIM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>
        <w:t xml:space="preserve">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noBreakHyphen/>
        <w:t>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0447E" w:rsidRDefault="002044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447E" w:rsidRDefault="0020447E" w:rsidP="00DD2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the members of the </w:t>
      </w:r>
      <w:r>
        <w:rPr>
          <w:color w:val="000000" w:themeColor="text1"/>
          <w:u w:color="000000" w:themeColor="text1"/>
        </w:rPr>
        <w:t>Spartanburg Day School swim</w:t>
      </w:r>
      <w:r>
        <w:t xml:space="preserve"> team </w:t>
      </w:r>
      <w:r>
        <w:rPr>
          <w:color w:val="000000" w:themeColor="text1"/>
          <w:u w:color="000000" w:themeColor="text1"/>
        </w:rPr>
        <w:t xml:space="preserve">of Spartanburg County </w:t>
      </w:r>
      <w:r>
        <w:t>took top honors at the South Carolina Independent School Association (</w:t>
      </w:r>
      <w:r w:rsidRPr="00B07186">
        <w:rPr>
          <w:color w:val="000000" w:themeColor="text1"/>
          <w:u w:color="000000" w:themeColor="text1"/>
        </w:rPr>
        <w:t>SCISA</w:t>
      </w:r>
      <w:r>
        <w:rPr>
          <w:color w:val="000000" w:themeColor="text1"/>
          <w:u w:color="000000" w:themeColor="text1"/>
        </w:rPr>
        <w:t>)</w:t>
      </w:r>
      <w:r w:rsidRPr="00B07186">
        <w:rPr>
          <w:color w:val="000000" w:themeColor="text1"/>
          <w:u w:color="000000" w:themeColor="text1"/>
        </w:rPr>
        <w:t xml:space="preserve"> </w:t>
      </w:r>
      <w:r>
        <w:t xml:space="preserve">state competition held at the </w:t>
      </w:r>
      <w:r w:rsidRPr="00B07186">
        <w:rPr>
          <w:color w:val="000000" w:themeColor="text1"/>
          <w:u w:color="000000" w:themeColor="text1"/>
        </w:rPr>
        <w:t>Augusta Aquatic Center</w:t>
      </w:r>
      <w:r>
        <w:t xml:space="preserve"> in </w:t>
      </w:r>
      <w:r w:rsidRPr="00B07186">
        <w:rPr>
          <w:color w:val="000000" w:themeColor="text1"/>
          <w:u w:color="000000" w:themeColor="text1"/>
        </w:rPr>
        <w:t>Augusta</w:t>
      </w:r>
      <w:r>
        <w:rPr>
          <w:color w:val="000000" w:themeColor="text1"/>
          <w:u w:color="000000" w:themeColor="text1"/>
        </w:rPr>
        <w:t>, Georgia,</w:t>
      </w:r>
      <w:r>
        <w:t xml:space="preserve"> on </w:t>
      </w:r>
      <w:r w:rsidRPr="00B07186">
        <w:rPr>
          <w:color w:val="000000" w:themeColor="text1"/>
          <w:u w:color="000000" w:themeColor="text1"/>
        </w:rPr>
        <w:t>Saturday, October 10</w:t>
      </w:r>
      <w:r>
        <w:rPr>
          <w:color w:val="000000" w:themeColor="text1"/>
          <w:u w:color="000000" w:themeColor="text1"/>
        </w:rPr>
        <w:t>, 2015</w:t>
      </w:r>
      <w:r>
        <w:t>; and</w:t>
      </w:r>
    </w:p>
    <w:p w:rsidR="0020447E" w:rsidRDefault="0020447E" w:rsidP="00DD2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0447E" w:rsidRPr="00B07186" w:rsidRDefault="0020447E" w:rsidP="005C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the Spartanburg Day School Lady Griffins</w:t>
      </w:r>
      <w:r>
        <w:rPr>
          <w:color w:val="000000" w:themeColor="text1"/>
          <w:u w:color="000000" w:themeColor="text1"/>
        </w:rPr>
        <w:t xml:space="preserve"> captured the team</w:t>
      </w:r>
      <w:r w:rsidRPr="005C056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third consecutive swim trophy, a</w:t>
      </w:r>
      <w:r w:rsidRPr="00B071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sweet </w:t>
      </w:r>
      <w:r w:rsidRPr="00B07186">
        <w:rPr>
          <w:color w:val="000000" w:themeColor="text1"/>
          <w:u w:color="000000" w:themeColor="text1"/>
        </w:rPr>
        <w:t>“three</w:t>
      </w:r>
      <w:r>
        <w:rPr>
          <w:color w:val="000000" w:themeColor="text1"/>
          <w:u w:color="000000" w:themeColor="text1"/>
        </w:rPr>
        <w:noBreakHyphen/>
      </w:r>
      <w:r w:rsidRPr="00B07186">
        <w:rPr>
          <w:color w:val="000000" w:themeColor="text1"/>
          <w:u w:color="000000" w:themeColor="text1"/>
        </w:rPr>
        <w:t xml:space="preserve">peat” </w:t>
      </w:r>
      <w:r>
        <w:rPr>
          <w:color w:val="000000" w:themeColor="text1"/>
          <w:u w:color="000000" w:themeColor="text1"/>
        </w:rPr>
        <w:t>victor</w:t>
      </w:r>
      <w:r w:rsidRPr="00B07186">
        <w:rPr>
          <w:color w:val="000000" w:themeColor="text1"/>
          <w:u w:color="000000" w:themeColor="text1"/>
        </w:rPr>
        <w:t>y for 2013, 2014</w:t>
      </w:r>
      <w:r>
        <w:rPr>
          <w:color w:val="000000" w:themeColor="text1"/>
          <w:u w:color="000000" w:themeColor="text1"/>
        </w:rPr>
        <w:t>, and 2015; and</w:t>
      </w:r>
    </w:p>
    <w:p w:rsidR="0020447E" w:rsidRPr="00B07186" w:rsidRDefault="0020447E" w:rsidP="005C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47E" w:rsidRDefault="0020447E" w:rsidP="00DD2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fans, the Lady Griffins finished in first place with </w:t>
      </w:r>
      <w:r w:rsidRPr="00B07186">
        <w:rPr>
          <w:color w:val="000000" w:themeColor="text1"/>
          <w:u w:color="000000" w:themeColor="text1"/>
        </w:rPr>
        <w:t>a score of 182</w:t>
      </w:r>
      <w:r>
        <w:t xml:space="preserve"> against their nearest competitor, a victory made all the sweeter as the Spartanburg boys took top honors alongside the girls for the third year in a row as well; and</w:t>
      </w:r>
    </w:p>
    <w:p w:rsidR="0020447E" w:rsidRDefault="0020447E" w:rsidP="00DD2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0447E" w:rsidRPr="00B07186" w:rsidRDefault="0020447E" w:rsidP="00846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B07186">
        <w:rPr>
          <w:color w:val="000000" w:themeColor="text1"/>
          <w:u w:color="000000" w:themeColor="text1"/>
        </w:rPr>
        <w:t>enior</w:t>
      </w:r>
      <w:r>
        <w:rPr>
          <w:color w:val="000000" w:themeColor="text1"/>
          <w:u w:color="000000" w:themeColor="text1"/>
        </w:rPr>
        <w:t xml:space="preserve"> Aimee McVe</w:t>
      </w:r>
      <w:r w:rsidRPr="00B07186">
        <w:rPr>
          <w:color w:val="000000" w:themeColor="text1"/>
          <w:u w:color="000000" w:themeColor="text1"/>
        </w:rPr>
        <w:t>y broke the school record in the 100</w:t>
      </w:r>
      <w:r>
        <w:rPr>
          <w:color w:val="000000" w:themeColor="text1"/>
          <w:u w:color="000000" w:themeColor="text1"/>
        </w:rPr>
        <w:noBreakHyphen/>
      </w:r>
      <w:r w:rsidRPr="00B07186">
        <w:rPr>
          <w:color w:val="000000" w:themeColor="text1"/>
          <w:u w:color="000000" w:themeColor="text1"/>
        </w:rPr>
        <w:t>meter backstroke and the 200</w:t>
      </w:r>
      <w:r>
        <w:rPr>
          <w:color w:val="000000" w:themeColor="text1"/>
          <w:u w:color="000000" w:themeColor="text1"/>
        </w:rPr>
        <w:noBreakHyphen/>
      </w:r>
      <w:r w:rsidRPr="00B07186">
        <w:rPr>
          <w:color w:val="000000" w:themeColor="text1"/>
          <w:u w:color="000000" w:themeColor="text1"/>
        </w:rPr>
        <w:t>meter individual medley</w:t>
      </w:r>
      <w:r>
        <w:rPr>
          <w:color w:val="000000" w:themeColor="text1"/>
          <w:u w:color="000000" w:themeColor="text1"/>
        </w:rPr>
        <w:t>, and she was named Swimmer of the Year; and</w:t>
      </w:r>
    </w:p>
    <w:p w:rsidR="0020447E" w:rsidRPr="00B07186" w:rsidRDefault="0020447E" w:rsidP="00846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47E" w:rsidRDefault="0020447E" w:rsidP="005C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her </w:t>
      </w:r>
      <w:r w:rsidRPr="00B07186">
        <w:rPr>
          <w:color w:val="000000" w:themeColor="text1"/>
          <w:u w:color="000000" w:themeColor="text1"/>
        </w:rPr>
        <w:t xml:space="preserve">first year </w:t>
      </w:r>
      <w:r>
        <w:rPr>
          <w:color w:val="000000" w:themeColor="text1"/>
          <w:u w:color="000000" w:themeColor="text1"/>
        </w:rPr>
        <w:t xml:space="preserve">as head </w:t>
      </w:r>
      <w:r w:rsidRPr="00B07186">
        <w:rPr>
          <w:color w:val="000000" w:themeColor="text1"/>
          <w:u w:color="000000" w:themeColor="text1"/>
        </w:rPr>
        <w:t>coach, Ashli Gaines</w:t>
      </w:r>
      <w:r>
        <w:rPr>
          <w:color w:val="000000" w:themeColor="text1"/>
          <w:u w:color="000000" w:themeColor="text1"/>
        </w:rPr>
        <w:t xml:space="preserve"> was named Coach of the Year and, along with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 skilled coaching staff, maximized her own athletic prowess and training to mold a championship team and teach these athletes lessons that will prove invaluable through life both in and out of the water; and</w:t>
      </w:r>
    </w:p>
    <w:p w:rsidR="0020447E" w:rsidRDefault="0020447E" w:rsidP="00DD2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47E" w:rsidRDefault="0020447E" w:rsidP="00E97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respect and credit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3A0F72">
        <w:t>Spart</w:t>
      </w:r>
      <w:r>
        <w:t>anburg Day School swimmer</w:t>
      </w:r>
      <w:r>
        <w:rPr>
          <w:color w:val="000000" w:themeColor="text1"/>
          <w:u w:color="000000" w:themeColor="text1"/>
        </w:rPr>
        <w:t>s have garnered for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 in the years to come</w:t>
      </w:r>
      <w:r>
        <w:t>.  Now, therefore,</w:t>
      </w:r>
    </w:p>
    <w:p w:rsidR="0020447E" w:rsidRDefault="002044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47E" w:rsidRDefault="002044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0447E" w:rsidRDefault="002044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47E" w:rsidRDefault="0020447E" w:rsidP="005C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Pr="003A0F72">
        <w:t>Spart</w:t>
      </w:r>
      <w:r>
        <w:t>anburg Day School girls swim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2015 </w:t>
      </w:r>
      <w:r>
        <w:t xml:space="preserve">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noBreakHyphen/>
        <w:t xml:space="preserve">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0447E" w:rsidRDefault="0020447E" w:rsidP="005C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47E" w:rsidRDefault="0020447E" w:rsidP="005C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Upper School Administrator Jack MacMullan and Coach </w:t>
      </w:r>
      <w:r w:rsidRPr="00B07186">
        <w:rPr>
          <w:color w:val="000000" w:themeColor="text1"/>
          <w:u w:color="000000" w:themeColor="text1"/>
        </w:rPr>
        <w:t>Ashli Gaines</w:t>
      </w:r>
      <w:r>
        <w:t>.</w:t>
      </w:r>
    </w:p>
    <w:p w:rsidR="0020447E" w:rsidRDefault="0020447E" w:rsidP="00FE2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A3D01" w:rsidRDefault="00CA3D01" w:rsidP="0020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CA3D01" w:rsidSect="00F548A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56B" w:rsidRDefault="005C056B" w:rsidP="009F0C77">
      <w:r>
        <w:separator/>
      </w:r>
    </w:p>
  </w:endnote>
  <w:endnote w:type="continuationSeparator" w:id="0">
    <w:p w:rsidR="005C056B" w:rsidRDefault="005C05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0C8636-2127-4226-8B53-CB411CD976F7}"/>
    <w:embedBold r:id="rId2" w:fontKey="{0F3D1380-B6AE-4517-AF8E-D9B6F2112F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5319F00-5F21-4A29-BB80-DC35F329D5F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7D55EE3-5B9B-4B3F-A482-123D78F37B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B23C07-CC0E-4409-B8A9-B2913FB55D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1A6" w:rsidRPr="00DD20A6" w:rsidRDefault="00DD20A6" w:rsidP="00DD20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5D5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56B" w:rsidRDefault="005C056B" w:rsidP="009F0C77">
      <w:r>
        <w:separator/>
      </w:r>
    </w:p>
  </w:footnote>
  <w:footnote w:type="continuationSeparator" w:id="0">
    <w:p w:rsidR="005C056B" w:rsidRDefault="005C05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39SA16"/>
    <w:docVar w:name="CoverBillType" w:val="r"/>
    <w:docVar w:name="docpath" w:val="L:\Council\bills\GM\24539SA16.DOCX"/>
    <w:docVar w:name="dvBillNumber" w:val="47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51B66"/>
    <w:rsid w:val="00002BF8"/>
    <w:rsid w:val="00011869"/>
    <w:rsid w:val="00015CD6"/>
    <w:rsid w:val="000E1785"/>
    <w:rsid w:val="000F40FA"/>
    <w:rsid w:val="0010776B"/>
    <w:rsid w:val="00133E66"/>
    <w:rsid w:val="0014104D"/>
    <w:rsid w:val="001435A3"/>
    <w:rsid w:val="00146ED3"/>
    <w:rsid w:val="00151044"/>
    <w:rsid w:val="001D08F2"/>
    <w:rsid w:val="001D525B"/>
    <w:rsid w:val="001D7F4F"/>
    <w:rsid w:val="0020447E"/>
    <w:rsid w:val="00205238"/>
    <w:rsid w:val="002321B6"/>
    <w:rsid w:val="00250967"/>
    <w:rsid w:val="002543C8"/>
    <w:rsid w:val="0025541D"/>
    <w:rsid w:val="00272850"/>
    <w:rsid w:val="00284AAE"/>
    <w:rsid w:val="002E5912"/>
    <w:rsid w:val="00301B21"/>
    <w:rsid w:val="00325348"/>
    <w:rsid w:val="0032732C"/>
    <w:rsid w:val="00336AD0"/>
    <w:rsid w:val="0037079A"/>
    <w:rsid w:val="003C452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1E0C"/>
    <w:rsid w:val="005273C6"/>
    <w:rsid w:val="00530A69"/>
    <w:rsid w:val="00545593"/>
    <w:rsid w:val="00577C6C"/>
    <w:rsid w:val="005C056B"/>
    <w:rsid w:val="005C2FE2"/>
    <w:rsid w:val="005E2BC9"/>
    <w:rsid w:val="00605102"/>
    <w:rsid w:val="006215AA"/>
    <w:rsid w:val="00670CDA"/>
    <w:rsid w:val="00686D4A"/>
    <w:rsid w:val="006913C9"/>
    <w:rsid w:val="0069470D"/>
    <w:rsid w:val="00734F00"/>
    <w:rsid w:val="00755C25"/>
    <w:rsid w:val="007A70AE"/>
    <w:rsid w:val="008362E8"/>
    <w:rsid w:val="00846A90"/>
    <w:rsid w:val="008A1768"/>
    <w:rsid w:val="008F0F33"/>
    <w:rsid w:val="008F4429"/>
    <w:rsid w:val="00933702"/>
    <w:rsid w:val="0094021A"/>
    <w:rsid w:val="00960B63"/>
    <w:rsid w:val="00973195"/>
    <w:rsid w:val="009B44AF"/>
    <w:rsid w:val="009C6A0B"/>
    <w:rsid w:val="009D76D9"/>
    <w:rsid w:val="009F0C77"/>
    <w:rsid w:val="009F4DD1"/>
    <w:rsid w:val="00A41684"/>
    <w:rsid w:val="00A64E80"/>
    <w:rsid w:val="00A72BCD"/>
    <w:rsid w:val="00A741D9"/>
    <w:rsid w:val="00A833AB"/>
    <w:rsid w:val="00A86F0B"/>
    <w:rsid w:val="00A9741D"/>
    <w:rsid w:val="00AC0B89"/>
    <w:rsid w:val="00AD4B17"/>
    <w:rsid w:val="00B412D4"/>
    <w:rsid w:val="00BE3C22"/>
    <w:rsid w:val="00C0345E"/>
    <w:rsid w:val="00C251A6"/>
    <w:rsid w:val="00C3483A"/>
    <w:rsid w:val="00C74E9D"/>
    <w:rsid w:val="00C82FD3"/>
    <w:rsid w:val="00C92819"/>
    <w:rsid w:val="00CA3D01"/>
    <w:rsid w:val="00CC6B7B"/>
    <w:rsid w:val="00CD2089"/>
    <w:rsid w:val="00D35D50"/>
    <w:rsid w:val="00D73A67"/>
    <w:rsid w:val="00D970A9"/>
    <w:rsid w:val="00DD20A6"/>
    <w:rsid w:val="00DF3845"/>
    <w:rsid w:val="00E41911"/>
    <w:rsid w:val="00E92EEF"/>
    <w:rsid w:val="00E979EC"/>
    <w:rsid w:val="00EF2368"/>
    <w:rsid w:val="00F24442"/>
    <w:rsid w:val="00F50AE3"/>
    <w:rsid w:val="00F51B66"/>
    <w:rsid w:val="00F656BA"/>
    <w:rsid w:val="00F67CF1"/>
    <w:rsid w:val="00F840F0"/>
    <w:rsid w:val="00FB0D0D"/>
    <w:rsid w:val="00FB43B4"/>
    <w:rsid w:val="00FE2A6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38EA2E-BB4E-4CA4-99BD-113C599C2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6D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D4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3D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36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6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736_201601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36_2016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FF9E9-04AD-43E3-A8FD-BDA91FDC6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638</Words>
  <Characters>3639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4736: Spartanburg Day School Girls Swim Team - South Carolina Legislature Online</dc:title>
  <dc:creator>Gail Pinckney Moore</dc:creator>
  <cp:lastModifiedBy>N Cumfer</cp:lastModifiedBy>
  <cp:revision>2</cp:revision>
  <cp:lastPrinted>2016-01-25T15:01:00Z</cp:lastPrinted>
  <dcterms:created xsi:type="dcterms:W3CDTF">2016-12-02T19:17:00Z</dcterms:created>
  <dcterms:modified xsi:type="dcterms:W3CDTF">2016-12-02T19:17:00Z</dcterms:modified>
</cp:coreProperties>
</file>