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C0D" w:rsidRDefault="006E5C0D" w:rsidP="006E5C0D">
      <w:pPr>
        <w:widowControl w:val="0"/>
        <w:jc w:val="center"/>
      </w:pPr>
      <w:bookmarkStart w:id="0" w:name="_GoBack"/>
      <w:bookmarkEnd w:id="0"/>
      <w:r w:rsidRPr="006E5C0D">
        <w:rPr>
          <w:b/>
        </w:rPr>
        <w:t>South Carolina General Assembly</w:t>
      </w:r>
    </w:p>
    <w:p w:rsidR="006E5C0D" w:rsidRDefault="006E5C0D" w:rsidP="006E5C0D">
      <w:pPr>
        <w:widowControl w:val="0"/>
        <w:jc w:val="center"/>
      </w:pPr>
      <w:r>
        <w:t>121st Session, 2015-2016</w:t>
      </w:r>
    </w:p>
    <w:p w:rsidR="006E5C0D" w:rsidRDefault="006E5C0D" w:rsidP="006E5C0D">
      <w:pPr>
        <w:widowControl w:val="0"/>
        <w:jc w:val="left"/>
      </w:pPr>
    </w:p>
    <w:p w:rsidR="006E5C0D" w:rsidRDefault="006E5C0D" w:rsidP="006E5C0D">
      <w:pPr>
        <w:widowControl w:val="0"/>
        <w:jc w:val="left"/>
        <w:rPr>
          <w:b/>
        </w:rPr>
      </w:pPr>
      <w:r w:rsidRPr="006E5C0D">
        <w:rPr>
          <w:b/>
        </w:rPr>
        <w:t>H. 4870</w:t>
      </w:r>
    </w:p>
    <w:p w:rsidR="006E5C0D" w:rsidRDefault="006E5C0D" w:rsidP="006E5C0D">
      <w:pPr>
        <w:widowControl w:val="0"/>
        <w:jc w:val="left"/>
        <w:rPr>
          <w:b/>
        </w:rPr>
      </w:pPr>
    </w:p>
    <w:p w:rsidR="006E5C0D" w:rsidRDefault="006E5C0D" w:rsidP="006E5C0D">
      <w:pPr>
        <w:widowControl w:val="0"/>
        <w:jc w:val="left"/>
      </w:pPr>
      <w:r w:rsidRPr="006E5C0D">
        <w:rPr>
          <w:b/>
        </w:rPr>
        <w:t>STATUS INFORMATION</w:t>
      </w:r>
    </w:p>
    <w:p w:rsidR="006E5C0D" w:rsidRDefault="006E5C0D" w:rsidP="006E5C0D">
      <w:pPr>
        <w:widowControl w:val="0"/>
        <w:jc w:val="left"/>
      </w:pPr>
    </w:p>
    <w:p w:rsidR="006E5C0D" w:rsidRDefault="006E5C0D" w:rsidP="006E5C0D">
      <w:pPr>
        <w:widowControl w:val="0"/>
        <w:jc w:val="left"/>
      </w:pPr>
      <w:r>
        <w:t>House Resolution</w:t>
      </w:r>
    </w:p>
    <w:p w:rsidR="006E5C0D" w:rsidRDefault="006E5C0D" w:rsidP="006E5C0D">
      <w:pPr>
        <w:widowControl w:val="0"/>
        <w:jc w:val="left"/>
      </w:pPr>
      <w:r>
        <w:t>Sponsors: Reps. Finlay,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6E5C0D" w:rsidRDefault="006E5C0D" w:rsidP="006E5C0D">
      <w:pPr>
        <w:widowControl w:val="0"/>
        <w:jc w:val="left"/>
      </w:pPr>
      <w:r>
        <w:t>Document Path: l:\council\bills\gm\24610sa16.docx</w:t>
      </w:r>
    </w:p>
    <w:p w:rsidR="006E5C0D" w:rsidRDefault="006E5C0D" w:rsidP="006E5C0D">
      <w:pPr>
        <w:widowControl w:val="0"/>
        <w:jc w:val="left"/>
      </w:pPr>
    </w:p>
    <w:p w:rsidR="006E5C0D" w:rsidRDefault="006E5C0D" w:rsidP="006E5C0D">
      <w:pPr>
        <w:widowControl w:val="0"/>
        <w:jc w:val="left"/>
      </w:pPr>
      <w:r>
        <w:t>Introduced in the House on February 10, 2016</w:t>
      </w:r>
    </w:p>
    <w:p w:rsidR="006E5C0D" w:rsidRDefault="006E5C0D" w:rsidP="006E5C0D">
      <w:pPr>
        <w:widowControl w:val="0"/>
        <w:jc w:val="left"/>
      </w:pPr>
      <w:r>
        <w:t>Adopted by the House on February 10, 2016</w:t>
      </w:r>
    </w:p>
    <w:p w:rsidR="006E5C0D" w:rsidRDefault="006E5C0D" w:rsidP="006E5C0D">
      <w:pPr>
        <w:widowControl w:val="0"/>
        <w:jc w:val="left"/>
      </w:pPr>
    </w:p>
    <w:p w:rsidR="006E5C0D" w:rsidRDefault="006E5C0D" w:rsidP="006E5C0D">
      <w:pPr>
        <w:widowControl w:val="0"/>
        <w:jc w:val="left"/>
      </w:pPr>
      <w:r>
        <w:t xml:space="preserve">Summary: </w:t>
      </w:r>
      <w:r w:rsidR="00756B12">
        <w:t>Edens Landmark Partners</w:t>
      </w:r>
    </w:p>
    <w:p w:rsidR="006E5C0D" w:rsidRDefault="006E5C0D" w:rsidP="006E5C0D">
      <w:pPr>
        <w:widowControl w:val="0"/>
        <w:jc w:val="left"/>
      </w:pPr>
    </w:p>
    <w:p w:rsidR="006E5C0D" w:rsidRDefault="006E5C0D" w:rsidP="006E5C0D">
      <w:pPr>
        <w:widowControl w:val="0"/>
        <w:jc w:val="left"/>
      </w:pPr>
    </w:p>
    <w:p w:rsidR="006E5C0D" w:rsidRDefault="006E5C0D" w:rsidP="006E5C0D">
      <w:pPr>
        <w:widowControl w:val="0"/>
        <w:tabs>
          <w:tab w:val="center" w:pos="590"/>
          <w:tab w:val="center" w:pos="1440"/>
          <w:tab w:val="left" w:pos="1872"/>
          <w:tab w:val="left" w:pos="9187"/>
        </w:tabs>
        <w:jc w:val="left"/>
      </w:pPr>
      <w:r w:rsidRPr="006E5C0D">
        <w:rPr>
          <w:b/>
        </w:rPr>
        <w:t>HISTORY OF LEGISLATIVE ACTIONS</w:t>
      </w:r>
    </w:p>
    <w:p w:rsidR="006E5C0D" w:rsidRDefault="006E5C0D" w:rsidP="006E5C0D">
      <w:pPr>
        <w:widowControl w:val="0"/>
        <w:tabs>
          <w:tab w:val="center" w:pos="590"/>
          <w:tab w:val="center" w:pos="1440"/>
          <w:tab w:val="left" w:pos="1872"/>
          <w:tab w:val="left" w:pos="9187"/>
        </w:tabs>
        <w:jc w:val="left"/>
      </w:pPr>
    </w:p>
    <w:p w:rsidR="006E5C0D" w:rsidRPr="006E5C0D" w:rsidRDefault="006E5C0D" w:rsidP="006E5C0D">
      <w:pPr>
        <w:widowControl w:val="0"/>
        <w:tabs>
          <w:tab w:val="center" w:pos="590"/>
          <w:tab w:val="center" w:pos="1440"/>
          <w:tab w:val="left" w:pos="1872"/>
          <w:tab w:val="left" w:pos="9187"/>
        </w:tabs>
        <w:jc w:val="left"/>
      </w:pPr>
      <w:r w:rsidRPr="006E5C0D">
        <w:rPr>
          <w:u w:val="single"/>
        </w:rPr>
        <w:tab/>
        <w:t>Date</w:t>
      </w:r>
      <w:r w:rsidRPr="006E5C0D">
        <w:rPr>
          <w:u w:val="single"/>
        </w:rPr>
        <w:tab/>
        <w:t>Body</w:t>
      </w:r>
      <w:r w:rsidRPr="006E5C0D">
        <w:rPr>
          <w:u w:val="single"/>
        </w:rPr>
        <w:tab/>
        <w:t>Action Description with journal page number</w:t>
      </w:r>
      <w:r w:rsidRPr="006E5C0D">
        <w:rPr>
          <w:u w:val="single"/>
        </w:rPr>
        <w:tab/>
      </w:r>
    </w:p>
    <w:p w:rsidR="00E06B27" w:rsidRDefault="00E06B27" w:rsidP="00E06B27">
      <w:pPr>
        <w:widowControl w:val="0"/>
        <w:tabs>
          <w:tab w:val="right" w:pos="1008"/>
          <w:tab w:val="left" w:pos="1152"/>
          <w:tab w:val="left" w:pos="1872"/>
          <w:tab w:val="left" w:pos="9187"/>
        </w:tabs>
        <w:ind w:left="2088" w:hanging="2088"/>
        <w:jc w:val="left"/>
      </w:pPr>
      <w:r>
        <w:tab/>
        <w:t>2/10/2016</w:t>
      </w:r>
      <w:r>
        <w:tab/>
        <w:t>House</w:t>
      </w:r>
      <w:r>
        <w:tab/>
      </w:r>
      <w:r w:rsidRPr="00BD716B">
        <w:t>Introduced and adopted (</w:t>
      </w:r>
      <w:hyperlink r:id="rId7" w:history="1">
        <w:r w:rsidRPr="00E36A1D">
          <w:rPr>
            <w:rStyle w:val="Hyperlink"/>
          </w:rPr>
          <w:t>House Journal</w:t>
        </w:r>
        <w:r w:rsidRPr="00E36A1D">
          <w:rPr>
            <w:rStyle w:val="Hyperlink"/>
          </w:rPr>
          <w:noBreakHyphen/>
          <w:t>page 35</w:t>
        </w:r>
      </w:hyperlink>
      <w:r w:rsidRPr="00BD716B">
        <w:t>)</w:t>
      </w:r>
    </w:p>
    <w:p w:rsidR="00E06B27" w:rsidRDefault="00E06B27" w:rsidP="00E06B27">
      <w:pPr>
        <w:widowControl w:val="0"/>
        <w:tabs>
          <w:tab w:val="right" w:pos="1008"/>
          <w:tab w:val="left" w:pos="1152"/>
          <w:tab w:val="left" w:pos="1872"/>
          <w:tab w:val="left" w:pos="9187"/>
        </w:tabs>
        <w:ind w:left="2088" w:hanging="2088"/>
        <w:jc w:val="left"/>
      </w:pPr>
    </w:p>
    <w:p w:rsidR="006E5C0D" w:rsidRDefault="006E5C0D" w:rsidP="006E5C0D">
      <w:pPr>
        <w:widowControl w:val="0"/>
        <w:tabs>
          <w:tab w:val="right" w:pos="1008"/>
          <w:tab w:val="left" w:pos="1152"/>
          <w:tab w:val="left" w:pos="1872"/>
          <w:tab w:val="left" w:pos="9187"/>
        </w:tabs>
        <w:ind w:left="2088" w:hanging="2088"/>
        <w:jc w:val="left"/>
      </w:pPr>
      <w:r>
        <w:t xml:space="preserve">View the latest </w:t>
      </w:r>
      <w:hyperlink r:id="rId8" w:history="1">
        <w:r w:rsidRPr="006E5C0D">
          <w:rPr>
            <w:rStyle w:val="Hyperlink"/>
          </w:rPr>
          <w:t>legislative information</w:t>
        </w:r>
      </w:hyperlink>
      <w:r>
        <w:t xml:space="preserve"> at the website</w:t>
      </w:r>
    </w:p>
    <w:p w:rsidR="006E5C0D" w:rsidRDefault="006E5C0D" w:rsidP="006E5C0D">
      <w:pPr>
        <w:widowControl w:val="0"/>
        <w:tabs>
          <w:tab w:val="right" w:pos="1008"/>
          <w:tab w:val="left" w:pos="1152"/>
          <w:tab w:val="left" w:pos="1872"/>
          <w:tab w:val="left" w:pos="9187"/>
        </w:tabs>
        <w:ind w:left="2088" w:hanging="2088"/>
        <w:jc w:val="left"/>
      </w:pPr>
    </w:p>
    <w:p w:rsidR="006E5C0D" w:rsidRPr="006E5C0D" w:rsidRDefault="006E5C0D" w:rsidP="006E5C0D">
      <w:pPr>
        <w:widowControl w:val="0"/>
        <w:tabs>
          <w:tab w:val="right" w:pos="1008"/>
          <w:tab w:val="left" w:pos="1152"/>
          <w:tab w:val="left" w:pos="1872"/>
          <w:tab w:val="left" w:pos="9187"/>
        </w:tabs>
        <w:ind w:left="2088" w:hanging="2088"/>
        <w:jc w:val="left"/>
      </w:pPr>
    </w:p>
    <w:p w:rsidR="006E5C0D" w:rsidRDefault="006E5C0D" w:rsidP="006E5C0D">
      <w:r w:rsidRPr="006E5C0D">
        <w:rPr>
          <w:b/>
        </w:rPr>
        <w:t>VERSIONS OF THIS BILL</w:t>
      </w:r>
    </w:p>
    <w:p w:rsidR="006E5C0D" w:rsidRDefault="006E5C0D" w:rsidP="006E5C0D"/>
    <w:p w:rsidR="006E5C0D" w:rsidRDefault="00E36A1D" w:rsidP="006E5C0D">
      <w:hyperlink r:id="rId9" w:history="1">
        <w:r w:rsidR="006E5C0D">
          <w:rPr>
            <w:rStyle w:val="Hyperlink"/>
          </w:rPr>
          <w:t>2/10/2016</w:t>
        </w:r>
      </w:hyperlink>
    </w:p>
    <w:p w:rsidR="006E5C0D" w:rsidRDefault="006E5C0D" w:rsidP="006E5C0D"/>
    <w:p w:rsidR="006E5C0D" w:rsidRDefault="006E5C0D" w:rsidP="006E5C0D">
      <w:pPr>
        <w:sectPr w:rsidR="006E5C0D" w:rsidSect="006E5C0D">
          <w:pgSz w:w="12240" w:h="15840" w:code="1"/>
          <w:pgMar w:top="1080" w:right="1440" w:bottom="1080" w:left="1440" w:header="720" w:footer="720" w:gutter="0"/>
          <w:cols w:space="720"/>
          <w:noEndnote/>
          <w:docGrid w:linePitch="360"/>
        </w:sectPr>
      </w:pPr>
    </w:p>
    <w:p w:rsidR="00475DC1" w:rsidRDefault="0047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6F3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2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MEANINGFUL CONTRIBUTION AND SUPPORT PROVIDED BY EDENS LANDMARK PARTNERS TO THOSE IN NEED DURING THE FLOODS OF 2015 THAT ROCKED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2B7F" w:rsidRDefault="00CC6F3B" w:rsidP="00AF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2B7F">
        <w:t xml:space="preserve">it is altogether fitting and proper that the members of the South Carolina House of Representatives should pause in their deliberations to recognize businesses like Edens Landmark Partners, whose substantial donation to the community provided a staging area for the South Carolina Emergency Management Team; and  </w:t>
      </w:r>
    </w:p>
    <w:p w:rsidR="00AF2B7F" w:rsidRDefault="00AF2B7F" w:rsidP="00AF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7F" w:rsidRDefault="00AF2B7F" w:rsidP="00AF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the catastrophic floods that devastated the State in October 2015, many citizens suffered unimaginable loss, and others sought ways to share the burden in whatever way possible; and</w:t>
      </w:r>
    </w:p>
    <w:p w:rsidR="00AF2B7F" w:rsidRDefault="00AF2B7F" w:rsidP="00AF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7F" w:rsidRDefault="00AF2B7F" w:rsidP="00AF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5168E">
        <w:t xml:space="preserve">Edens Landmark Partners donated the </w:t>
      </w:r>
      <w:r w:rsidR="00353031">
        <w:t xml:space="preserve">use of a </w:t>
      </w:r>
      <w:r w:rsidR="0075168E">
        <w:t xml:space="preserve">parking lot </w:t>
      </w:r>
      <w:r w:rsidR="00353031">
        <w:t xml:space="preserve">strategically located </w:t>
      </w:r>
      <w:r w:rsidR="0075168E">
        <w:t xml:space="preserve">at 3700 Forest Drive on the corner of Beltline Boulevard and Forest Drive where the South Carolina Emergency Management Team </w:t>
      </w:r>
      <w:r w:rsidR="00353031">
        <w:t>distributed water and supplies; and</w:t>
      </w:r>
    </w:p>
    <w:p w:rsidR="00AF2B7F" w:rsidRDefault="00AF2B7F" w:rsidP="00AF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B7F" w:rsidRDefault="00353031" w:rsidP="00AF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always prepared to offer</w:t>
      </w:r>
      <w:r w:rsidR="00AF2B7F">
        <w:t xml:space="preserve"> a</w:t>
      </w:r>
      <w:r>
        <w:t>ssistance</w:t>
      </w:r>
      <w:r w:rsidR="00AF2B7F">
        <w:t xml:space="preserve"> to the community when a need arises, Edens Landmark Partners provided </w:t>
      </w:r>
      <w:r>
        <w:t>this</w:t>
      </w:r>
      <w:r w:rsidR="00AF2B7F">
        <w:t xml:space="preserve"> </w:t>
      </w:r>
      <w:r w:rsidR="0075168E">
        <w:t xml:space="preserve">prominent and </w:t>
      </w:r>
      <w:r>
        <w:t>secure</w:t>
      </w:r>
      <w:r w:rsidR="0075168E">
        <w:t xml:space="preserve"> staging area for several weeks where </w:t>
      </w:r>
      <w:r w:rsidR="00AF2B7F">
        <w:t xml:space="preserve">victims of the flood and the volunteers of the cleanup </w:t>
      </w:r>
      <w:r w:rsidR="0075168E">
        <w:t>could receive safe drinking water and necessary supplies</w:t>
      </w:r>
      <w:r w:rsidR="00AF2B7F">
        <w:t>; and</w:t>
      </w:r>
    </w:p>
    <w:p w:rsidR="00AF2B7F" w:rsidRDefault="00AF2B7F" w:rsidP="00AF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F3B" w:rsidRDefault="00AF2B7F" w:rsidP="00AF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value the commitment and dedication of Edens Landmark Partners to the Midlands and </w:t>
      </w:r>
      <w:r w:rsidR="00353031">
        <w:t>commend</w:t>
      </w:r>
      <w:r>
        <w:t xml:space="preserve"> the significant role of the </w:t>
      </w:r>
      <w:r w:rsidR="00DD39DE">
        <w:t>company</w:t>
      </w:r>
      <w:r>
        <w:t xml:space="preserve"> during the floods of 2015</w:t>
      </w:r>
      <w:r w:rsidR="00CC6F3B">
        <w:t>.  Now, therefore,</w:t>
      </w:r>
    </w:p>
    <w:p w:rsidR="00CC6F3B" w:rsidRDefault="00CC6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F3B" w:rsidRDefault="00CC6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CC6F3B" w:rsidRDefault="00CC6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F3B" w:rsidRDefault="00CC6F3B" w:rsidP="0047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75168E">
        <w:t xml:space="preserve"> </w:t>
      </w:r>
      <w:r w:rsidR="00C820F7">
        <w:t xml:space="preserve">the members of the South Carolina House of Representatives, by this resolution, </w:t>
      </w:r>
      <w:r w:rsidR="0075168E">
        <w:t>recognize and honor the meaningful contribution and support provided by Edens Landmark Partners to those in need during the floods of 2015 that rocked the Palmetto State.</w:t>
      </w:r>
    </w:p>
    <w:p w:rsidR="00CC6F3B" w:rsidRDefault="00CC6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F3B" w:rsidRDefault="00CC6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820F7">
        <w:t>present</w:t>
      </w:r>
      <w:r>
        <w:t>ed to</w:t>
      </w:r>
      <w:r w:rsidR="00C820F7">
        <w:t xml:space="preserve"> Edens Landmark Partners.</w:t>
      </w:r>
    </w:p>
    <w:p w:rsidR="005B237D" w:rsidRDefault="000C14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5C0D" w:rsidRDefault="006E5C0D" w:rsidP="006E5C0D">
      <w:pPr>
        <w:suppressAutoHyphens/>
      </w:pPr>
    </w:p>
    <w:sectPr w:rsidR="006E5C0D" w:rsidSect="006E5C0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031" w:rsidRDefault="00353031" w:rsidP="009F0C77">
      <w:r>
        <w:separator/>
      </w:r>
    </w:p>
  </w:endnote>
  <w:endnote w:type="continuationSeparator" w:id="0">
    <w:p w:rsidR="00353031" w:rsidRDefault="003530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E6E95A-C5CB-401B-8512-7AD62FC01E74}"/>
    <w:embedBold r:id="rId2" w:fontKey="{63440923-016F-4CE6-AE07-51A1CF36D73D}"/>
  </w:font>
  <w:font w:name="Calibri">
    <w:panose1 w:val="020F0502020204030204"/>
    <w:charset w:val="00"/>
    <w:family w:val="swiss"/>
    <w:pitch w:val="variable"/>
    <w:sig w:usb0="E00002FF" w:usb1="4000ACFF" w:usb2="00000001" w:usb3="00000000" w:csb0="0000019F" w:csb1="00000000"/>
    <w:embedRegular r:id="rId3" w:fontKey="{80840345-12C2-40F7-A1AD-7B5615BDD706}"/>
  </w:font>
  <w:font w:name="Segoe UI">
    <w:panose1 w:val="020B0502040204020203"/>
    <w:charset w:val="00"/>
    <w:family w:val="swiss"/>
    <w:pitch w:val="variable"/>
    <w:sig w:usb0="E10022FF" w:usb1="C000E47F" w:usb2="00000029" w:usb3="00000000" w:csb0="000001DF" w:csb1="00000000"/>
    <w:embedRegular r:id="rId4" w:fontKey="{E9969F2C-53DF-424C-AE22-6D28E3ED842E}"/>
  </w:font>
  <w:font w:name="Cambria">
    <w:panose1 w:val="02040503050406030204"/>
    <w:charset w:val="00"/>
    <w:family w:val="roman"/>
    <w:pitch w:val="variable"/>
    <w:sig w:usb0="E00002FF" w:usb1="400004FF" w:usb2="00000000" w:usb3="00000000" w:csb0="0000019F" w:csb1="00000000"/>
    <w:embedRegular r:id="rId5" w:fontKey="{47D72CE9-32C8-454A-AAEE-EB3A11F76D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C0D" w:rsidRPr="00475DC1" w:rsidRDefault="006E5C0D" w:rsidP="00475DC1">
    <w:pPr>
      <w:pStyle w:val="Footer"/>
      <w:tabs>
        <w:tab w:val="clear" w:pos="4680"/>
        <w:tab w:val="clear" w:pos="9360"/>
        <w:tab w:val="center" w:pos="2995"/>
      </w:tabs>
      <w:spacing w:before="120"/>
    </w:pPr>
    <w:r>
      <w:t>[4870]</w:t>
    </w:r>
    <w:r>
      <w:tab/>
    </w:r>
    <w:r>
      <w:fldChar w:fldCharType="begin"/>
    </w:r>
    <w:r>
      <w:instrText xml:space="preserve"> PAGE  \* MERGEFORMAT </w:instrText>
    </w:r>
    <w:r>
      <w:fldChar w:fldCharType="separate"/>
    </w:r>
    <w:r w:rsidR="00E36A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031" w:rsidRDefault="00353031" w:rsidP="009F0C77">
      <w:r>
        <w:separator/>
      </w:r>
    </w:p>
  </w:footnote>
  <w:footnote w:type="continuationSeparator" w:id="0">
    <w:p w:rsidR="00353031" w:rsidRDefault="003530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10SA16"/>
    <w:docVar w:name="CoverBillType" w:val="r"/>
    <w:docVar w:name="docpath" w:val="L:\Council\bills\GM\24610SA16.DOCX"/>
    <w:docVar w:name="dvBillNumber" w:val="4870"/>
    <w:docVar w:name="dvBillNumberPrefix" w:val="H. "/>
    <w:docVar w:name="dvOriginalBody" w:val="House"/>
    <w:docVar w:name="dvSteno" w:val="GM"/>
    <w:docVar w:name="NameofBody" w:val="h"/>
    <w:docVar w:name="vgroup2" w:val="Council"/>
  </w:docVars>
  <w:rsids>
    <w:rsidRoot w:val="00CC6F3B"/>
    <w:rsid w:val="00011869"/>
    <w:rsid w:val="00015CD6"/>
    <w:rsid w:val="000C141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0215"/>
    <w:rsid w:val="002E5912"/>
    <w:rsid w:val="00301B21"/>
    <w:rsid w:val="00325348"/>
    <w:rsid w:val="0032732C"/>
    <w:rsid w:val="00336AD0"/>
    <w:rsid w:val="00353031"/>
    <w:rsid w:val="0037079A"/>
    <w:rsid w:val="003C4DAB"/>
    <w:rsid w:val="003D01E8"/>
    <w:rsid w:val="003E5288"/>
    <w:rsid w:val="003F6D79"/>
    <w:rsid w:val="0041760A"/>
    <w:rsid w:val="00417C01"/>
    <w:rsid w:val="004403BD"/>
    <w:rsid w:val="00461441"/>
    <w:rsid w:val="00475DC1"/>
    <w:rsid w:val="004809EE"/>
    <w:rsid w:val="004E7D54"/>
    <w:rsid w:val="005273C6"/>
    <w:rsid w:val="00530A69"/>
    <w:rsid w:val="00545593"/>
    <w:rsid w:val="00577C6C"/>
    <w:rsid w:val="005B237D"/>
    <w:rsid w:val="005C2FE2"/>
    <w:rsid w:val="005E2BC9"/>
    <w:rsid w:val="00605102"/>
    <w:rsid w:val="006215AA"/>
    <w:rsid w:val="006913C9"/>
    <w:rsid w:val="0069470D"/>
    <w:rsid w:val="006E5C0D"/>
    <w:rsid w:val="00734F00"/>
    <w:rsid w:val="0075168E"/>
    <w:rsid w:val="00756B12"/>
    <w:rsid w:val="007746ED"/>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0400"/>
    <w:rsid w:val="00A833AB"/>
    <w:rsid w:val="00A9741D"/>
    <w:rsid w:val="00AD4B17"/>
    <w:rsid w:val="00AF2B7F"/>
    <w:rsid w:val="00B412D4"/>
    <w:rsid w:val="00BE3C22"/>
    <w:rsid w:val="00C0345E"/>
    <w:rsid w:val="00C3483A"/>
    <w:rsid w:val="00C74E9D"/>
    <w:rsid w:val="00C820F7"/>
    <w:rsid w:val="00C82FD3"/>
    <w:rsid w:val="00C92819"/>
    <w:rsid w:val="00CC6B7B"/>
    <w:rsid w:val="00CC6F3B"/>
    <w:rsid w:val="00CD2089"/>
    <w:rsid w:val="00D73A67"/>
    <w:rsid w:val="00D970A9"/>
    <w:rsid w:val="00DD39DE"/>
    <w:rsid w:val="00DF3845"/>
    <w:rsid w:val="00E06B27"/>
    <w:rsid w:val="00E36A1D"/>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C86F26-3EA0-49F3-8046-8D4F6FF0B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30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031"/>
    <w:rPr>
      <w:rFonts w:ascii="Segoe UI" w:eastAsia="Times New Roman" w:hAnsi="Segoe UI" w:cs="Segoe UI"/>
      <w:sz w:val="18"/>
      <w:szCs w:val="18"/>
    </w:rPr>
  </w:style>
  <w:style w:type="character" w:styleId="Hyperlink">
    <w:name w:val="Hyperlink"/>
    <w:basedOn w:val="DefaultParagraphFont"/>
    <w:uiPriority w:val="99"/>
    <w:unhideWhenUsed/>
    <w:rsid w:val="006E5C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70&amp;session=121&amp;summary=B" TargetMode="External"/><Relationship Id="rId3" Type="http://schemas.openxmlformats.org/officeDocument/2006/relationships/settings" Target="settings.xml"/><Relationship Id="rId7" Type="http://schemas.openxmlformats.org/officeDocument/2006/relationships/hyperlink" Target="file:///h:\HJ%20Archive\2016\02-10-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870_2016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53D00-EE20-484C-8910-8A7A4EEF1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567</Words>
  <Characters>3235</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4870: Edens Landmark Partners - South Carolina Legislature Online</dc:title>
  <dc:creator>Gail Pinckney Moore</dc:creator>
  <cp:lastModifiedBy>N Cumfer</cp:lastModifiedBy>
  <cp:revision>2</cp:revision>
  <cp:lastPrinted>2016-02-09T18:12:00Z</cp:lastPrinted>
  <dcterms:created xsi:type="dcterms:W3CDTF">2016-12-02T19:21:00Z</dcterms:created>
  <dcterms:modified xsi:type="dcterms:W3CDTF">2016-12-02T19:21:00Z</dcterms:modified>
</cp:coreProperties>
</file>