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23F7" w:rsidRDefault="001723F7" w:rsidP="001723F7">
      <w:pPr>
        <w:widowControl w:val="0"/>
        <w:jc w:val="center"/>
      </w:pPr>
      <w:bookmarkStart w:id="0" w:name="_GoBack"/>
      <w:bookmarkEnd w:id="0"/>
      <w:r w:rsidRPr="001723F7">
        <w:rPr>
          <w:b/>
        </w:rPr>
        <w:t>South Carolina General Assembly</w:t>
      </w:r>
    </w:p>
    <w:p w:rsidR="001723F7" w:rsidRDefault="001723F7" w:rsidP="001723F7">
      <w:pPr>
        <w:widowControl w:val="0"/>
        <w:jc w:val="center"/>
      </w:pPr>
      <w:r>
        <w:t>121st Session, 2015-2016</w:t>
      </w:r>
    </w:p>
    <w:p w:rsidR="001723F7" w:rsidRDefault="001723F7" w:rsidP="001723F7">
      <w:pPr>
        <w:widowControl w:val="0"/>
        <w:jc w:val="left"/>
      </w:pPr>
    </w:p>
    <w:p w:rsidR="001723F7" w:rsidRDefault="001723F7" w:rsidP="001723F7">
      <w:pPr>
        <w:widowControl w:val="0"/>
        <w:jc w:val="left"/>
        <w:rPr>
          <w:b/>
        </w:rPr>
      </w:pPr>
      <w:r w:rsidRPr="001723F7">
        <w:rPr>
          <w:b/>
        </w:rPr>
        <w:t>H. 5047</w:t>
      </w:r>
    </w:p>
    <w:p w:rsidR="001723F7" w:rsidRDefault="001723F7" w:rsidP="001723F7">
      <w:pPr>
        <w:widowControl w:val="0"/>
        <w:jc w:val="left"/>
        <w:rPr>
          <w:b/>
        </w:rPr>
      </w:pPr>
    </w:p>
    <w:p w:rsidR="001723F7" w:rsidRDefault="001723F7" w:rsidP="001723F7">
      <w:pPr>
        <w:widowControl w:val="0"/>
        <w:jc w:val="left"/>
      </w:pPr>
      <w:r w:rsidRPr="001723F7">
        <w:rPr>
          <w:b/>
        </w:rPr>
        <w:t>STATUS INFORMATION</w:t>
      </w:r>
    </w:p>
    <w:p w:rsidR="001723F7" w:rsidRDefault="001723F7" w:rsidP="001723F7">
      <w:pPr>
        <w:widowControl w:val="0"/>
        <w:jc w:val="left"/>
      </w:pPr>
    </w:p>
    <w:p w:rsidR="001723F7" w:rsidRDefault="001723F7" w:rsidP="001723F7">
      <w:pPr>
        <w:widowControl w:val="0"/>
        <w:jc w:val="left"/>
      </w:pPr>
      <w:r>
        <w:t>Concurrent Resolution</w:t>
      </w:r>
    </w:p>
    <w:p w:rsidR="001723F7" w:rsidRDefault="001723F7" w:rsidP="001723F7">
      <w:pPr>
        <w:widowControl w:val="0"/>
        <w:jc w:val="left"/>
      </w:pPr>
      <w:r>
        <w:t>Sponsors: Reps. Simrill, Loftis, Burns, Hill, Atwater, Delleney, Felder, D.C. Moss, Norman, Pope, G.M. Smith, G.R. Smith, Stringer and Taylor</w:t>
      </w:r>
    </w:p>
    <w:p w:rsidR="001723F7" w:rsidRDefault="001723F7" w:rsidP="001723F7">
      <w:pPr>
        <w:widowControl w:val="0"/>
        <w:jc w:val="left"/>
      </w:pPr>
      <w:r>
        <w:t>Document Path: l:\council\bills\nbd\11207cz16.docx</w:t>
      </w:r>
    </w:p>
    <w:p w:rsidR="001723F7" w:rsidRDefault="001723F7" w:rsidP="001723F7">
      <w:pPr>
        <w:widowControl w:val="0"/>
        <w:jc w:val="left"/>
      </w:pPr>
    </w:p>
    <w:p w:rsidR="001723F7" w:rsidRDefault="001723F7" w:rsidP="001723F7">
      <w:pPr>
        <w:widowControl w:val="0"/>
        <w:jc w:val="left"/>
      </w:pPr>
      <w:r>
        <w:t>Introduced in the House on March 8, 2016</w:t>
      </w:r>
    </w:p>
    <w:p w:rsidR="001723F7" w:rsidRDefault="001723F7" w:rsidP="001723F7">
      <w:pPr>
        <w:widowControl w:val="0"/>
        <w:jc w:val="left"/>
      </w:pPr>
      <w:r>
        <w:t xml:space="preserve">Currently residing in the House Committee on </w:t>
      </w:r>
      <w:r w:rsidRPr="001723F7">
        <w:rPr>
          <w:b/>
        </w:rPr>
        <w:t>Invitations and Memorial Resolutions</w:t>
      </w:r>
    </w:p>
    <w:p w:rsidR="001723F7" w:rsidRDefault="001723F7" w:rsidP="001723F7">
      <w:pPr>
        <w:widowControl w:val="0"/>
        <w:jc w:val="left"/>
      </w:pPr>
    </w:p>
    <w:p w:rsidR="001723F7" w:rsidRDefault="001723F7" w:rsidP="001723F7">
      <w:pPr>
        <w:widowControl w:val="0"/>
        <w:jc w:val="left"/>
      </w:pPr>
      <w:r>
        <w:t xml:space="preserve">Summary: </w:t>
      </w:r>
      <w:r w:rsidR="00445C89">
        <w:t>South Carolina Congressional Delegation</w:t>
      </w:r>
    </w:p>
    <w:p w:rsidR="001723F7" w:rsidRDefault="001723F7" w:rsidP="001723F7">
      <w:pPr>
        <w:widowControl w:val="0"/>
        <w:jc w:val="left"/>
      </w:pPr>
    </w:p>
    <w:p w:rsidR="001723F7" w:rsidRDefault="001723F7" w:rsidP="001723F7">
      <w:pPr>
        <w:widowControl w:val="0"/>
        <w:jc w:val="left"/>
      </w:pPr>
    </w:p>
    <w:p w:rsidR="001723F7" w:rsidRDefault="001723F7" w:rsidP="001723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23F7">
        <w:rPr>
          <w:b/>
        </w:rPr>
        <w:t>HISTORY OF LEGISLATIVE ACTIONS</w:t>
      </w:r>
    </w:p>
    <w:p w:rsidR="001723F7" w:rsidRDefault="001723F7" w:rsidP="001723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723F7" w:rsidRPr="001723F7" w:rsidRDefault="001723F7" w:rsidP="001723F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723F7">
        <w:rPr>
          <w:u w:val="single"/>
        </w:rPr>
        <w:tab/>
        <w:t>Date</w:t>
      </w:r>
      <w:r w:rsidRPr="001723F7">
        <w:rPr>
          <w:u w:val="single"/>
        </w:rPr>
        <w:tab/>
        <w:t>Body</w:t>
      </w:r>
      <w:r w:rsidRPr="001723F7">
        <w:rPr>
          <w:u w:val="single"/>
        </w:rPr>
        <w:tab/>
        <w:t>Action Description with journal page number</w:t>
      </w:r>
      <w:r w:rsidRPr="001723F7">
        <w:rPr>
          <w:u w:val="single"/>
        </w:rPr>
        <w:tab/>
      </w:r>
    </w:p>
    <w:p w:rsidR="00F12044" w:rsidRDefault="00F12044" w:rsidP="00F120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3/8/2016</w:t>
      </w:r>
      <w:r>
        <w:tab/>
        <w:t>House</w:t>
      </w:r>
      <w:r>
        <w:tab/>
      </w:r>
      <w:r w:rsidRPr="003B1716">
        <w:t>Introduced (</w:t>
      </w:r>
      <w:hyperlink r:id="rId7" w:history="1">
        <w:r w:rsidRPr="00A25733">
          <w:rPr>
            <w:rStyle w:val="Hyperlink"/>
          </w:rPr>
          <w:t>House Journal</w:t>
        </w:r>
        <w:r w:rsidRPr="00A25733">
          <w:rPr>
            <w:rStyle w:val="Hyperlink"/>
          </w:rPr>
          <w:noBreakHyphen/>
          <w:t>page 7</w:t>
        </w:r>
      </w:hyperlink>
      <w:r w:rsidRPr="003B1716">
        <w:t>)</w:t>
      </w:r>
    </w:p>
    <w:p w:rsidR="00F12044" w:rsidRDefault="00F12044" w:rsidP="00F120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3/8/2016</w:t>
      </w:r>
      <w:r>
        <w:tab/>
        <w:t>House</w:t>
      </w:r>
      <w:r>
        <w:tab/>
      </w:r>
      <w:r w:rsidRPr="003B1716">
        <w:t>Referred to Commit</w:t>
      </w:r>
      <w:r>
        <w:t xml:space="preserve">tee on </w:t>
      </w:r>
      <w:r w:rsidRPr="003B1716">
        <w:rPr>
          <w:b/>
        </w:rPr>
        <w:t>Invitations and Memorial Resolutions</w:t>
      </w:r>
      <w:r w:rsidRPr="003B1716">
        <w:t xml:space="preserve"> (</w:t>
      </w:r>
      <w:hyperlink r:id="rId8" w:history="1">
        <w:r w:rsidRPr="00A25733">
          <w:rPr>
            <w:rStyle w:val="Hyperlink"/>
          </w:rPr>
          <w:t>House Journal</w:t>
        </w:r>
        <w:r w:rsidRPr="00A25733">
          <w:rPr>
            <w:rStyle w:val="Hyperlink"/>
          </w:rPr>
          <w:noBreakHyphen/>
          <w:t>page 7</w:t>
        </w:r>
      </w:hyperlink>
      <w:r w:rsidRPr="003B1716">
        <w:t>)</w:t>
      </w:r>
    </w:p>
    <w:p w:rsidR="00F12044" w:rsidRDefault="00F12044" w:rsidP="00F120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23F7" w:rsidRDefault="001723F7" w:rsidP="001723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1723F7">
          <w:rPr>
            <w:rStyle w:val="Hyperlink"/>
          </w:rPr>
          <w:t>legislative information</w:t>
        </w:r>
      </w:hyperlink>
      <w:r>
        <w:t xml:space="preserve"> at the website</w:t>
      </w:r>
    </w:p>
    <w:p w:rsidR="001723F7" w:rsidRDefault="001723F7" w:rsidP="001723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23F7" w:rsidRPr="001723F7" w:rsidRDefault="001723F7" w:rsidP="001723F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723F7" w:rsidRDefault="001723F7" w:rsidP="001723F7">
      <w:pPr>
        <w:widowControl w:val="0"/>
        <w:jc w:val="left"/>
      </w:pPr>
      <w:r w:rsidRPr="001723F7">
        <w:rPr>
          <w:b/>
        </w:rPr>
        <w:t>VERSIONS OF THIS BILL</w:t>
      </w:r>
    </w:p>
    <w:p w:rsidR="001723F7" w:rsidRDefault="001723F7" w:rsidP="001723F7">
      <w:pPr>
        <w:widowControl w:val="0"/>
        <w:jc w:val="left"/>
      </w:pPr>
    </w:p>
    <w:p w:rsidR="001723F7" w:rsidRDefault="00A25733" w:rsidP="001723F7">
      <w:pPr>
        <w:widowControl w:val="0"/>
        <w:jc w:val="left"/>
      </w:pPr>
      <w:hyperlink r:id="rId10" w:history="1">
        <w:r w:rsidR="001723F7">
          <w:rPr>
            <w:rStyle w:val="Hyperlink"/>
          </w:rPr>
          <w:t>3/8/2016</w:t>
        </w:r>
      </w:hyperlink>
    </w:p>
    <w:p w:rsidR="001723F7" w:rsidRDefault="001723F7" w:rsidP="001723F7"/>
    <w:p w:rsidR="001723F7" w:rsidRDefault="001723F7" w:rsidP="001723F7">
      <w:pPr>
        <w:sectPr w:rsidR="001723F7" w:rsidSect="001723F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25AC5" w:rsidRDefault="00025AC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25A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57FD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13C3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7E43A3">
        <w:rPr>
          <w:color w:val="000000" w:themeColor="text1"/>
          <w:u w:color="000000" w:themeColor="text1"/>
        </w:rPr>
        <w:t>TO MEMORIALIZE THE CONGRESSIONAL DELEGATION OF THE STATE OF SOUTH CAROLINA AND TO REQUEST THAT THEY CO</w:t>
      </w:r>
      <w:r>
        <w:rPr>
          <w:color w:val="000000" w:themeColor="text1"/>
          <w:u w:color="000000" w:themeColor="text1"/>
        </w:rPr>
        <w:noBreakHyphen/>
      </w:r>
      <w:r w:rsidRPr="007E43A3">
        <w:rPr>
          <w:color w:val="000000" w:themeColor="text1"/>
          <w:u w:color="000000" w:themeColor="text1"/>
        </w:rPr>
        <w:t xml:space="preserve">SPONSOR AND SUPPORT H.R. 4371. 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13C33" w:rsidRPr="007E43A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3A3">
        <w:rPr>
          <w:color w:val="000000" w:themeColor="text1"/>
          <w:u w:color="000000" w:themeColor="text1"/>
        </w:rPr>
        <w:t xml:space="preserve">Whereas, the federal government has increased its power far beyond the confines set by the U.S. Constitution; and </w:t>
      </w:r>
    </w:p>
    <w:p w:rsidR="00F13C33" w:rsidRPr="007E43A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3C33" w:rsidRPr="007E43A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3A3">
        <w:rPr>
          <w:color w:val="000000" w:themeColor="text1"/>
          <w:u w:color="000000" w:themeColor="text1"/>
        </w:rPr>
        <w:t>Whereas, President Obama and other executive branch officers of the federal government in particular have unilaterally expanded their power at the expense of the other branches of the government; and</w:t>
      </w:r>
    </w:p>
    <w:p w:rsidR="00F13C33" w:rsidRPr="007E43A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3C33" w:rsidRPr="007E43A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3A3">
        <w:rPr>
          <w:color w:val="000000" w:themeColor="text1"/>
          <w:u w:color="000000" w:themeColor="text1"/>
        </w:rPr>
        <w:t>Whereas, these expanded executive branch powers are threatening basic freedoms that belong to all citizens; and</w:t>
      </w:r>
    </w:p>
    <w:p w:rsidR="00F13C33" w:rsidRPr="007E43A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3C33" w:rsidRPr="007E43A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3A3">
        <w:rPr>
          <w:color w:val="000000" w:themeColor="text1"/>
          <w:u w:color="000000" w:themeColor="text1"/>
        </w:rPr>
        <w:t xml:space="preserve">Whereas, it is the proper duty of the Congress to control the power of the purse in order to bring the executive branch in line with its proper role; and </w:t>
      </w:r>
    </w:p>
    <w:p w:rsidR="00F13C33" w:rsidRPr="007E43A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3C33" w:rsidRPr="007E43A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3A3">
        <w:rPr>
          <w:color w:val="000000" w:themeColor="text1"/>
          <w:u w:color="000000" w:themeColor="text1"/>
        </w:rPr>
        <w:t xml:space="preserve">Whereas, Representative Ken Buck of Colorado has introduced in the U.S. House of Representatives H.R. 4371 </w:t>
      </w:r>
      <w:r>
        <w:rPr>
          <w:color w:val="000000" w:themeColor="text1"/>
          <w:u w:color="000000" w:themeColor="text1"/>
        </w:rPr>
        <w:noBreakHyphen/>
      </w:r>
      <w:r w:rsidRPr="007E43A3">
        <w:rPr>
          <w:color w:val="000000" w:themeColor="text1"/>
          <w:u w:color="000000" w:themeColor="text1"/>
        </w:rPr>
        <w:t xml:space="preserve"> Article I Consolidated Appropriations Amendments, 2016, containing provisions that will rein in executive branch actions in a number of areas; and</w:t>
      </w:r>
    </w:p>
    <w:p w:rsidR="00F13C33" w:rsidRPr="007E43A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3C33" w:rsidRPr="007E43A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3A3">
        <w:rPr>
          <w:color w:val="000000" w:themeColor="text1"/>
          <w:u w:color="000000" w:themeColor="text1"/>
        </w:rPr>
        <w:t>Whereas, the State of South Carolina will benefit greatly if the provisions in Representative Buck</w:t>
      </w:r>
      <w:r w:rsidRPr="00F13C33">
        <w:rPr>
          <w:color w:val="000000" w:themeColor="text1"/>
          <w:u w:color="000000" w:themeColor="text1"/>
        </w:rPr>
        <w:t>’</w:t>
      </w:r>
      <w:r w:rsidRPr="007E43A3">
        <w:rPr>
          <w:color w:val="000000" w:themeColor="text1"/>
          <w:u w:color="000000" w:themeColor="text1"/>
        </w:rPr>
        <w:t xml:space="preserve">s bill are enacted into law. Now, therefore, </w:t>
      </w:r>
    </w:p>
    <w:p w:rsidR="00F13C33" w:rsidRPr="007E43A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3C33" w:rsidRPr="007E43A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3A3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F13C33" w:rsidRPr="007E43A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13C33" w:rsidRPr="007E43A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E43A3">
        <w:rPr>
          <w:color w:val="000000" w:themeColor="text1"/>
          <w:u w:color="000000" w:themeColor="text1"/>
        </w:rPr>
        <w:lastRenderedPageBreak/>
        <w:t>That the members of the General Assembly memorialize the congressional delegation of the State of South Carolina and request that they co</w:t>
      </w:r>
      <w:r>
        <w:rPr>
          <w:color w:val="000000" w:themeColor="text1"/>
          <w:u w:color="000000" w:themeColor="text1"/>
        </w:rPr>
        <w:noBreakHyphen/>
      </w:r>
      <w:r w:rsidRPr="007E43A3">
        <w:rPr>
          <w:color w:val="000000" w:themeColor="text1"/>
          <w:u w:color="000000" w:themeColor="text1"/>
        </w:rPr>
        <w:t xml:space="preserve">sponsor and support H.R. 4371. </w:t>
      </w:r>
    </w:p>
    <w:p w:rsidR="00F13C33" w:rsidRPr="007E43A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57FD3" w:rsidRDefault="00F13C33" w:rsidP="00F13C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E43A3">
        <w:rPr>
          <w:color w:val="000000" w:themeColor="text1"/>
          <w:u w:color="000000" w:themeColor="text1"/>
        </w:rPr>
        <w:t xml:space="preserve">Be it further resolved that a copy of this concurrent resolution be sent to each member of congressional delegation of the State of South Carolina. </w:t>
      </w:r>
    </w:p>
    <w:p w:rsidR="00184E6A" w:rsidRDefault="00F13C3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723F7" w:rsidRDefault="001723F7" w:rsidP="001723F7">
      <w:pPr>
        <w:suppressAutoHyphens/>
      </w:pPr>
    </w:p>
    <w:sectPr w:rsidR="001723F7" w:rsidSect="001723F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57FD3" w:rsidRDefault="00B57FD3" w:rsidP="009F0C77">
      <w:r>
        <w:separator/>
      </w:r>
    </w:p>
  </w:endnote>
  <w:endnote w:type="continuationSeparator" w:id="0">
    <w:p w:rsidR="00B57FD3" w:rsidRDefault="00B57FD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A617FB7-FD6B-4505-9812-C7A51D27C8E7}"/>
    <w:embedBold r:id="rId2" w:fontKey="{DA819A3C-12EF-4F22-B8A3-21664431269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69F2C0A-3C9F-4A6E-9D22-C98C9C7B4CD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548AA07-F1EB-4323-BF31-ABA698E3E1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484DAEF-6614-4218-B08B-9D40D605C9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3F7" w:rsidRPr="00025AC5" w:rsidRDefault="001723F7" w:rsidP="00025AC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2573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57FD3" w:rsidRDefault="00B57FD3" w:rsidP="009F0C77">
      <w:r>
        <w:separator/>
      </w:r>
    </w:p>
  </w:footnote>
  <w:footnote w:type="continuationSeparator" w:id="0">
    <w:p w:rsidR="00B57FD3" w:rsidRDefault="00B57FD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207CZ16"/>
    <w:docVar w:name="CoverBillType" w:val="c"/>
    <w:docVar w:name="docpath" w:val="L:\Council\bills\NBD\11207CZ16.DOCX"/>
    <w:docVar w:name="dvBillNumber" w:val="5047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B57FD3"/>
    <w:rsid w:val="00011869"/>
    <w:rsid w:val="00015CD6"/>
    <w:rsid w:val="00025AC5"/>
    <w:rsid w:val="000E1785"/>
    <w:rsid w:val="000F40FA"/>
    <w:rsid w:val="0010776B"/>
    <w:rsid w:val="00133E66"/>
    <w:rsid w:val="001435A3"/>
    <w:rsid w:val="00146ED3"/>
    <w:rsid w:val="00151044"/>
    <w:rsid w:val="001723F7"/>
    <w:rsid w:val="00184E6A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45C89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25733"/>
    <w:rsid w:val="00A27F7F"/>
    <w:rsid w:val="00A41684"/>
    <w:rsid w:val="00A64E80"/>
    <w:rsid w:val="00A72BCD"/>
    <w:rsid w:val="00A741D9"/>
    <w:rsid w:val="00A833AB"/>
    <w:rsid w:val="00A9741D"/>
    <w:rsid w:val="00AD4B17"/>
    <w:rsid w:val="00B412D4"/>
    <w:rsid w:val="00B57FD3"/>
    <w:rsid w:val="00BE3C22"/>
    <w:rsid w:val="00C0345E"/>
    <w:rsid w:val="00C3483A"/>
    <w:rsid w:val="00C74E9D"/>
    <w:rsid w:val="00C82FD3"/>
    <w:rsid w:val="00C92819"/>
    <w:rsid w:val="00CC6B7B"/>
    <w:rsid w:val="00CD2089"/>
    <w:rsid w:val="00D362D9"/>
    <w:rsid w:val="00D73A67"/>
    <w:rsid w:val="00D970A9"/>
    <w:rsid w:val="00DF3845"/>
    <w:rsid w:val="00E41911"/>
    <w:rsid w:val="00E92EEF"/>
    <w:rsid w:val="00EF2368"/>
    <w:rsid w:val="00F12044"/>
    <w:rsid w:val="00F13C33"/>
    <w:rsid w:val="00F24442"/>
    <w:rsid w:val="00F50AE3"/>
    <w:rsid w:val="00F656BA"/>
    <w:rsid w:val="00F67CF1"/>
    <w:rsid w:val="00F840F0"/>
    <w:rsid w:val="00F842AF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5AADC7-4C10-4832-A7AC-A9A909EB4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62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62D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723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3-08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3-08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5047_2016030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47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CE0A49-B756-4477-9BFF-3CE309FF3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394</Words>
  <Characters>2248</Characters>
  <Application>Microsoft Office Word</Application>
  <DocSecurity>6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5047: South Carolina Congressional Delegation - South Carolina Legislature Online</dc:title>
  <dc:creator>%USERNAME%</dc:creator>
  <cp:lastModifiedBy>N Cumfer</cp:lastModifiedBy>
  <cp:revision>2</cp:revision>
  <cp:lastPrinted>2016-03-02T21:10:00Z</cp:lastPrinted>
  <dcterms:created xsi:type="dcterms:W3CDTF">2016-12-02T19:26:00Z</dcterms:created>
  <dcterms:modified xsi:type="dcterms:W3CDTF">2016-12-02T19:26:00Z</dcterms:modified>
</cp:coreProperties>
</file>