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38C" w:rsidRDefault="00AF438C" w:rsidP="00AF438C">
      <w:pPr>
        <w:widowControl w:val="0"/>
        <w:jc w:val="center"/>
      </w:pPr>
      <w:bookmarkStart w:id="0" w:name="_GoBack"/>
      <w:bookmarkEnd w:id="0"/>
      <w:r w:rsidRPr="00AF438C">
        <w:rPr>
          <w:b/>
        </w:rPr>
        <w:t>South Carolina General Assembly</w:t>
      </w:r>
    </w:p>
    <w:p w:rsidR="00AF438C" w:rsidRDefault="00AF438C" w:rsidP="00AF438C">
      <w:pPr>
        <w:widowControl w:val="0"/>
        <w:jc w:val="center"/>
      </w:pPr>
      <w:r>
        <w:t>121st Session, 2015-2016</w:t>
      </w:r>
    </w:p>
    <w:p w:rsidR="00AF438C" w:rsidRDefault="00AF438C" w:rsidP="00AF438C">
      <w:pPr>
        <w:widowControl w:val="0"/>
        <w:jc w:val="left"/>
      </w:pPr>
    </w:p>
    <w:p w:rsidR="00AF438C" w:rsidRDefault="00AF438C" w:rsidP="00AF438C">
      <w:pPr>
        <w:widowControl w:val="0"/>
        <w:jc w:val="left"/>
        <w:rPr>
          <w:b/>
        </w:rPr>
      </w:pPr>
      <w:r w:rsidRPr="00AF438C">
        <w:rPr>
          <w:b/>
        </w:rPr>
        <w:t>H. 5219</w:t>
      </w:r>
    </w:p>
    <w:p w:rsidR="00AF438C" w:rsidRDefault="00AF438C" w:rsidP="00AF438C">
      <w:pPr>
        <w:widowControl w:val="0"/>
        <w:jc w:val="left"/>
        <w:rPr>
          <w:b/>
        </w:rPr>
      </w:pPr>
    </w:p>
    <w:p w:rsidR="00AF438C" w:rsidRDefault="00AF438C" w:rsidP="00AF438C">
      <w:pPr>
        <w:widowControl w:val="0"/>
        <w:jc w:val="left"/>
      </w:pPr>
      <w:r w:rsidRPr="00AF438C">
        <w:rPr>
          <w:b/>
        </w:rPr>
        <w:t>STATUS INFORMATION</w:t>
      </w:r>
    </w:p>
    <w:p w:rsidR="00AF438C" w:rsidRDefault="00AF438C" w:rsidP="00AF438C">
      <w:pPr>
        <w:widowControl w:val="0"/>
        <w:jc w:val="left"/>
      </w:pPr>
    </w:p>
    <w:p w:rsidR="00AF438C" w:rsidRDefault="00AF438C" w:rsidP="00AF438C">
      <w:pPr>
        <w:widowControl w:val="0"/>
        <w:jc w:val="left"/>
      </w:pPr>
      <w:r>
        <w:t>House Resolution</w:t>
      </w:r>
    </w:p>
    <w:p w:rsidR="00AF438C" w:rsidRDefault="00AF438C" w:rsidP="00AF438C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F438C" w:rsidRDefault="00AF438C" w:rsidP="00AF438C">
      <w:pPr>
        <w:widowControl w:val="0"/>
        <w:jc w:val="left"/>
      </w:pPr>
      <w:r>
        <w:t>Document Path: l:\council\bills\gm\24724cm16.docx</w:t>
      </w:r>
    </w:p>
    <w:p w:rsidR="00AF438C" w:rsidRDefault="00AF438C" w:rsidP="00AF438C">
      <w:pPr>
        <w:widowControl w:val="0"/>
        <w:jc w:val="left"/>
      </w:pPr>
    </w:p>
    <w:p w:rsidR="00AF438C" w:rsidRDefault="00AF438C" w:rsidP="00AF438C">
      <w:pPr>
        <w:widowControl w:val="0"/>
        <w:jc w:val="left"/>
      </w:pPr>
      <w:r>
        <w:t>Introduced in the House on April 14, 2016</w:t>
      </w:r>
    </w:p>
    <w:p w:rsidR="00AF438C" w:rsidRDefault="00AF438C" w:rsidP="00AF438C">
      <w:pPr>
        <w:widowControl w:val="0"/>
        <w:jc w:val="left"/>
      </w:pPr>
      <w:r>
        <w:t>Adopted by the House on April 14, 2016</w:t>
      </w:r>
    </w:p>
    <w:p w:rsidR="00AF438C" w:rsidRDefault="00AF438C" w:rsidP="00AF438C">
      <w:pPr>
        <w:widowControl w:val="0"/>
        <w:jc w:val="left"/>
      </w:pPr>
    </w:p>
    <w:p w:rsidR="00AF438C" w:rsidRDefault="00AF438C" w:rsidP="00AF438C">
      <w:pPr>
        <w:widowControl w:val="0"/>
        <w:jc w:val="left"/>
      </w:pPr>
      <w:r>
        <w:t xml:space="preserve">Summary: </w:t>
      </w:r>
      <w:r w:rsidR="00A61B99">
        <w:t>Alva Wade Ratcliff</w:t>
      </w:r>
    </w:p>
    <w:p w:rsidR="00AF438C" w:rsidRDefault="00AF438C" w:rsidP="00AF438C">
      <w:pPr>
        <w:widowControl w:val="0"/>
        <w:jc w:val="left"/>
      </w:pPr>
    </w:p>
    <w:p w:rsidR="00AF438C" w:rsidRDefault="00AF438C" w:rsidP="00AF438C">
      <w:pPr>
        <w:widowControl w:val="0"/>
        <w:jc w:val="left"/>
      </w:pPr>
    </w:p>
    <w:p w:rsidR="00AF438C" w:rsidRDefault="00AF438C" w:rsidP="00AF43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438C">
        <w:rPr>
          <w:b/>
        </w:rPr>
        <w:t>HISTORY OF LEGISLATIVE ACTIONS</w:t>
      </w:r>
    </w:p>
    <w:p w:rsidR="00AF438C" w:rsidRDefault="00AF438C" w:rsidP="00AF43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438C" w:rsidRPr="00AF438C" w:rsidRDefault="00AF438C" w:rsidP="00AF43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438C">
        <w:rPr>
          <w:u w:val="single"/>
        </w:rPr>
        <w:tab/>
        <w:t>Date</w:t>
      </w:r>
      <w:r w:rsidRPr="00AF438C">
        <w:rPr>
          <w:u w:val="single"/>
        </w:rPr>
        <w:tab/>
        <w:t>Body</w:t>
      </w:r>
      <w:r w:rsidRPr="00AF438C">
        <w:rPr>
          <w:u w:val="single"/>
        </w:rPr>
        <w:tab/>
        <w:t>Action Description with journal page number</w:t>
      </w:r>
      <w:r w:rsidRPr="00AF438C">
        <w:rPr>
          <w:u w:val="single"/>
        </w:rPr>
        <w:tab/>
      </w:r>
    </w:p>
    <w:p w:rsidR="00C96D5A" w:rsidRDefault="00C96D5A" w:rsidP="00C96D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7112AC">
        <w:t>Introduced and adopted (</w:t>
      </w:r>
      <w:hyperlink r:id="rId7" w:history="1">
        <w:r w:rsidRPr="009A1B22">
          <w:rPr>
            <w:rStyle w:val="Hyperlink"/>
          </w:rPr>
          <w:t>House Journal</w:t>
        </w:r>
        <w:r w:rsidRPr="009A1B22">
          <w:rPr>
            <w:rStyle w:val="Hyperlink"/>
          </w:rPr>
          <w:noBreakHyphen/>
          <w:t>page 11</w:t>
        </w:r>
      </w:hyperlink>
      <w:r w:rsidRPr="007112AC">
        <w:t>)</w:t>
      </w:r>
    </w:p>
    <w:p w:rsidR="00C96D5A" w:rsidRDefault="00C96D5A" w:rsidP="00C96D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438C" w:rsidRDefault="00AF438C" w:rsidP="00AF4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F438C">
          <w:rPr>
            <w:rStyle w:val="Hyperlink"/>
          </w:rPr>
          <w:t>legislative information</w:t>
        </w:r>
      </w:hyperlink>
      <w:r>
        <w:t xml:space="preserve"> at the website</w:t>
      </w:r>
    </w:p>
    <w:p w:rsidR="00AF438C" w:rsidRDefault="00AF438C" w:rsidP="00AF4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438C" w:rsidRPr="00AF438C" w:rsidRDefault="00AF438C" w:rsidP="00AF43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438C" w:rsidRDefault="00AF438C" w:rsidP="00AF438C">
      <w:r w:rsidRPr="00AF438C">
        <w:rPr>
          <w:b/>
        </w:rPr>
        <w:t>VERSIONS OF THIS BILL</w:t>
      </w:r>
    </w:p>
    <w:p w:rsidR="00AF438C" w:rsidRDefault="00AF438C" w:rsidP="00AF438C"/>
    <w:p w:rsidR="00AF438C" w:rsidRDefault="009A1B22" w:rsidP="00AF438C">
      <w:hyperlink r:id="rId9" w:history="1">
        <w:r w:rsidR="00AF438C">
          <w:rPr>
            <w:rStyle w:val="Hyperlink"/>
          </w:rPr>
          <w:t>4/14/2016</w:t>
        </w:r>
      </w:hyperlink>
    </w:p>
    <w:p w:rsidR="00AF438C" w:rsidRDefault="00AF438C" w:rsidP="00AF438C"/>
    <w:p w:rsidR="00AF438C" w:rsidRDefault="00AF438C" w:rsidP="00AF438C">
      <w:pPr>
        <w:sectPr w:rsidR="00AF438C" w:rsidSect="00AF43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5997" w:rsidRDefault="00AE59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63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76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092824" w:rsidRPr="00A87A85">
        <w:rPr>
          <w:color w:val="000000" w:themeColor="text1"/>
          <w:u w:color="000000" w:themeColor="text1"/>
        </w:rPr>
        <w:t xml:space="preserve">ALVA </w:t>
      </w:r>
      <w:r w:rsidR="00092824">
        <w:rPr>
          <w:color w:val="000000" w:themeColor="text1"/>
          <w:u w:color="000000" w:themeColor="text1"/>
        </w:rPr>
        <w:t xml:space="preserve">WADE </w:t>
      </w:r>
      <w:r w:rsidR="00092824" w:rsidRPr="00A87A85">
        <w:rPr>
          <w:color w:val="000000" w:themeColor="text1"/>
          <w:u w:color="000000" w:themeColor="text1"/>
        </w:rPr>
        <w:t>RATCLIFF</w:t>
      </w:r>
      <w:r w:rsidR="00092824">
        <w:t xml:space="preserve"> OF CASSATT</w:t>
      </w:r>
      <w:r w:rsidR="00092824"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64D" w:rsidRDefault="000E6332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D764D">
        <w:t xml:space="preserve">the members of the South Carolina House of Representatives were saddened to learn of the death of </w:t>
      </w:r>
      <w:r w:rsidR="007D764D" w:rsidRPr="00A87A85">
        <w:rPr>
          <w:color w:val="000000" w:themeColor="text1"/>
          <w:u w:color="000000" w:themeColor="text1"/>
        </w:rPr>
        <w:t xml:space="preserve">Alva </w:t>
      </w:r>
      <w:r w:rsidR="007D764D">
        <w:rPr>
          <w:color w:val="000000" w:themeColor="text1"/>
          <w:u w:color="000000" w:themeColor="text1"/>
        </w:rPr>
        <w:t xml:space="preserve">Wade </w:t>
      </w:r>
      <w:r w:rsidR="007D764D" w:rsidRPr="00A87A85">
        <w:rPr>
          <w:color w:val="000000" w:themeColor="text1"/>
          <w:u w:color="000000" w:themeColor="text1"/>
        </w:rPr>
        <w:t>Ratcliff</w:t>
      </w:r>
      <w:r w:rsidR="007D764D">
        <w:t xml:space="preserve"> at the age of sixty-two on </w:t>
      </w:r>
      <w:r w:rsidR="007D764D" w:rsidRPr="00A87A85">
        <w:rPr>
          <w:color w:val="000000" w:themeColor="text1"/>
          <w:u w:color="000000" w:themeColor="text1"/>
        </w:rPr>
        <w:t>Tuesday, April 5, 2016</w:t>
      </w:r>
      <w:r w:rsidR="007D764D">
        <w:t>; and</w:t>
      </w: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Kershaw County on December 4, 1953, he was the </w:t>
      </w:r>
      <w:r w:rsidRPr="00A87A85">
        <w:rPr>
          <w:color w:val="000000" w:themeColor="text1"/>
          <w:u w:color="000000" w:themeColor="text1"/>
        </w:rPr>
        <w:t>son of the late Geneva Louise Hall Ratcliff and Wade Heyward Ratcliff</w:t>
      </w:r>
      <w:r>
        <w:rPr>
          <w:color w:val="000000" w:themeColor="text1"/>
          <w:u w:color="000000" w:themeColor="text1"/>
        </w:rPr>
        <w:t>; and</w:t>
      </w: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386B">
        <w:rPr>
          <w:color w:val="000000" w:themeColor="text1"/>
          <w:u w:color="000000" w:themeColor="text1"/>
        </w:rPr>
        <w:t xml:space="preserve">Alva </w:t>
      </w:r>
      <w:r w:rsidR="00092824">
        <w:rPr>
          <w:color w:val="000000" w:themeColor="text1"/>
          <w:u w:color="000000" w:themeColor="text1"/>
        </w:rPr>
        <w:t>Wade Ratcliff</w:t>
      </w:r>
      <w:r w:rsidRPr="00A87A85">
        <w:rPr>
          <w:color w:val="000000" w:themeColor="text1"/>
          <w:u w:color="000000" w:themeColor="text1"/>
        </w:rPr>
        <w:t xml:space="preserve"> was the </w:t>
      </w:r>
      <w:r>
        <w:rPr>
          <w:color w:val="000000" w:themeColor="text1"/>
          <w:u w:color="000000" w:themeColor="text1"/>
        </w:rPr>
        <w:t xml:space="preserve">loving </w:t>
      </w:r>
      <w:r w:rsidRPr="00A87A85">
        <w:rPr>
          <w:color w:val="000000" w:themeColor="text1"/>
          <w:u w:color="000000" w:themeColor="text1"/>
        </w:rPr>
        <w:t>hus</w:t>
      </w:r>
      <w:r>
        <w:rPr>
          <w:color w:val="000000" w:themeColor="text1"/>
          <w:u w:color="000000" w:themeColor="text1"/>
        </w:rPr>
        <w:t>band of Patricia Moody Ratcliff and the devoted father</w:t>
      </w:r>
      <w:r w:rsidRPr="00A87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three fine children: </w:t>
      </w:r>
      <w:r w:rsidRPr="00A87A85">
        <w:rPr>
          <w:color w:val="000000" w:themeColor="text1"/>
          <w:u w:color="000000" w:themeColor="text1"/>
        </w:rPr>
        <w:t xml:space="preserve">Kimberly Paige Jackson of Camden, Wade Channing Ratcliff of Camden, </w:t>
      </w:r>
      <w:r>
        <w:rPr>
          <w:color w:val="000000" w:themeColor="text1"/>
          <w:u w:color="000000" w:themeColor="text1"/>
        </w:rPr>
        <w:t xml:space="preserve">and </w:t>
      </w:r>
      <w:r w:rsidRPr="00A87A85">
        <w:rPr>
          <w:color w:val="000000" w:themeColor="text1"/>
          <w:u w:color="000000" w:themeColor="text1"/>
        </w:rPr>
        <w:t>Ryan Alva Ratcliff</w:t>
      </w:r>
      <w:r>
        <w:rPr>
          <w:color w:val="000000" w:themeColor="text1"/>
          <w:u w:color="000000" w:themeColor="text1"/>
        </w:rPr>
        <w:t xml:space="preserve"> </w:t>
      </w:r>
      <w:r w:rsidRPr="00A87A85">
        <w:rPr>
          <w:color w:val="000000" w:themeColor="text1"/>
          <w:u w:color="000000" w:themeColor="text1"/>
        </w:rPr>
        <w:t>of Sumter</w:t>
      </w:r>
      <w:r>
        <w:rPr>
          <w:color w:val="000000" w:themeColor="text1"/>
          <w:u w:color="000000" w:themeColor="text1"/>
        </w:rPr>
        <w:t>; and</w:t>
      </w: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764D" w:rsidRPr="00A87A85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282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children blessed him with the adoration of four </w:t>
      </w:r>
      <w:r w:rsidR="00092824">
        <w:rPr>
          <w:color w:val="000000" w:themeColor="text1"/>
          <w:u w:color="000000" w:themeColor="text1"/>
        </w:rPr>
        <w:t xml:space="preserve">delightful </w:t>
      </w:r>
      <w:r w:rsidRPr="00A87A85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 xml:space="preserve">with whom he loved spending most of his time: </w:t>
      </w:r>
      <w:r w:rsidRPr="00A87A85">
        <w:rPr>
          <w:color w:val="000000" w:themeColor="text1"/>
          <w:u w:color="000000" w:themeColor="text1"/>
        </w:rPr>
        <w:t>Nick Jackson, Grayson Jackson, Wyatt Jackson</w:t>
      </w:r>
      <w:r>
        <w:rPr>
          <w:color w:val="000000" w:themeColor="text1"/>
          <w:u w:color="000000" w:themeColor="text1"/>
        </w:rPr>
        <w:t>,</w:t>
      </w:r>
      <w:r w:rsidRPr="00A87A85">
        <w:rPr>
          <w:color w:val="000000" w:themeColor="text1"/>
          <w:u w:color="000000" w:themeColor="text1"/>
        </w:rPr>
        <w:t xml:space="preserve"> and Ella Ratcliff</w:t>
      </w:r>
      <w:r>
        <w:rPr>
          <w:color w:val="000000" w:themeColor="text1"/>
          <w:u w:color="000000" w:themeColor="text1"/>
        </w:rPr>
        <w:t>; and</w:t>
      </w:r>
    </w:p>
    <w:p w:rsidR="007D764D" w:rsidRPr="00A87A85" w:rsidRDefault="007D764D" w:rsidP="007D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824" w:rsidRDefault="00092824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Ratcliff</w:t>
      </w:r>
      <w:r w:rsidRPr="00A87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 dedicated employ</w:t>
      </w:r>
      <w:r w:rsidRPr="00A87A8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e</w:t>
      </w:r>
      <w:r w:rsidRPr="00A87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Pr="00A87A85">
        <w:rPr>
          <w:color w:val="000000" w:themeColor="text1"/>
          <w:u w:color="000000" w:themeColor="text1"/>
        </w:rPr>
        <w:t xml:space="preserve"> DeRoyal Textile</w:t>
      </w:r>
      <w:r>
        <w:rPr>
          <w:color w:val="000000" w:themeColor="text1"/>
          <w:u w:color="000000" w:themeColor="text1"/>
        </w:rPr>
        <w:t xml:space="preserve"> and</w:t>
      </w:r>
      <w:r w:rsidRPr="00A87A85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faithful</w:t>
      </w:r>
      <w:r w:rsidRPr="00A87A85">
        <w:rPr>
          <w:color w:val="000000" w:themeColor="text1"/>
          <w:u w:color="000000" w:themeColor="text1"/>
        </w:rPr>
        <w:t xml:space="preserve"> member of </w:t>
      </w:r>
      <w:r w:rsidR="003552EF">
        <w:rPr>
          <w:color w:val="000000" w:themeColor="text1"/>
          <w:u w:color="000000" w:themeColor="text1"/>
        </w:rPr>
        <w:t xml:space="preserve">the </w:t>
      </w:r>
      <w:r w:rsidRPr="00A87A85">
        <w:rPr>
          <w:color w:val="000000" w:themeColor="text1"/>
          <w:u w:color="000000" w:themeColor="text1"/>
        </w:rPr>
        <w:t>Church of Christ</w:t>
      </w:r>
      <w:r>
        <w:rPr>
          <w:color w:val="000000" w:themeColor="text1"/>
          <w:u w:color="000000" w:themeColor="text1"/>
        </w:rPr>
        <w:t>; and</w:t>
      </w:r>
    </w:p>
    <w:p w:rsidR="00092824" w:rsidRDefault="00092824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52EF" w:rsidRDefault="007D764D" w:rsidP="00355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left behind to cherish his fond memory are four sisters and four brothers: Annette Corbett</w:t>
      </w:r>
      <w:r w:rsidRPr="00A87A85">
        <w:rPr>
          <w:color w:val="000000" w:themeColor="text1"/>
          <w:u w:color="000000" w:themeColor="text1"/>
        </w:rPr>
        <w:t>, Martha Warr, Vera Baker</w:t>
      </w:r>
      <w:r>
        <w:rPr>
          <w:color w:val="000000" w:themeColor="text1"/>
          <w:u w:color="000000" w:themeColor="text1"/>
        </w:rPr>
        <w:t>, Deanna Smith,</w:t>
      </w:r>
      <w:r w:rsidRPr="00A87A85">
        <w:rPr>
          <w:color w:val="000000" w:themeColor="text1"/>
          <w:u w:color="000000" w:themeColor="text1"/>
        </w:rPr>
        <w:t xml:space="preserve"> Robert Radcliff, Ben Ratcliff</w:t>
      </w:r>
      <w:r>
        <w:rPr>
          <w:color w:val="000000" w:themeColor="text1"/>
          <w:u w:color="000000" w:themeColor="text1"/>
        </w:rPr>
        <w:t>, Faubus Ratcliff,</w:t>
      </w:r>
      <w:r w:rsidRPr="00A87A85">
        <w:rPr>
          <w:color w:val="000000" w:themeColor="text1"/>
          <w:u w:color="000000" w:themeColor="text1"/>
        </w:rPr>
        <w:t xml:space="preserve"> and Steve Ratcliff</w:t>
      </w:r>
      <w:r>
        <w:rPr>
          <w:color w:val="000000" w:themeColor="text1"/>
          <w:u w:color="000000" w:themeColor="text1"/>
        </w:rPr>
        <w:t>; and</w:t>
      </w:r>
    </w:p>
    <w:p w:rsidR="003552EF" w:rsidRDefault="003552EF" w:rsidP="00355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6332" w:rsidRPr="003552EF" w:rsidRDefault="007D764D" w:rsidP="00355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grateful for the life and legacy of </w:t>
      </w:r>
      <w:r w:rsidR="00092824" w:rsidRPr="00A87A85">
        <w:rPr>
          <w:color w:val="000000" w:themeColor="text1"/>
          <w:u w:color="000000" w:themeColor="text1"/>
        </w:rPr>
        <w:t>Alva</w:t>
      </w:r>
      <w:r w:rsidR="00092824">
        <w:rPr>
          <w:color w:val="000000" w:themeColor="text1"/>
          <w:u w:color="000000" w:themeColor="text1"/>
        </w:rPr>
        <w:t xml:space="preserve"> </w:t>
      </w:r>
      <w:r w:rsidR="00092824" w:rsidRPr="00A87A85">
        <w:rPr>
          <w:color w:val="000000" w:themeColor="text1"/>
          <w:u w:color="000000" w:themeColor="text1"/>
        </w:rPr>
        <w:t>Ratcliff</w:t>
      </w:r>
      <w:r>
        <w:t xml:space="preserve"> and for the example of kindness he set for all who knew him</w:t>
      </w:r>
      <w:r w:rsidR="000E6332">
        <w:t>.  Now, therefore,</w:t>
      </w:r>
    </w:p>
    <w:p w:rsidR="000E6332" w:rsidRDefault="000E6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332" w:rsidRDefault="000E6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6332" w:rsidRDefault="000E6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64D" w:rsidRDefault="000E6332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D764D">
        <w:t xml:space="preserve"> </w:t>
      </w:r>
      <w:r w:rsidR="007D764D" w:rsidRPr="00C90AA3">
        <w:t xml:space="preserve">the members of the South Carolina House of Representatives, by this resolution, </w:t>
      </w:r>
      <w:r w:rsidR="007D764D">
        <w:t xml:space="preserve">express their profound sorrow upon the passing of </w:t>
      </w:r>
      <w:r w:rsidR="00092824" w:rsidRPr="00A87A85">
        <w:rPr>
          <w:color w:val="000000" w:themeColor="text1"/>
          <w:u w:color="000000" w:themeColor="text1"/>
        </w:rPr>
        <w:t xml:space="preserve">Alva </w:t>
      </w:r>
      <w:r w:rsidR="00092824">
        <w:rPr>
          <w:color w:val="000000" w:themeColor="text1"/>
          <w:u w:color="000000" w:themeColor="text1"/>
        </w:rPr>
        <w:t xml:space="preserve">Wade </w:t>
      </w:r>
      <w:r w:rsidR="00092824" w:rsidRPr="00A87A85">
        <w:rPr>
          <w:color w:val="000000" w:themeColor="text1"/>
          <w:u w:color="000000" w:themeColor="text1"/>
        </w:rPr>
        <w:t>Ratcliff</w:t>
      </w:r>
      <w:r w:rsidR="00092824">
        <w:t xml:space="preserve"> of Cassatt</w:t>
      </w:r>
      <w:r w:rsidR="007D764D">
        <w:rPr>
          <w:color w:val="000000" w:themeColor="text1"/>
          <w:u w:color="000000" w:themeColor="text1"/>
        </w:rPr>
        <w:t xml:space="preserve"> </w:t>
      </w:r>
      <w:r w:rsidR="007D764D">
        <w:t>and extend their deepest sympathy to his large and loving family and his many friends.</w:t>
      </w:r>
    </w:p>
    <w:p w:rsidR="007D764D" w:rsidRDefault="007D764D" w:rsidP="00AE59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6332" w:rsidRDefault="007D764D" w:rsidP="007D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2824">
        <w:t>provi</w:t>
      </w:r>
      <w:r>
        <w:t xml:space="preserve">ded to the family of </w:t>
      </w:r>
      <w:r w:rsidR="00092824" w:rsidRPr="00A87A85">
        <w:rPr>
          <w:color w:val="000000" w:themeColor="text1"/>
          <w:u w:color="000000" w:themeColor="text1"/>
        </w:rPr>
        <w:t xml:space="preserve">Alva </w:t>
      </w:r>
      <w:r w:rsidR="00092824">
        <w:rPr>
          <w:color w:val="000000" w:themeColor="text1"/>
          <w:u w:color="000000" w:themeColor="text1"/>
        </w:rPr>
        <w:t xml:space="preserve">Wade </w:t>
      </w:r>
      <w:r w:rsidR="00092824" w:rsidRPr="00A87A85">
        <w:rPr>
          <w:color w:val="000000" w:themeColor="text1"/>
          <w:u w:color="000000" w:themeColor="text1"/>
        </w:rPr>
        <w:t>Ratcliff</w:t>
      </w:r>
      <w:r>
        <w:t>.</w:t>
      </w:r>
    </w:p>
    <w:p w:rsidR="008C4EFE" w:rsidRDefault="0010776B" w:rsidP="00B10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F438C" w:rsidRDefault="00AF438C" w:rsidP="00AF438C">
      <w:pPr>
        <w:suppressAutoHyphens/>
      </w:pPr>
    </w:p>
    <w:sectPr w:rsidR="00AF438C" w:rsidSect="00AF43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2EF" w:rsidRDefault="003552EF" w:rsidP="009F0C77">
      <w:r>
        <w:separator/>
      </w:r>
    </w:p>
  </w:endnote>
  <w:endnote w:type="continuationSeparator" w:id="0">
    <w:p w:rsidR="003552EF" w:rsidRDefault="003552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759198-DFBC-46AA-8282-0C6E297D92C6}"/>
    <w:embedBold r:id="rId2" w:fontKey="{CBE4A6B8-E315-4687-A284-E861A8D540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E76112-28C1-4898-B4B4-4412798435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E77EE2-4D99-475F-839F-5CA8D7C17B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F614CE-2545-40E6-9FA9-BBDA85853F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38C" w:rsidRPr="00AE5997" w:rsidRDefault="00AF438C" w:rsidP="00AE59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1B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2EF" w:rsidRDefault="003552EF" w:rsidP="009F0C77">
      <w:r>
        <w:separator/>
      </w:r>
    </w:p>
  </w:footnote>
  <w:footnote w:type="continuationSeparator" w:id="0">
    <w:p w:rsidR="003552EF" w:rsidRDefault="003552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4CM16"/>
    <w:docVar w:name="CoverBillType" w:val="r"/>
    <w:docVar w:name="docpath" w:val="L:\Council\bills\GM\24724CM16.DOCX"/>
    <w:docVar w:name="dvBillNumber" w:val="52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E6332"/>
    <w:rsid w:val="00011869"/>
    <w:rsid w:val="00015CD6"/>
    <w:rsid w:val="00092824"/>
    <w:rsid w:val="000E1785"/>
    <w:rsid w:val="000E633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2EF"/>
    <w:rsid w:val="0037079A"/>
    <w:rsid w:val="003C4DAB"/>
    <w:rsid w:val="003C79AD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386B"/>
    <w:rsid w:val="00734F00"/>
    <w:rsid w:val="007A70AE"/>
    <w:rsid w:val="007D764D"/>
    <w:rsid w:val="008362E8"/>
    <w:rsid w:val="008A1768"/>
    <w:rsid w:val="008C4EFE"/>
    <w:rsid w:val="008F0F33"/>
    <w:rsid w:val="008F4429"/>
    <w:rsid w:val="0094021A"/>
    <w:rsid w:val="00973CBC"/>
    <w:rsid w:val="00975939"/>
    <w:rsid w:val="009A1B22"/>
    <w:rsid w:val="009B44AF"/>
    <w:rsid w:val="009C6A0B"/>
    <w:rsid w:val="009F0C77"/>
    <w:rsid w:val="009F4DD1"/>
    <w:rsid w:val="00A41684"/>
    <w:rsid w:val="00A61B99"/>
    <w:rsid w:val="00A64E80"/>
    <w:rsid w:val="00A72BCD"/>
    <w:rsid w:val="00A741D9"/>
    <w:rsid w:val="00A833AB"/>
    <w:rsid w:val="00A9741D"/>
    <w:rsid w:val="00AD4B17"/>
    <w:rsid w:val="00AE5997"/>
    <w:rsid w:val="00AF438C"/>
    <w:rsid w:val="00B10E2D"/>
    <w:rsid w:val="00B412D4"/>
    <w:rsid w:val="00BE3C22"/>
    <w:rsid w:val="00C0345E"/>
    <w:rsid w:val="00C3483A"/>
    <w:rsid w:val="00C74E9D"/>
    <w:rsid w:val="00C82FD3"/>
    <w:rsid w:val="00C92819"/>
    <w:rsid w:val="00C96D5A"/>
    <w:rsid w:val="00CC6B7B"/>
    <w:rsid w:val="00CD2089"/>
    <w:rsid w:val="00D73A67"/>
    <w:rsid w:val="00D95642"/>
    <w:rsid w:val="00D970A9"/>
    <w:rsid w:val="00DF3845"/>
    <w:rsid w:val="00E41911"/>
    <w:rsid w:val="00E62F3D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B999BD-C2C1-4E58-B3EE-C82157337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2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2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43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1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19_2016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7F36D-FFE2-491C-A249-44BD14891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571</Words>
  <Characters>3260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5219: Alva Wade Ratcliff - South Carolina Legislature Online</dc:title>
  <dc:creator>Gail Pinckney Moore</dc:creator>
  <cp:lastModifiedBy>N Cumfer</cp:lastModifiedBy>
  <cp:revision>2</cp:revision>
  <cp:lastPrinted>2016-04-13T20:15:00Z</cp:lastPrinted>
  <dcterms:created xsi:type="dcterms:W3CDTF">2016-12-02T19:31:00Z</dcterms:created>
  <dcterms:modified xsi:type="dcterms:W3CDTF">2016-12-02T19:31:00Z</dcterms:modified>
</cp:coreProperties>
</file>