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FF6" w:rsidRDefault="00E61FF6" w:rsidP="00E61FF6">
      <w:pPr>
        <w:widowControl w:val="0"/>
        <w:jc w:val="center"/>
      </w:pPr>
      <w:bookmarkStart w:id="0" w:name="_GoBack"/>
      <w:bookmarkEnd w:id="0"/>
      <w:r w:rsidRPr="00E61FF6">
        <w:rPr>
          <w:b/>
        </w:rPr>
        <w:t>South Carolina General Assembly</w:t>
      </w:r>
    </w:p>
    <w:p w:rsidR="00E61FF6" w:rsidRDefault="00E61FF6" w:rsidP="00E61FF6">
      <w:pPr>
        <w:widowControl w:val="0"/>
        <w:jc w:val="center"/>
      </w:pPr>
      <w:r>
        <w:t>121st Session, 2015-2016</w:t>
      </w: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jc w:val="left"/>
        <w:rPr>
          <w:b/>
        </w:rPr>
      </w:pPr>
      <w:r w:rsidRPr="00E61FF6">
        <w:rPr>
          <w:b/>
        </w:rPr>
        <w:t>H. 5293</w:t>
      </w:r>
    </w:p>
    <w:p w:rsidR="00E61FF6" w:rsidRDefault="00E61FF6" w:rsidP="00E61FF6">
      <w:pPr>
        <w:widowControl w:val="0"/>
        <w:jc w:val="left"/>
        <w:rPr>
          <w:b/>
        </w:rPr>
      </w:pPr>
    </w:p>
    <w:p w:rsidR="00E61FF6" w:rsidRDefault="00E61FF6" w:rsidP="00E61FF6">
      <w:pPr>
        <w:widowControl w:val="0"/>
        <w:jc w:val="left"/>
      </w:pPr>
      <w:r w:rsidRPr="00E61FF6">
        <w:rPr>
          <w:b/>
        </w:rPr>
        <w:t>STATUS INFORMATION</w:t>
      </w: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jc w:val="left"/>
      </w:pPr>
      <w:r>
        <w:t>General Bill</w:t>
      </w:r>
    </w:p>
    <w:p w:rsidR="00E61FF6" w:rsidRDefault="00E61FF6" w:rsidP="00E61FF6">
      <w:pPr>
        <w:widowControl w:val="0"/>
        <w:jc w:val="left"/>
      </w:pPr>
      <w:r>
        <w:t>Sponsors: Reps. Bernstein, J.E. Smith, Ballentine, Finlay, M.S. McLeod and McEachern</w:t>
      </w:r>
    </w:p>
    <w:p w:rsidR="00E61FF6" w:rsidRDefault="00E61FF6" w:rsidP="00E61FF6">
      <w:pPr>
        <w:widowControl w:val="0"/>
        <w:jc w:val="left"/>
      </w:pPr>
      <w:r>
        <w:t>Document Path: l:\council\bills\ggs\22847zw16.docx</w:t>
      </w:r>
    </w:p>
    <w:p w:rsidR="00BF4B47" w:rsidRDefault="00BF4B47" w:rsidP="00E61FF6">
      <w:pPr>
        <w:widowControl w:val="0"/>
        <w:jc w:val="left"/>
      </w:pPr>
      <w:r>
        <w:t>Companion/Similar bill(s): 1273</w:t>
      </w: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jc w:val="left"/>
      </w:pPr>
      <w:r>
        <w:t>Introduced in the House on April 28, 2016</w:t>
      </w:r>
    </w:p>
    <w:p w:rsidR="00E61FF6" w:rsidRDefault="00E61FF6" w:rsidP="00E61FF6">
      <w:pPr>
        <w:widowControl w:val="0"/>
        <w:jc w:val="left"/>
      </w:pPr>
      <w:r>
        <w:t xml:space="preserve">Currently residing in the House Committee on </w:t>
      </w:r>
      <w:r w:rsidRPr="00E61FF6">
        <w:rPr>
          <w:b/>
        </w:rPr>
        <w:t>Judiciary</w:t>
      </w: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jc w:val="left"/>
      </w:pPr>
      <w:r>
        <w:t xml:space="preserve">Summary: </w:t>
      </w:r>
      <w:r w:rsidR="001F3F43">
        <w:t>Special purpose districts</w:t>
      </w: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jc w:val="left"/>
      </w:pPr>
    </w:p>
    <w:p w:rsidR="00E61FF6" w:rsidRDefault="00E61FF6" w:rsidP="00E61F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1FF6">
        <w:rPr>
          <w:b/>
        </w:rPr>
        <w:t>HISTORY OF LEGISLATIVE ACTIONS</w:t>
      </w:r>
    </w:p>
    <w:p w:rsidR="00E61FF6" w:rsidRDefault="00E61FF6" w:rsidP="00E61F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1FF6" w:rsidRPr="00E61FF6" w:rsidRDefault="00E61FF6" w:rsidP="00E61F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1FF6">
        <w:rPr>
          <w:u w:val="single"/>
        </w:rPr>
        <w:tab/>
        <w:t>Date</w:t>
      </w:r>
      <w:r w:rsidRPr="00E61FF6">
        <w:rPr>
          <w:u w:val="single"/>
        </w:rPr>
        <w:tab/>
        <w:t>Body</w:t>
      </w:r>
      <w:r w:rsidRPr="00E61FF6">
        <w:rPr>
          <w:u w:val="single"/>
        </w:rPr>
        <w:tab/>
        <w:t>Action Description with journal page number</w:t>
      </w:r>
      <w:r w:rsidRPr="00E61FF6">
        <w:rPr>
          <w:u w:val="single"/>
        </w:rPr>
        <w:tab/>
      </w:r>
    </w:p>
    <w:p w:rsidR="0095514C" w:rsidRDefault="0095514C" w:rsidP="00955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House</w:t>
      </w:r>
      <w:r>
        <w:tab/>
      </w:r>
      <w:r w:rsidRPr="00EB040B">
        <w:t>Introduced and read first time (</w:t>
      </w:r>
      <w:hyperlink r:id="rId7" w:history="1">
        <w:r w:rsidRPr="00E079E6">
          <w:rPr>
            <w:rStyle w:val="Hyperlink"/>
          </w:rPr>
          <w:t>House Journal</w:t>
        </w:r>
        <w:r w:rsidRPr="00E079E6">
          <w:rPr>
            <w:rStyle w:val="Hyperlink"/>
          </w:rPr>
          <w:noBreakHyphen/>
          <w:t>page 8</w:t>
        </w:r>
      </w:hyperlink>
      <w:r w:rsidRPr="00EB040B">
        <w:t>)</w:t>
      </w:r>
    </w:p>
    <w:p w:rsidR="0095514C" w:rsidRDefault="0095514C" w:rsidP="00955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House</w:t>
      </w:r>
      <w:r>
        <w:tab/>
      </w:r>
      <w:r w:rsidRPr="00EB040B">
        <w:t>Ref</w:t>
      </w:r>
      <w:r>
        <w:t xml:space="preserve">erred to Committee on </w:t>
      </w:r>
      <w:r w:rsidRPr="00EB040B">
        <w:rPr>
          <w:b/>
        </w:rPr>
        <w:t>Judiciary</w:t>
      </w:r>
      <w:r>
        <w:t xml:space="preserve"> </w:t>
      </w:r>
      <w:r w:rsidRPr="00EB040B">
        <w:t>(</w:t>
      </w:r>
      <w:hyperlink r:id="rId8" w:history="1">
        <w:r w:rsidRPr="00E079E6">
          <w:rPr>
            <w:rStyle w:val="Hyperlink"/>
          </w:rPr>
          <w:t>House Journal</w:t>
        </w:r>
        <w:r w:rsidRPr="00E079E6">
          <w:rPr>
            <w:rStyle w:val="Hyperlink"/>
          </w:rPr>
          <w:noBreakHyphen/>
          <w:t>page 8</w:t>
        </w:r>
      </w:hyperlink>
      <w:r w:rsidRPr="00EB040B">
        <w:t>)</w:t>
      </w:r>
    </w:p>
    <w:p w:rsidR="0095514C" w:rsidRDefault="0095514C" w:rsidP="009551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1FF6" w:rsidRDefault="00E61FF6" w:rsidP="00E61F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61FF6">
          <w:rPr>
            <w:rStyle w:val="Hyperlink"/>
          </w:rPr>
          <w:t>legislative information</w:t>
        </w:r>
      </w:hyperlink>
      <w:r>
        <w:t xml:space="preserve"> at the website</w:t>
      </w:r>
    </w:p>
    <w:p w:rsidR="00E61FF6" w:rsidRDefault="00E61FF6" w:rsidP="00E61F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1FF6" w:rsidRPr="00E61FF6" w:rsidRDefault="00E61FF6" w:rsidP="00E61F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1FF6" w:rsidRDefault="00E61FF6" w:rsidP="00E61FF6">
      <w:pPr>
        <w:widowControl w:val="0"/>
        <w:jc w:val="left"/>
      </w:pPr>
      <w:r w:rsidRPr="00E61FF6">
        <w:rPr>
          <w:b/>
        </w:rPr>
        <w:t>VERSIONS OF THIS BILL</w:t>
      </w:r>
    </w:p>
    <w:p w:rsidR="00E61FF6" w:rsidRDefault="00E61FF6" w:rsidP="00E61FF6">
      <w:pPr>
        <w:widowControl w:val="0"/>
        <w:jc w:val="left"/>
      </w:pPr>
    </w:p>
    <w:p w:rsidR="00E61FF6" w:rsidRDefault="00E079E6" w:rsidP="00E61FF6">
      <w:pPr>
        <w:widowControl w:val="0"/>
        <w:jc w:val="left"/>
      </w:pPr>
      <w:hyperlink r:id="rId10" w:history="1">
        <w:r w:rsidR="00E61FF6">
          <w:rPr>
            <w:rStyle w:val="Hyperlink"/>
          </w:rPr>
          <w:t>4/28/2016</w:t>
        </w:r>
      </w:hyperlink>
    </w:p>
    <w:p w:rsidR="00E61FF6" w:rsidRDefault="00E61FF6" w:rsidP="00E61FF6"/>
    <w:p w:rsidR="00E61FF6" w:rsidRDefault="00E61FF6" w:rsidP="00E61FF6">
      <w:pPr>
        <w:sectPr w:rsidR="00E61FF6" w:rsidSect="00E61F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17C4" w:rsidRDefault="003D17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1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65B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D7E" w:rsidRPr="00522CE0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</w:t>
      </w:r>
      <w:r w:rsidR="00215A8B">
        <w:noBreakHyphen/>
      </w:r>
      <w:r>
        <w:t>11</w:t>
      </w:r>
      <w:r w:rsidR="00215A8B">
        <w:noBreakHyphen/>
        <w:t>102</w:t>
      </w:r>
      <w:r>
        <w:t xml:space="preserve"> SO AS TO AUTHORIZE THE LEGISLATIVE DELEGATION OF A COUNTY TO ABOLISH A COUNTY RECREATION COMMISSION BY DELEGATION RESOLUTION AND DEVOLVE THE COMMISSION</w:t>
      </w:r>
      <w:r w:rsidR="00215A8B" w:rsidRPr="00215A8B">
        <w:t>’</w:t>
      </w:r>
      <w:r>
        <w:t>S POWERS ONTO THE GOVERNING BODY OF THE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65B8" w:rsidRDefault="00706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65B8" w:rsidRDefault="00706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D7E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11, Title 6 of the 1976 Code is amended by adding:</w:t>
      </w:r>
    </w:p>
    <w:p w:rsidR="009A2D7E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D7E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 w:rsidR="00215A8B">
        <w:noBreakHyphen/>
      </w:r>
      <w:r>
        <w:t>11</w:t>
      </w:r>
      <w:r w:rsidR="00215A8B">
        <w:noBreakHyphen/>
      </w:r>
      <w:r>
        <w:t>102.</w:t>
      </w:r>
      <w:r>
        <w:tab/>
        <w:t>Notwithstanding another provision of law, the legislative delegation of a county may by delegation resolution abolish a county recreation commission and devolve its powers and duties on the governing body of the county.”</w:t>
      </w:r>
    </w:p>
    <w:p w:rsidR="009A2D7E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D7E" w:rsidRPr="00522CE0" w:rsidRDefault="009A2D7E" w:rsidP="009A2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D1217" w:rsidRDefault="00215A8B" w:rsidP="00CC2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1FF6" w:rsidRDefault="00E61FF6" w:rsidP="00E61FF6">
      <w:pPr>
        <w:suppressAutoHyphens/>
      </w:pPr>
    </w:p>
    <w:sectPr w:rsidR="00E61FF6" w:rsidSect="00E61FF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5B8" w:rsidRDefault="007065B8" w:rsidP="009F0C77">
      <w:r>
        <w:separator/>
      </w:r>
    </w:p>
  </w:endnote>
  <w:endnote w:type="continuationSeparator" w:id="0">
    <w:p w:rsidR="007065B8" w:rsidRDefault="007065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FCB165-3C00-44D7-BE60-6ADC171968E4}"/>
    <w:embedBold r:id="rId2" w:fontKey="{DCFBA969-BBB8-4D7B-98E5-0CA83C329B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3E38A9-E948-4429-BE4A-5E2B293BD4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122F098-3257-44A2-BBEF-8863171D7A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FF6" w:rsidRPr="003D17C4" w:rsidRDefault="00E61FF6" w:rsidP="003D17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79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5B8" w:rsidRDefault="007065B8" w:rsidP="009F0C77">
      <w:r>
        <w:separator/>
      </w:r>
    </w:p>
  </w:footnote>
  <w:footnote w:type="continuationSeparator" w:id="0">
    <w:p w:rsidR="007065B8" w:rsidRDefault="007065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47ZW16"/>
    <w:docVar w:name="CoverBillType" w:val="b"/>
    <w:docVar w:name="docpath" w:val="L:\Council\bills\GGS\22847ZW16.DOCX"/>
    <w:docVar w:name="dvBillNumber" w:val="529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065B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58A"/>
    <w:rsid w:val="001F3F43"/>
    <w:rsid w:val="00205238"/>
    <w:rsid w:val="00215A8B"/>
    <w:rsid w:val="002321B6"/>
    <w:rsid w:val="00250967"/>
    <w:rsid w:val="002543C8"/>
    <w:rsid w:val="0025541D"/>
    <w:rsid w:val="00284AAE"/>
    <w:rsid w:val="00291A03"/>
    <w:rsid w:val="00295ACA"/>
    <w:rsid w:val="002D1217"/>
    <w:rsid w:val="002E5912"/>
    <w:rsid w:val="00301B21"/>
    <w:rsid w:val="00325348"/>
    <w:rsid w:val="0032732C"/>
    <w:rsid w:val="00336AD0"/>
    <w:rsid w:val="0037079A"/>
    <w:rsid w:val="003C4DAB"/>
    <w:rsid w:val="003D01E8"/>
    <w:rsid w:val="003D17C4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5EC"/>
    <w:rsid w:val="007065B8"/>
    <w:rsid w:val="00734F00"/>
    <w:rsid w:val="007453EE"/>
    <w:rsid w:val="007A70AE"/>
    <w:rsid w:val="008362E8"/>
    <w:rsid w:val="00846836"/>
    <w:rsid w:val="008A1768"/>
    <w:rsid w:val="008F0F33"/>
    <w:rsid w:val="008F4429"/>
    <w:rsid w:val="009135A3"/>
    <w:rsid w:val="009305AE"/>
    <w:rsid w:val="00934606"/>
    <w:rsid w:val="0094021A"/>
    <w:rsid w:val="0095514C"/>
    <w:rsid w:val="009A2D7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3D4"/>
    <w:rsid w:val="00B412D4"/>
    <w:rsid w:val="00BE3C22"/>
    <w:rsid w:val="00BF4B47"/>
    <w:rsid w:val="00C0345E"/>
    <w:rsid w:val="00C3483A"/>
    <w:rsid w:val="00C74E9D"/>
    <w:rsid w:val="00C82FD3"/>
    <w:rsid w:val="00C92819"/>
    <w:rsid w:val="00CC271A"/>
    <w:rsid w:val="00CC6B7B"/>
    <w:rsid w:val="00CD2089"/>
    <w:rsid w:val="00D00877"/>
    <w:rsid w:val="00D73A67"/>
    <w:rsid w:val="00D970A9"/>
    <w:rsid w:val="00DF3845"/>
    <w:rsid w:val="00E079E6"/>
    <w:rsid w:val="00E41911"/>
    <w:rsid w:val="00E61FF6"/>
    <w:rsid w:val="00E77170"/>
    <w:rsid w:val="00E92EEF"/>
    <w:rsid w:val="00EE0F2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321377-A547-4952-8C53-33ACCE81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1F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4-2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293_2016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9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9CD30-DA76-40C4-A8AC-43C6167DE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263</Words>
  <Characters>1505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5293: Special purpose districts - South Carolina Legislature Online</dc:title>
  <dc:creator>GloriaShackelford</dc:creator>
  <cp:lastModifiedBy>N Cumfer</cp:lastModifiedBy>
  <cp:revision>2</cp:revision>
  <cp:lastPrinted>2016-04-26T21:24:00Z</cp:lastPrinted>
  <dcterms:created xsi:type="dcterms:W3CDTF">2016-12-02T19:34:00Z</dcterms:created>
  <dcterms:modified xsi:type="dcterms:W3CDTF">2016-12-02T19:34:00Z</dcterms:modified>
</cp:coreProperties>
</file>