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8D" w:rsidRDefault="00A42E8D" w:rsidP="00A42E8D">
      <w:pPr>
        <w:widowControl w:val="0"/>
        <w:jc w:val="center"/>
      </w:pPr>
      <w:bookmarkStart w:id="0" w:name="_GoBack"/>
      <w:bookmarkEnd w:id="0"/>
      <w:r w:rsidRPr="00A42E8D">
        <w:rPr>
          <w:b/>
        </w:rPr>
        <w:t>South Carolina General Assembly</w:t>
      </w:r>
    </w:p>
    <w:p w:rsidR="00A42E8D" w:rsidRDefault="00A42E8D" w:rsidP="00A42E8D">
      <w:pPr>
        <w:widowControl w:val="0"/>
        <w:jc w:val="center"/>
      </w:pPr>
      <w:r>
        <w:t>121st Session, 2015-2016</w:t>
      </w:r>
    </w:p>
    <w:p w:rsidR="00A42E8D" w:rsidRDefault="00A42E8D" w:rsidP="00A42E8D">
      <w:pPr>
        <w:widowControl w:val="0"/>
        <w:jc w:val="left"/>
      </w:pPr>
    </w:p>
    <w:p w:rsidR="00A42E8D" w:rsidRDefault="00A42E8D" w:rsidP="00A42E8D">
      <w:pPr>
        <w:widowControl w:val="0"/>
        <w:jc w:val="left"/>
        <w:rPr>
          <w:b/>
        </w:rPr>
      </w:pPr>
      <w:r w:rsidRPr="00A42E8D">
        <w:rPr>
          <w:b/>
        </w:rPr>
        <w:t>H. 5322</w:t>
      </w:r>
    </w:p>
    <w:p w:rsidR="00A42E8D" w:rsidRDefault="00A42E8D" w:rsidP="00A42E8D">
      <w:pPr>
        <w:widowControl w:val="0"/>
        <w:jc w:val="left"/>
        <w:rPr>
          <w:b/>
        </w:rPr>
      </w:pPr>
    </w:p>
    <w:p w:rsidR="00A42E8D" w:rsidRDefault="00A42E8D" w:rsidP="00A42E8D">
      <w:pPr>
        <w:widowControl w:val="0"/>
        <w:jc w:val="left"/>
      </w:pPr>
      <w:r w:rsidRPr="00A42E8D">
        <w:rPr>
          <w:b/>
        </w:rPr>
        <w:t>STATUS INFORMATION</w:t>
      </w:r>
    </w:p>
    <w:p w:rsidR="00A42E8D" w:rsidRDefault="00A42E8D" w:rsidP="00A42E8D">
      <w:pPr>
        <w:widowControl w:val="0"/>
        <w:jc w:val="left"/>
      </w:pPr>
    </w:p>
    <w:p w:rsidR="00A42E8D" w:rsidRDefault="00A42E8D" w:rsidP="00A42E8D">
      <w:pPr>
        <w:widowControl w:val="0"/>
        <w:jc w:val="left"/>
      </w:pPr>
      <w:r>
        <w:t>House Resolution</w:t>
      </w:r>
    </w:p>
    <w:p w:rsidR="00A42E8D" w:rsidRDefault="00A42E8D" w:rsidP="00A42E8D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A42E8D" w:rsidRDefault="00A42E8D" w:rsidP="00A42E8D">
      <w:pPr>
        <w:widowControl w:val="0"/>
        <w:jc w:val="left"/>
      </w:pPr>
      <w:r>
        <w:t>Document Path: l:\council\bills\gm\24781sd16.docx</w:t>
      </w:r>
    </w:p>
    <w:p w:rsidR="00A42E8D" w:rsidRDefault="00A42E8D" w:rsidP="00A42E8D">
      <w:pPr>
        <w:widowControl w:val="0"/>
        <w:jc w:val="left"/>
      </w:pPr>
    </w:p>
    <w:p w:rsidR="00A42E8D" w:rsidRDefault="00A42E8D" w:rsidP="00A42E8D">
      <w:pPr>
        <w:widowControl w:val="0"/>
        <w:jc w:val="left"/>
      </w:pPr>
      <w:r>
        <w:t>Introduced in the House on May 18, 2016</w:t>
      </w:r>
    </w:p>
    <w:p w:rsidR="00A42E8D" w:rsidRDefault="00A42E8D" w:rsidP="00A42E8D">
      <w:pPr>
        <w:widowControl w:val="0"/>
        <w:jc w:val="left"/>
      </w:pPr>
      <w:r>
        <w:t>Adopted by the House on May 18, 2016</w:t>
      </w:r>
    </w:p>
    <w:p w:rsidR="00A42E8D" w:rsidRDefault="00A42E8D" w:rsidP="00A42E8D">
      <w:pPr>
        <w:widowControl w:val="0"/>
        <w:jc w:val="left"/>
      </w:pPr>
    </w:p>
    <w:p w:rsidR="00A42E8D" w:rsidRDefault="00A42E8D" w:rsidP="00A42E8D">
      <w:pPr>
        <w:widowControl w:val="0"/>
        <w:jc w:val="left"/>
      </w:pPr>
      <w:r>
        <w:t xml:space="preserve">Summary: </w:t>
      </w:r>
      <w:r w:rsidR="008226F0">
        <w:t>William J. Smith</w:t>
      </w:r>
    </w:p>
    <w:p w:rsidR="00A42E8D" w:rsidRDefault="00A42E8D" w:rsidP="00A42E8D">
      <w:pPr>
        <w:widowControl w:val="0"/>
        <w:jc w:val="left"/>
      </w:pPr>
    </w:p>
    <w:p w:rsidR="00A42E8D" w:rsidRDefault="00A42E8D" w:rsidP="00A42E8D">
      <w:pPr>
        <w:widowControl w:val="0"/>
        <w:jc w:val="left"/>
      </w:pPr>
    </w:p>
    <w:p w:rsidR="00A42E8D" w:rsidRDefault="00A42E8D" w:rsidP="00A42E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E8D">
        <w:rPr>
          <w:b/>
        </w:rPr>
        <w:t>HISTORY OF LEGISLATIVE ACTIONS</w:t>
      </w:r>
    </w:p>
    <w:p w:rsidR="00A42E8D" w:rsidRDefault="00A42E8D" w:rsidP="00A42E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2E8D" w:rsidRPr="00A42E8D" w:rsidRDefault="00A42E8D" w:rsidP="00A42E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E8D">
        <w:rPr>
          <w:u w:val="single"/>
        </w:rPr>
        <w:tab/>
        <w:t>Date</w:t>
      </w:r>
      <w:r w:rsidRPr="00A42E8D">
        <w:rPr>
          <w:u w:val="single"/>
        </w:rPr>
        <w:tab/>
        <w:t>Body</w:t>
      </w:r>
      <w:r w:rsidRPr="00A42E8D">
        <w:rPr>
          <w:u w:val="single"/>
        </w:rPr>
        <w:tab/>
        <w:t>Action Description with journal page number</w:t>
      </w:r>
      <w:r w:rsidRPr="00A42E8D">
        <w:rPr>
          <w:u w:val="single"/>
        </w:rPr>
        <w:tab/>
      </w:r>
    </w:p>
    <w:p w:rsidR="00423C3F" w:rsidRDefault="00423C3F" w:rsidP="00423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241EEE">
        <w:t>Introduced and adopted (</w:t>
      </w:r>
      <w:hyperlink r:id="rId7" w:history="1">
        <w:r w:rsidRPr="00ED781C">
          <w:rPr>
            <w:rStyle w:val="Hyperlink"/>
          </w:rPr>
          <w:t>House Journal</w:t>
        </w:r>
        <w:r w:rsidRPr="00ED781C">
          <w:rPr>
            <w:rStyle w:val="Hyperlink"/>
          </w:rPr>
          <w:noBreakHyphen/>
          <w:t>page 4</w:t>
        </w:r>
      </w:hyperlink>
      <w:r w:rsidRPr="00241EEE">
        <w:t>)</w:t>
      </w:r>
    </w:p>
    <w:p w:rsidR="00423C3F" w:rsidRDefault="00423C3F" w:rsidP="00423C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2E8D" w:rsidRDefault="00A42E8D" w:rsidP="00A42E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42E8D">
          <w:rPr>
            <w:rStyle w:val="Hyperlink"/>
          </w:rPr>
          <w:t>legislative information</w:t>
        </w:r>
      </w:hyperlink>
      <w:r>
        <w:t xml:space="preserve"> at the website</w:t>
      </w:r>
    </w:p>
    <w:p w:rsidR="00A42E8D" w:rsidRDefault="00A42E8D" w:rsidP="00A42E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E8D" w:rsidRPr="00A42E8D" w:rsidRDefault="00A42E8D" w:rsidP="00A42E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E8D" w:rsidRDefault="00A42E8D" w:rsidP="00A42E8D">
      <w:r w:rsidRPr="00A42E8D">
        <w:rPr>
          <w:b/>
        </w:rPr>
        <w:t>VERSIONS OF THIS BILL</w:t>
      </w:r>
    </w:p>
    <w:p w:rsidR="00A42E8D" w:rsidRDefault="00A42E8D" w:rsidP="00A42E8D"/>
    <w:p w:rsidR="00A42E8D" w:rsidRDefault="00ED781C" w:rsidP="00A42E8D">
      <w:hyperlink r:id="rId9" w:history="1">
        <w:r w:rsidR="00A42E8D">
          <w:rPr>
            <w:rStyle w:val="Hyperlink"/>
          </w:rPr>
          <w:t>5/18/2016</w:t>
        </w:r>
      </w:hyperlink>
    </w:p>
    <w:p w:rsidR="00A42E8D" w:rsidRDefault="00A42E8D" w:rsidP="00A42E8D"/>
    <w:p w:rsidR="00A42E8D" w:rsidRDefault="00A42E8D" w:rsidP="00A42E8D">
      <w:pPr>
        <w:sectPr w:rsidR="00A42E8D" w:rsidSect="00A42E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2157" w:rsidRDefault="00DC21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46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C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WILLIAM J. “JACK” SMITH OF </w:t>
      </w:r>
      <w:r w:rsidR="00EA03D8">
        <w:t>ELGIN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2CA2" w:rsidRDefault="00764670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2CA2">
        <w:t>the members of the South Carolina House of Representatives were saddened to learn of the death of William J. “Jack” Smith on Wednesday, May 11, 2016; and</w:t>
      </w: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702853">
        <w:rPr>
          <w:color w:val="000000" w:themeColor="text1"/>
          <w:u w:color="000000" w:themeColor="text1"/>
        </w:rPr>
        <w:t xml:space="preserve">Mayesville, </w:t>
      </w:r>
      <w:r>
        <w:rPr>
          <w:color w:val="000000" w:themeColor="text1"/>
          <w:u w:color="000000" w:themeColor="text1"/>
        </w:rPr>
        <w:t>he was</w:t>
      </w:r>
      <w:r w:rsidRPr="00702853">
        <w:rPr>
          <w:color w:val="000000" w:themeColor="text1"/>
          <w:u w:color="000000" w:themeColor="text1"/>
        </w:rPr>
        <w:t xml:space="preserve"> a son of the late Victor Hugo Smith and Etta Mae Lee Smith</w:t>
      </w:r>
      <w:r>
        <w:rPr>
          <w:color w:val="000000" w:themeColor="text1"/>
          <w:u w:color="000000" w:themeColor="text1"/>
        </w:rPr>
        <w:t>; and</w:t>
      </w: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Jack Smith faithfully served </w:t>
      </w:r>
      <w:r w:rsidRPr="00702853">
        <w:rPr>
          <w:color w:val="000000" w:themeColor="text1"/>
          <w:u w:color="000000" w:themeColor="text1"/>
        </w:rPr>
        <w:t>as a quality control engineer with Hewitt</w:t>
      </w:r>
      <w:r w:rsidR="00D3401C">
        <w:rPr>
          <w:color w:val="000000" w:themeColor="text1"/>
          <w:u w:color="000000" w:themeColor="text1"/>
        </w:rPr>
        <w:noBreakHyphen/>
      </w:r>
      <w:r w:rsidRPr="00702853">
        <w:rPr>
          <w:color w:val="000000" w:themeColor="text1"/>
          <w:u w:color="000000" w:themeColor="text1"/>
        </w:rPr>
        <w:t xml:space="preserve">Robbins </w:t>
      </w:r>
      <w:r>
        <w:rPr>
          <w:color w:val="000000" w:themeColor="text1"/>
          <w:u w:color="000000" w:themeColor="text1"/>
        </w:rPr>
        <w:t>for thirty</w:t>
      </w:r>
      <w:r w:rsidR="00D340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0285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before he retired; and</w:t>
      </w: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02853">
        <w:rPr>
          <w:color w:val="000000" w:themeColor="text1"/>
          <w:u w:color="000000" w:themeColor="text1"/>
        </w:rPr>
        <w:t>an avid Gamecock fan</w:t>
      </w:r>
      <w:r>
        <w:rPr>
          <w:color w:val="000000" w:themeColor="text1"/>
          <w:u w:color="000000" w:themeColor="text1"/>
        </w:rPr>
        <w:t xml:space="preserve">, he </w:t>
      </w:r>
      <w:r w:rsidRPr="00702853">
        <w:rPr>
          <w:color w:val="000000" w:themeColor="text1"/>
          <w:u w:color="000000" w:themeColor="text1"/>
        </w:rPr>
        <w:t xml:space="preserve">enjoyed playing golf and </w:t>
      </w:r>
      <w:r>
        <w:rPr>
          <w:color w:val="000000" w:themeColor="text1"/>
          <w:u w:color="000000" w:themeColor="text1"/>
        </w:rPr>
        <w:t>spending time with his family; and</w:t>
      </w: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Pr="00702853">
        <w:rPr>
          <w:color w:val="000000" w:themeColor="text1"/>
          <w:u w:color="000000" w:themeColor="text1"/>
        </w:rPr>
        <w:t>Frances Frazier Smith</w:t>
      </w:r>
      <w:r>
        <w:t xml:space="preserve">, he reared a fine </w:t>
      </w:r>
      <w:r w:rsidRPr="00702853">
        <w:rPr>
          <w:color w:val="000000" w:themeColor="text1"/>
          <w:u w:color="000000" w:themeColor="text1"/>
        </w:rPr>
        <w:t>daughter, Jacqueline Rebecca “Becky” Sussman of Elgin</w:t>
      </w:r>
      <w:r>
        <w:rPr>
          <w:color w:val="000000" w:themeColor="text1"/>
          <w:u w:color="000000" w:themeColor="text1"/>
        </w:rPr>
        <w:t>. She blessed him with</w:t>
      </w:r>
      <w:r w:rsidRPr="00702853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adoring </w:t>
      </w:r>
      <w:r w:rsidRPr="00702853">
        <w:rPr>
          <w:color w:val="000000" w:themeColor="text1"/>
          <w:u w:color="000000" w:themeColor="text1"/>
        </w:rPr>
        <w:t>grandchildren, Addison Elizabeth Sussman and Cameron Jacob Sussman</w:t>
      </w:r>
      <w:r>
        <w:rPr>
          <w:color w:val="000000" w:themeColor="text1"/>
          <w:u w:color="000000" w:themeColor="text1"/>
        </w:rPr>
        <w:t>; and</w:t>
      </w: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Smith leaves to cherish his memory his </w:t>
      </w:r>
      <w:r w:rsidRPr="00702853">
        <w:rPr>
          <w:color w:val="000000" w:themeColor="text1"/>
          <w:u w:color="000000" w:themeColor="text1"/>
        </w:rPr>
        <w:t>sister, Faye McLeod of Mayesville</w:t>
      </w:r>
      <w:r>
        <w:rPr>
          <w:color w:val="000000" w:themeColor="text1"/>
          <w:u w:color="000000" w:themeColor="text1"/>
        </w:rPr>
        <w:t>, and</w:t>
      </w:r>
      <w:r w:rsidRPr="00702853">
        <w:rPr>
          <w:color w:val="000000" w:themeColor="text1"/>
          <w:u w:color="000000" w:themeColor="text1"/>
        </w:rPr>
        <w:t xml:space="preserve"> brothers Tommy Smith of Mayesville, Vic Smith of West Columbia, and Jerry Smith of Columbia</w:t>
      </w:r>
      <w:r>
        <w:rPr>
          <w:color w:val="000000" w:themeColor="text1"/>
          <w:u w:color="000000" w:themeColor="text1"/>
        </w:rPr>
        <w:t>; and</w:t>
      </w: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4670" w:rsidRDefault="00462CA2" w:rsidP="00462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Jack Smith </w:t>
      </w:r>
      <w:r>
        <w:lastRenderedPageBreak/>
        <w:t>and for the example of service and kindness he set for all who knew him</w:t>
      </w:r>
      <w:r w:rsidR="00764670">
        <w:t>.  Now, therefore,</w:t>
      </w:r>
    </w:p>
    <w:p w:rsidR="00764670" w:rsidRDefault="007646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670" w:rsidRDefault="007646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4670" w:rsidRDefault="007646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CA2" w:rsidRDefault="00764670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62CA2">
        <w:t xml:space="preserve"> </w:t>
      </w:r>
      <w:r w:rsidR="00462CA2" w:rsidRPr="00C90AA3">
        <w:t xml:space="preserve">the members of the South Carolina House of Representatives, by this resolution, </w:t>
      </w:r>
      <w:r w:rsidR="00462CA2">
        <w:t xml:space="preserve">express their profound sorrow upon the passing of William J. “Jack” Smith of </w:t>
      </w:r>
      <w:r w:rsidR="00EA03D8">
        <w:t>Elgin</w:t>
      </w:r>
      <w:r w:rsidR="00462CA2">
        <w:rPr>
          <w:color w:val="000000" w:themeColor="text1"/>
          <w:u w:color="000000" w:themeColor="text1"/>
        </w:rPr>
        <w:t xml:space="preserve"> </w:t>
      </w:r>
      <w:r w:rsidR="00462CA2">
        <w:t>and extend their deepest sympathy to his large and loving family and his many friends.</w:t>
      </w:r>
    </w:p>
    <w:p w:rsidR="00462CA2" w:rsidRDefault="00462CA2" w:rsidP="00DC2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4670" w:rsidRDefault="00462CA2" w:rsidP="00462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William J. “Jack” Smith.</w:t>
      </w:r>
    </w:p>
    <w:p w:rsidR="000C302E" w:rsidRDefault="00D3401C" w:rsidP="005D3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2E8D" w:rsidRDefault="00A42E8D" w:rsidP="00A42E8D">
      <w:pPr>
        <w:suppressAutoHyphens/>
      </w:pPr>
    </w:p>
    <w:sectPr w:rsidR="00A42E8D" w:rsidSect="00A42E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CA2" w:rsidRDefault="00462CA2" w:rsidP="009F0C77">
      <w:r>
        <w:separator/>
      </w:r>
    </w:p>
  </w:endnote>
  <w:endnote w:type="continuationSeparator" w:id="0">
    <w:p w:rsidR="00462CA2" w:rsidRDefault="00462C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3BAE98-D8A2-488A-B6FE-85264EDD2295}"/>
    <w:embedBold r:id="rId2" w:fontKey="{6CB59E6F-1688-485F-B6FC-7EE0EA12C7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934A10-0C28-4119-9A2E-2352F4B085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61E6A9-91C1-46CE-8051-B77F4B7132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F55EF9-3EF0-4395-AFCA-94F6E25E5B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E8D" w:rsidRPr="00DC2157" w:rsidRDefault="00A42E8D" w:rsidP="00DC21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78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CA2" w:rsidRDefault="00462CA2" w:rsidP="009F0C77">
      <w:r>
        <w:separator/>
      </w:r>
    </w:p>
  </w:footnote>
  <w:footnote w:type="continuationSeparator" w:id="0">
    <w:p w:rsidR="00462CA2" w:rsidRDefault="00462C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1SD16"/>
    <w:docVar w:name="CoverBillType" w:val="r"/>
    <w:docVar w:name="docpath" w:val="L:\Council\bills\GM\24781SD16.DOCX"/>
    <w:docVar w:name="dvBillNumber" w:val="53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4670"/>
    <w:rsid w:val="00011869"/>
    <w:rsid w:val="00015CD6"/>
    <w:rsid w:val="000C302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270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C3F"/>
    <w:rsid w:val="004403BD"/>
    <w:rsid w:val="00461441"/>
    <w:rsid w:val="00462CA2"/>
    <w:rsid w:val="004809EE"/>
    <w:rsid w:val="004E7D54"/>
    <w:rsid w:val="005273C6"/>
    <w:rsid w:val="00530A69"/>
    <w:rsid w:val="00545593"/>
    <w:rsid w:val="00577C6C"/>
    <w:rsid w:val="005C2FE2"/>
    <w:rsid w:val="005D3A82"/>
    <w:rsid w:val="005E2BC9"/>
    <w:rsid w:val="00605102"/>
    <w:rsid w:val="006215AA"/>
    <w:rsid w:val="006913C9"/>
    <w:rsid w:val="006920A8"/>
    <w:rsid w:val="0069470D"/>
    <w:rsid w:val="00714256"/>
    <w:rsid w:val="00734F00"/>
    <w:rsid w:val="00764670"/>
    <w:rsid w:val="007A70AE"/>
    <w:rsid w:val="008226F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2E8D"/>
    <w:rsid w:val="00A64E80"/>
    <w:rsid w:val="00A72BCD"/>
    <w:rsid w:val="00A741D9"/>
    <w:rsid w:val="00A833AB"/>
    <w:rsid w:val="00A9741D"/>
    <w:rsid w:val="00AD4B17"/>
    <w:rsid w:val="00B06EE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401C"/>
    <w:rsid w:val="00D73A67"/>
    <w:rsid w:val="00D970A9"/>
    <w:rsid w:val="00DC2157"/>
    <w:rsid w:val="00DF3845"/>
    <w:rsid w:val="00E41911"/>
    <w:rsid w:val="00E92EEF"/>
    <w:rsid w:val="00EA03D8"/>
    <w:rsid w:val="00ED781C"/>
    <w:rsid w:val="00EF2368"/>
    <w:rsid w:val="00F24442"/>
    <w:rsid w:val="00F50AE3"/>
    <w:rsid w:val="00F623DA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4DAF2F-FEBE-4927-AEC8-EE7373EB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0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0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E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22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775C7-EE0D-4436-96BC-E4D2D5553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547</Words>
  <Characters>3120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5322: William J. Smith - South Carolina Legislature Online</dc:title>
  <dc:creator>Gail Pinckney Moore</dc:creator>
  <cp:lastModifiedBy>N Cumfer</cp:lastModifiedBy>
  <cp:revision>2</cp:revision>
  <cp:lastPrinted>2016-05-13T15:14:00Z</cp:lastPrinted>
  <dcterms:created xsi:type="dcterms:W3CDTF">2016-12-02T19:35:00Z</dcterms:created>
  <dcterms:modified xsi:type="dcterms:W3CDTF">2016-12-02T19:35:00Z</dcterms:modified>
</cp:coreProperties>
</file>