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6C" w:rsidRDefault="00BC366C" w:rsidP="00BC366C">
      <w:pPr>
        <w:widowControl w:val="0"/>
        <w:jc w:val="center"/>
      </w:pPr>
      <w:bookmarkStart w:id="0" w:name="_GoBack"/>
      <w:bookmarkEnd w:id="0"/>
      <w:r w:rsidRPr="00BC366C">
        <w:rPr>
          <w:b/>
        </w:rPr>
        <w:t>South Carolina General Assembly</w:t>
      </w:r>
    </w:p>
    <w:p w:rsidR="00BC366C" w:rsidRDefault="00BC366C" w:rsidP="00BC366C">
      <w:pPr>
        <w:widowControl w:val="0"/>
        <w:jc w:val="center"/>
      </w:pPr>
      <w:r>
        <w:t>121st Session, 2015-2016</w:t>
      </w:r>
    </w:p>
    <w:p w:rsidR="00BC366C" w:rsidRDefault="00BC366C" w:rsidP="00BC366C">
      <w:pPr>
        <w:widowControl w:val="0"/>
        <w:jc w:val="left"/>
      </w:pPr>
    </w:p>
    <w:p w:rsidR="00BC366C" w:rsidRDefault="00BC366C" w:rsidP="00BC366C">
      <w:pPr>
        <w:widowControl w:val="0"/>
        <w:jc w:val="left"/>
        <w:rPr>
          <w:b/>
        </w:rPr>
      </w:pPr>
      <w:r w:rsidRPr="00BC366C">
        <w:rPr>
          <w:b/>
        </w:rPr>
        <w:t>H. 5342</w:t>
      </w:r>
    </w:p>
    <w:p w:rsidR="00BC366C" w:rsidRDefault="00BC366C" w:rsidP="00BC366C">
      <w:pPr>
        <w:widowControl w:val="0"/>
        <w:jc w:val="left"/>
        <w:rPr>
          <w:b/>
        </w:rPr>
      </w:pPr>
    </w:p>
    <w:p w:rsidR="00BC366C" w:rsidRDefault="00BC366C" w:rsidP="00BC366C">
      <w:pPr>
        <w:widowControl w:val="0"/>
        <w:jc w:val="left"/>
      </w:pPr>
      <w:r w:rsidRPr="00BC366C">
        <w:rPr>
          <w:b/>
        </w:rPr>
        <w:t>STATUS INFORMATION</w:t>
      </w:r>
    </w:p>
    <w:p w:rsidR="00BC366C" w:rsidRDefault="00BC366C" w:rsidP="00BC366C">
      <w:pPr>
        <w:widowControl w:val="0"/>
        <w:jc w:val="left"/>
      </w:pPr>
    </w:p>
    <w:p w:rsidR="00BC366C" w:rsidRDefault="00BC366C" w:rsidP="00BC366C">
      <w:pPr>
        <w:widowControl w:val="0"/>
        <w:jc w:val="left"/>
      </w:pPr>
      <w:r>
        <w:t>Concurrent Resolution</w:t>
      </w:r>
    </w:p>
    <w:p w:rsidR="00BC366C" w:rsidRDefault="00BC366C" w:rsidP="00BC366C">
      <w:pPr>
        <w:widowControl w:val="0"/>
        <w:jc w:val="left"/>
      </w:pPr>
      <w:r>
        <w:t>Sponsors: Reps. Govan, Jefferson, Hosey, Cobb</w:t>
      </w:r>
      <w:r>
        <w:noBreakHyphen/>
        <w:t>Hunter, Ott, Alexander, Allison, Anderson, Anthony, Atwater, Bales, Ballentine, Bamberg, Bannister, Bedingfield, Bernstein, Bingham, Bowers, Bradley, Brannon, G.A. Brown, R.L. Brown, Burns, Chumley, Clary, Clemmons, Clyburn, Cole, Collins, Corley, H.A. Crawford, Crosby, Daning, Delleney, Dillard, Douglas, Duckworth, Erickson, Felder, Finlay, Forrester, Fry, Funderburk, Gagnon, Gambrell, George, Gilliard, Goldfinch, Hamilton, Hardee, Hart, Hayes, Henderson, Henegan, Herbkersman, Hicks, Hill, Hiott, Hixon, Hodges, Horne, Howard, Huggins,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BC366C" w:rsidRDefault="00BC366C" w:rsidP="00BC366C">
      <w:pPr>
        <w:widowControl w:val="0"/>
        <w:jc w:val="left"/>
      </w:pPr>
      <w:r>
        <w:t>Document Path: l:\council\bills\rm\1620sd16.docx</w:t>
      </w:r>
    </w:p>
    <w:p w:rsidR="00BC366C" w:rsidRDefault="00BC366C" w:rsidP="00BC366C">
      <w:pPr>
        <w:widowControl w:val="0"/>
        <w:jc w:val="left"/>
      </w:pPr>
    </w:p>
    <w:p w:rsidR="00CB182E" w:rsidRDefault="00CB182E" w:rsidP="00BC366C">
      <w:pPr>
        <w:widowControl w:val="0"/>
        <w:jc w:val="left"/>
      </w:pPr>
      <w:r>
        <w:t>Introduced in the House on May 18, 2016</w:t>
      </w:r>
    </w:p>
    <w:p w:rsidR="00CB182E" w:rsidRDefault="00CB182E" w:rsidP="00BC366C">
      <w:pPr>
        <w:widowControl w:val="0"/>
        <w:jc w:val="left"/>
      </w:pPr>
      <w:r>
        <w:t>Introduced in the Senate on May 18, 2016</w:t>
      </w:r>
    </w:p>
    <w:p w:rsidR="00CB182E" w:rsidRDefault="00CB182E" w:rsidP="00BC366C">
      <w:pPr>
        <w:widowControl w:val="0"/>
        <w:jc w:val="left"/>
      </w:pPr>
      <w:r>
        <w:t>Adopted by the General Assembly on May 18, 2016</w:t>
      </w:r>
    </w:p>
    <w:p w:rsidR="00CB182E" w:rsidRDefault="00CB182E" w:rsidP="00BC366C">
      <w:pPr>
        <w:widowControl w:val="0"/>
        <w:jc w:val="left"/>
      </w:pPr>
    </w:p>
    <w:p w:rsidR="00BC366C" w:rsidRDefault="00BC366C" w:rsidP="00BC366C">
      <w:pPr>
        <w:widowControl w:val="0"/>
        <w:jc w:val="left"/>
      </w:pPr>
      <w:r>
        <w:t xml:space="preserve">Summary: </w:t>
      </w:r>
      <w:r w:rsidR="00FD78DA">
        <w:t>Claflin University Baseball Team</w:t>
      </w:r>
    </w:p>
    <w:p w:rsidR="00BC366C" w:rsidRDefault="00BC366C" w:rsidP="00BC366C">
      <w:pPr>
        <w:widowControl w:val="0"/>
        <w:jc w:val="left"/>
      </w:pPr>
    </w:p>
    <w:p w:rsidR="00BC366C" w:rsidRDefault="00BC366C" w:rsidP="00BC366C">
      <w:pPr>
        <w:widowControl w:val="0"/>
        <w:jc w:val="left"/>
      </w:pPr>
    </w:p>
    <w:p w:rsidR="00BC366C" w:rsidRDefault="00BC366C" w:rsidP="00BC3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66C">
        <w:rPr>
          <w:b/>
        </w:rPr>
        <w:t>HISTORY OF LEGISLATIVE ACTIONS</w:t>
      </w:r>
    </w:p>
    <w:p w:rsidR="00BC366C" w:rsidRDefault="00BC366C" w:rsidP="00BC3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366C" w:rsidRPr="00BC366C" w:rsidRDefault="00BC366C" w:rsidP="00BC3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66C">
        <w:rPr>
          <w:u w:val="single"/>
        </w:rPr>
        <w:tab/>
        <w:t>Date</w:t>
      </w:r>
      <w:r w:rsidRPr="00BC366C">
        <w:rPr>
          <w:u w:val="single"/>
        </w:rPr>
        <w:tab/>
        <w:t>Body</w:t>
      </w:r>
      <w:r w:rsidRPr="00BC366C">
        <w:rPr>
          <w:u w:val="single"/>
        </w:rPr>
        <w:tab/>
        <w:t>Action Description with journal page number</w:t>
      </w:r>
      <w:r w:rsidRPr="00BC366C">
        <w:rPr>
          <w:u w:val="single"/>
        </w:rPr>
        <w:tab/>
      </w:r>
    </w:p>
    <w:p w:rsidR="00AC0F66" w:rsidRDefault="00AC0F66" w:rsidP="00AC0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BA6A44">
        <w:t>Intr</w:t>
      </w:r>
      <w:r>
        <w:t xml:space="preserve">oduced, adopted, sent to Senate </w:t>
      </w:r>
      <w:r w:rsidRPr="00BA6A44">
        <w:t>(</w:t>
      </w:r>
      <w:hyperlink r:id="rId7" w:history="1">
        <w:r w:rsidRPr="00510FE5">
          <w:rPr>
            <w:rStyle w:val="Hyperlink"/>
          </w:rPr>
          <w:t>House Journal</w:t>
        </w:r>
        <w:r w:rsidRPr="00510FE5">
          <w:rPr>
            <w:rStyle w:val="Hyperlink"/>
          </w:rPr>
          <w:noBreakHyphen/>
          <w:t>page 54</w:t>
        </w:r>
      </w:hyperlink>
      <w:r w:rsidRPr="00BA6A44">
        <w:t>)</w:t>
      </w:r>
    </w:p>
    <w:p w:rsidR="00AC0F66" w:rsidRDefault="00AC0F66" w:rsidP="00AC0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BA6A44">
        <w:t>Introduced, ado</w:t>
      </w:r>
      <w:r>
        <w:t xml:space="preserve">pted, returned with concurrence </w:t>
      </w:r>
      <w:r w:rsidRPr="00BA6A44">
        <w:t>(</w:t>
      </w:r>
      <w:hyperlink r:id="rId8" w:history="1">
        <w:r w:rsidRPr="00510FE5">
          <w:rPr>
            <w:rStyle w:val="Hyperlink"/>
          </w:rPr>
          <w:t>Senate Journal</w:t>
        </w:r>
        <w:r w:rsidRPr="00510FE5">
          <w:rPr>
            <w:rStyle w:val="Hyperlink"/>
          </w:rPr>
          <w:noBreakHyphen/>
          <w:t>page 12</w:t>
        </w:r>
      </w:hyperlink>
      <w:r w:rsidRPr="00BA6A44">
        <w:t>)</w:t>
      </w:r>
    </w:p>
    <w:p w:rsidR="00AC0F66" w:rsidRDefault="00AC0F66" w:rsidP="00AC0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366C" w:rsidRDefault="00BC366C" w:rsidP="00BC3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C366C">
          <w:rPr>
            <w:rStyle w:val="Hyperlink"/>
          </w:rPr>
          <w:t>legislative information</w:t>
        </w:r>
      </w:hyperlink>
      <w:r>
        <w:t xml:space="preserve"> at the website</w:t>
      </w:r>
    </w:p>
    <w:p w:rsidR="00BC366C" w:rsidRDefault="00BC366C" w:rsidP="00BC3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66C" w:rsidRPr="00BC366C" w:rsidRDefault="00BC366C" w:rsidP="00BC3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66C" w:rsidRDefault="00BC366C" w:rsidP="00BC366C">
      <w:r w:rsidRPr="00BC366C">
        <w:rPr>
          <w:b/>
        </w:rPr>
        <w:t>VERSIONS OF THIS BILL</w:t>
      </w:r>
    </w:p>
    <w:p w:rsidR="00BC366C" w:rsidRDefault="00BC366C" w:rsidP="00BC366C"/>
    <w:p w:rsidR="00BC366C" w:rsidRDefault="00510FE5" w:rsidP="00BC366C">
      <w:hyperlink r:id="rId10" w:history="1">
        <w:r w:rsidR="00BC366C">
          <w:rPr>
            <w:rStyle w:val="Hyperlink"/>
          </w:rPr>
          <w:t>5/18/2016</w:t>
        </w:r>
      </w:hyperlink>
    </w:p>
    <w:p w:rsidR="00BC366C" w:rsidRDefault="00BC366C" w:rsidP="00BC366C"/>
    <w:p w:rsidR="00BC366C" w:rsidRDefault="00BC366C" w:rsidP="00BC366C">
      <w:pPr>
        <w:sectPr w:rsidR="00BC366C" w:rsidSect="00BC36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57C1" w:rsidRDefault="005E5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A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36A70">
        <w:t>RECOGNIZE AND HONOR</w:t>
      </w:r>
      <w:r>
        <w:t xml:space="preserve"> THE CLAFLIN UNIVERSITY BASEBALL TEAM FOR AN EXCEPTIONAL SEASON AND </w:t>
      </w:r>
      <w:r w:rsidR="00C36A70">
        <w:t>TO CONGRATULATE THE PLAYERS AND COACHES ON</w:t>
      </w:r>
      <w:r>
        <w:t xml:space="preserve"> CAPTURING THE </w:t>
      </w:r>
      <w:r w:rsidRPr="00E4532A">
        <w:rPr>
          <w:color w:val="000000" w:themeColor="text1"/>
          <w:u w:color="000000" w:themeColor="text1"/>
        </w:rPr>
        <w:t>2016 SOUTHERN INTERCOLLEGIATE ATHLETIC CONFERENCE CHAMPIONSHIP</w:t>
      </w:r>
      <w:r>
        <w:rPr>
          <w:color w:val="000000" w:themeColor="text1"/>
          <w:u w:color="000000" w:themeColor="text1"/>
        </w:rPr>
        <w:t xml:space="preserve">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0BF2" w:rsidRDefault="006E4AD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BF2">
        <w:t xml:space="preserve">the members of the South Carolina </w:t>
      </w:r>
      <w:r w:rsidR="00CF7CB8">
        <w:t>General Assembly</w:t>
      </w:r>
      <w:r w:rsidR="00580BF2">
        <w:t xml:space="preserve"> are pleased to learn that the </w:t>
      </w:r>
      <w:r w:rsidR="003309A6">
        <w:t>Claflin</w:t>
      </w:r>
      <w:r w:rsidR="00580BF2">
        <w:t xml:space="preserve"> University </w:t>
      </w:r>
      <w:r w:rsidR="003309A6">
        <w:t>ba</w:t>
      </w:r>
      <w:r w:rsidR="00580BF2">
        <w:t xml:space="preserve">seball team </w:t>
      </w:r>
      <w:r w:rsidR="003309A6">
        <w:t xml:space="preserve">took home top honors at the </w:t>
      </w:r>
      <w:r w:rsidR="003309A6" w:rsidRPr="00E4532A">
        <w:rPr>
          <w:color w:val="000000" w:themeColor="text1"/>
          <w:u w:color="000000" w:themeColor="text1"/>
        </w:rPr>
        <w:t>2016 Southern Intercollegiate Athletic Conference (SIAC) Championship</w:t>
      </w:r>
      <w:r w:rsidR="005772E5">
        <w:rPr>
          <w:color w:val="000000" w:themeColor="text1"/>
          <w:u w:color="000000" w:themeColor="text1"/>
        </w:rPr>
        <w:t>, held in Ozark, Alabama, on May 1, 2016</w:t>
      </w:r>
      <w:r w:rsidR="00580BF2">
        <w:t>; and</w:t>
      </w:r>
    </w:p>
    <w:p w:rsidR="00067D72" w:rsidRDefault="00067D7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2E5" w:rsidRDefault="005772E5" w:rsidP="0057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ten innings, the Panthers</w:t>
      </w:r>
      <w:r w:rsidRPr="00E4532A">
        <w:rPr>
          <w:color w:val="000000" w:themeColor="text1"/>
          <w:u w:color="000000" w:themeColor="text1"/>
        </w:rPr>
        <w:t xml:space="preserve"> </w:t>
      </w:r>
      <w:r w:rsidR="00546023">
        <w:rPr>
          <w:color w:val="000000" w:themeColor="text1"/>
          <w:u w:color="000000" w:themeColor="text1"/>
        </w:rPr>
        <w:t>prevailed in</w:t>
      </w:r>
      <w:r>
        <w:rPr>
          <w:color w:val="000000" w:themeColor="text1"/>
          <w:u w:color="000000" w:themeColor="text1"/>
        </w:rPr>
        <w:t xml:space="preserve"> an 8</w:t>
      </w:r>
      <w:r w:rsidR="00211E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 victory </w:t>
      </w:r>
      <w:r w:rsidRPr="00E4532A">
        <w:rPr>
          <w:color w:val="000000" w:themeColor="text1"/>
          <w:u w:color="000000" w:themeColor="text1"/>
        </w:rPr>
        <w:t>over Stillman College</w:t>
      </w:r>
      <w:r>
        <w:rPr>
          <w:color w:val="000000" w:themeColor="text1"/>
          <w:u w:color="000000" w:themeColor="text1"/>
        </w:rPr>
        <w:t xml:space="preserve"> at</w:t>
      </w:r>
      <w:r w:rsidRPr="00E453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4532A">
        <w:rPr>
          <w:color w:val="000000" w:themeColor="text1"/>
          <w:u w:color="000000" w:themeColor="text1"/>
        </w:rPr>
        <w:t>istoric Eagle Stadium</w:t>
      </w:r>
      <w:r>
        <w:rPr>
          <w:color w:val="000000" w:themeColor="text1"/>
          <w:u w:color="000000" w:themeColor="text1"/>
        </w:rPr>
        <w:t>; and</w:t>
      </w:r>
    </w:p>
    <w:p w:rsidR="005772E5" w:rsidRDefault="005772E5" w:rsidP="0057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F29" w:rsidRDefault="00F40F29" w:rsidP="00F40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</w:t>
      </w:r>
      <w:r w:rsidR="006C4643">
        <w:rPr>
          <w:color w:val="000000" w:themeColor="text1"/>
          <w:u w:color="000000" w:themeColor="text1"/>
        </w:rPr>
        <w:t>Claflin</w:t>
      </w:r>
      <w:r w:rsidR="00211EAA" w:rsidRPr="00211EAA">
        <w:rPr>
          <w:color w:val="000000" w:themeColor="text1"/>
          <w:u w:color="000000" w:themeColor="text1"/>
        </w:rPr>
        <w:t>’</w:t>
      </w:r>
      <w:r w:rsidR="006C46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already sweet victory, </w:t>
      </w:r>
      <w:r w:rsidRPr="00E4532A">
        <w:rPr>
          <w:color w:val="000000" w:themeColor="text1"/>
          <w:u w:color="000000" w:themeColor="text1"/>
        </w:rPr>
        <w:t xml:space="preserve">Lyndale Morley was </w:t>
      </w:r>
      <w:r w:rsidR="00A87344">
        <w:rPr>
          <w:color w:val="000000" w:themeColor="text1"/>
          <w:u w:color="000000" w:themeColor="text1"/>
        </w:rPr>
        <w:t>selected for the All</w:t>
      </w:r>
      <w:r w:rsidR="00211EAA">
        <w:rPr>
          <w:color w:val="000000" w:themeColor="text1"/>
          <w:u w:color="000000" w:themeColor="text1"/>
        </w:rPr>
        <w:noBreakHyphen/>
      </w:r>
      <w:r w:rsidR="00A87344">
        <w:rPr>
          <w:color w:val="000000" w:themeColor="text1"/>
          <w:u w:color="000000" w:themeColor="text1"/>
        </w:rPr>
        <w:t xml:space="preserve">Tournament team and </w:t>
      </w:r>
      <w:r w:rsidRPr="00E4532A">
        <w:rPr>
          <w:color w:val="000000" w:themeColor="text1"/>
          <w:u w:color="000000" w:themeColor="text1"/>
        </w:rPr>
        <w:t>named the 2016 SIAC Baseball Championship Tournament M</w:t>
      </w:r>
      <w:r>
        <w:rPr>
          <w:color w:val="000000" w:themeColor="text1"/>
          <w:u w:color="000000" w:themeColor="text1"/>
        </w:rPr>
        <w:t>ost Valuable Player</w:t>
      </w:r>
      <w:r w:rsidR="00A87344">
        <w:rPr>
          <w:color w:val="000000" w:themeColor="text1"/>
          <w:u w:color="000000" w:themeColor="text1"/>
        </w:rPr>
        <w:t xml:space="preserve">. </w:t>
      </w:r>
      <w:r w:rsidR="006F4260">
        <w:rPr>
          <w:color w:val="000000" w:themeColor="text1"/>
          <w:u w:color="000000" w:themeColor="text1"/>
        </w:rPr>
        <w:t xml:space="preserve">Two more Panthers, </w:t>
      </w:r>
      <w:r>
        <w:rPr>
          <w:color w:val="000000" w:themeColor="text1"/>
          <w:u w:color="000000" w:themeColor="text1"/>
        </w:rPr>
        <w:t xml:space="preserve">Dillon </w:t>
      </w:r>
      <w:r w:rsidRPr="00E4532A">
        <w:rPr>
          <w:color w:val="000000" w:themeColor="text1"/>
          <w:u w:color="000000" w:themeColor="text1"/>
        </w:rPr>
        <w:t>Parker and Jeturi Brown</w:t>
      </w:r>
      <w:r w:rsidR="006F4260">
        <w:rPr>
          <w:color w:val="000000" w:themeColor="text1"/>
          <w:u w:color="000000" w:themeColor="text1"/>
        </w:rPr>
        <w:t>,</w:t>
      </w:r>
      <w:r w:rsidRPr="00E4532A">
        <w:rPr>
          <w:color w:val="000000" w:themeColor="text1"/>
          <w:u w:color="000000" w:themeColor="text1"/>
        </w:rPr>
        <w:t xml:space="preserve"> also </w:t>
      </w:r>
      <w:r w:rsidR="00B42038">
        <w:rPr>
          <w:color w:val="000000" w:themeColor="text1"/>
          <w:u w:color="000000" w:themeColor="text1"/>
        </w:rPr>
        <w:t xml:space="preserve">won coveted berths on </w:t>
      </w:r>
      <w:r w:rsidRPr="00E4532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Pr="00E4532A">
        <w:rPr>
          <w:color w:val="000000" w:themeColor="text1"/>
          <w:u w:color="000000" w:themeColor="text1"/>
        </w:rPr>
        <w:t>ll</w:t>
      </w:r>
      <w:r w:rsidR="00211E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E4532A">
        <w:rPr>
          <w:color w:val="000000" w:themeColor="text1"/>
          <w:u w:color="000000" w:themeColor="text1"/>
        </w:rPr>
        <w:t>ournament team</w:t>
      </w:r>
      <w:r>
        <w:rPr>
          <w:color w:val="000000" w:themeColor="text1"/>
          <w:u w:color="000000" w:themeColor="text1"/>
        </w:rPr>
        <w:t>; and</w:t>
      </w:r>
    </w:p>
    <w:p w:rsidR="00F40F29" w:rsidRDefault="00F40F29" w:rsidP="00F40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their own athletic abilit</w:t>
      </w:r>
      <w:r w:rsidR="005C3DB7">
        <w:t xml:space="preserve">ies </w:t>
      </w:r>
      <w:r>
        <w:t xml:space="preserve">and leadership skills, Head Coach </w:t>
      </w:r>
      <w:r w:rsidR="00F56A49">
        <w:t>James Randall</w:t>
      </w:r>
      <w:r>
        <w:t xml:space="preserve"> and his assistant coach</w:t>
      </w:r>
      <w:r w:rsidR="00F56A49">
        <w:t xml:space="preserve">, Breylon Emory, </w:t>
      </w:r>
      <w:r>
        <w:t xml:space="preserve">forged a </w:t>
      </w:r>
      <w:r w:rsidR="00082E39">
        <w:t xml:space="preserve">championship </w:t>
      </w:r>
      <w:r>
        <w:t>baseball program and instilled a standard of excellence in the</w:t>
      </w:r>
      <w:r w:rsidR="00876BC0">
        <w:t>se</w:t>
      </w:r>
      <w:r>
        <w:t xml:space="preserve"> </w:t>
      </w:r>
      <w:r w:rsidR="00211EAA">
        <w:t xml:space="preserve">Claflin </w:t>
      </w:r>
      <w:r w:rsidR="00876BC0">
        <w:t>players</w:t>
      </w:r>
      <w:r>
        <w:t xml:space="preserve"> that will prove invaluable throughout their lives; and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6FD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</w:t>
      </w:r>
      <w:r w:rsidR="00B61CFB">
        <w:t xml:space="preserve">outstanding </w:t>
      </w:r>
      <w:r w:rsidR="00754DA3">
        <w:t xml:space="preserve">coaching, </w:t>
      </w:r>
      <w:r w:rsidR="00675FFD">
        <w:t xml:space="preserve">Claflin’s </w:t>
      </w:r>
      <w:r w:rsidR="00122B15">
        <w:t>James Randall</w:t>
      </w:r>
      <w:r>
        <w:t xml:space="preserve"> was </w:t>
      </w:r>
      <w:r w:rsidR="00DA0876">
        <w:t xml:space="preserve">honored as </w:t>
      </w:r>
      <w:r>
        <w:t xml:space="preserve">Coach of the </w:t>
      </w:r>
      <w:r w:rsidR="00122B15">
        <w:t>Tournament</w:t>
      </w:r>
      <w:r w:rsidR="008D654A">
        <w:t xml:space="preserve">; </w:t>
      </w:r>
      <w:r>
        <w:t>and</w:t>
      </w:r>
    </w:p>
    <w:p w:rsidR="007C20D3" w:rsidRDefault="007C20D3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0D3" w:rsidRPr="00E4532A" w:rsidRDefault="007C20D3" w:rsidP="007C2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56900">
        <w:rPr>
          <w:color w:val="000000" w:themeColor="text1"/>
          <w:u w:color="000000" w:themeColor="text1"/>
        </w:rPr>
        <w:t>the next step for the Panthers will be</w:t>
      </w:r>
      <w:r w:rsidR="001C0963">
        <w:rPr>
          <w:color w:val="000000" w:themeColor="text1"/>
          <w:u w:color="000000" w:themeColor="text1"/>
        </w:rPr>
        <w:t xml:space="preserve"> competing in the</w:t>
      </w:r>
      <w:r w:rsidRPr="00E4532A">
        <w:rPr>
          <w:color w:val="000000" w:themeColor="text1"/>
          <w:u w:color="000000" w:themeColor="text1"/>
        </w:rPr>
        <w:t xml:space="preserve"> upcoming NCAA Division II Regional</w:t>
      </w:r>
      <w:r w:rsidR="001C0963">
        <w:rPr>
          <w:color w:val="000000" w:themeColor="text1"/>
          <w:u w:color="000000" w:themeColor="text1"/>
        </w:rPr>
        <w:t xml:space="preserve">, where they will do </w:t>
      </w:r>
      <w:r w:rsidR="009025F9">
        <w:rPr>
          <w:color w:val="000000" w:themeColor="text1"/>
          <w:u w:color="000000" w:themeColor="text1"/>
        </w:rPr>
        <w:t>the Palmetto State</w:t>
      </w:r>
      <w:r w:rsidR="001C0963">
        <w:rPr>
          <w:color w:val="000000" w:themeColor="text1"/>
          <w:u w:color="000000" w:themeColor="text1"/>
        </w:rPr>
        <w:t xml:space="preserve"> proud; and</w:t>
      </w:r>
    </w:p>
    <w:p w:rsidR="007C20D3" w:rsidRDefault="007C20D3" w:rsidP="007C2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give</w:t>
      </w:r>
      <w:r w:rsidR="00021DF8">
        <w:t>s</w:t>
      </w:r>
      <w:r>
        <w:t xml:space="preserve"> special tribute to the</w:t>
      </w:r>
      <w:r w:rsidR="005A71D2">
        <w:t xml:space="preserve"> </w:t>
      </w:r>
      <w:r w:rsidR="002265F5">
        <w:t xml:space="preserve">Claflin University </w:t>
      </w:r>
      <w:r w:rsidR="005A71D2">
        <w:t xml:space="preserve">baseball team </w:t>
      </w:r>
      <w:r>
        <w:t>for concluding an outstanding</w:t>
      </w:r>
      <w:r w:rsidR="002265F5">
        <w:t xml:space="preserve"> </w:t>
      </w:r>
      <w:r>
        <w:t>season with a</w:t>
      </w:r>
      <w:r w:rsidR="00F17486">
        <w:t>n SIAC</w:t>
      </w:r>
      <w:r>
        <w:t xml:space="preserve"> championship</w:t>
      </w:r>
      <w:r w:rsidR="00021DF8">
        <w:t>, and the members anticipat</w:t>
      </w:r>
      <w:r w:rsidR="00554476">
        <w:t xml:space="preserve">e with pleasure </w:t>
      </w:r>
      <w:r w:rsidR="00021DF8">
        <w:t>hearing of the further accomplishments of this fine group of young men</w:t>
      </w:r>
      <w:r w:rsidR="002265F5">
        <w:t>.</w:t>
      </w:r>
      <w:r>
        <w:t xml:space="preserve"> Now, therefore,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6FD" w:rsidRDefault="00580BF2" w:rsidP="00C82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="001C64AC">
        <w:t xml:space="preserve">recognize and honor the Claflin University baseball team for an exceptional season and congratulate the players and coaches on capturing the </w:t>
      </w:r>
      <w:r w:rsidR="001C64AC" w:rsidRPr="00E4532A">
        <w:rPr>
          <w:color w:val="000000" w:themeColor="text1"/>
          <w:u w:color="000000" w:themeColor="text1"/>
        </w:rPr>
        <w:t xml:space="preserve">2016 </w:t>
      </w:r>
      <w:r w:rsidR="001C64AC">
        <w:rPr>
          <w:color w:val="000000" w:themeColor="text1"/>
          <w:u w:color="000000" w:themeColor="text1"/>
        </w:rPr>
        <w:t>S</w:t>
      </w:r>
      <w:r w:rsidR="001C64AC" w:rsidRPr="00E4532A">
        <w:rPr>
          <w:color w:val="000000" w:themeColor="text1"/>
          <w:u w:color="000000" w:themeColor="text1"/>
        </w:rPr>
        <w:t xml:space="preserve">outhern </w:t>
      </w:r>
      <w:r w:rsidR="001C64AC">
        <w:rPr>
          <w:color w:val="000000" w:themeColor="text1"/>
          <w:u w:color="000000" w:themeColor="text1"/>
        </w:rPr>
        <w:t>I</w:t>
      </w:r>
      <w:r w:rsidR="001C64AC" w:rsidRPr="00E4532A">
        <w:rPr>
          <w:color w:val="000000" w:themeColor="text1"/>
          <w:u w:color="000000" w:themeColor="text1"/>
        </w:rPr>
        <w:t xml:space="preserve">ntercollegiate </w:t>
      </w:r>
      <w:r w:rsidR="001C64AC">
        <w:rPr>
          <w:color w:val="000000" w:themeColor="text1"/>
          <w:u w:color="000000" w:themeColor="text1"/>
        </w:rPr>
        <w:t>A</w:t>
      </w:r>
      <w:r w:rsidR="001C64AC" w:rsidRPr="00E4532A">
        <w:rPr>
          <w:color w:val="000000" w:themeColor="text1"/>
          <w:u w:color="000000" w:themeColor="text1"/>
        </w:rPr>
        <w:t xml:space="preserve">thletic </w:t>
      </w:r>
      <w:r w:rsidR="001C64AC">
        <w:rPr>
          <w:color w:val="000000" w:themeColor="text1"/>
          <w:u w:color="000000" w:themeColor="text1"/>
        </w:rPr>
        <w:t>C</w:t>
      </w:r>
      <w:r w:rsidR="001C64AC" w:rsidRPr="00E4532A">
        <w:rPr>
          <w:color w:val="000000" w:themeColor="text1"/>
          <w:u w:color="000000" w:themeColor="text1"/>
        </w:rPr>
        <w:t xml:space="preserve">onference </w:t>
      </w:r>
      <w:r w:rsidR="001C64AC">
        <w:rPr>
          <w:color w:val="000000" w:themeColor="text1"/>
          <w:u w:color="000000" w:themeColor="text1"/>
        </w:rPr>
        <w:t>C</w:t>
      </w:r>
      <w:r w:rsidR="001C64AC" w:rsidRPr="00E4532A">
        <w:rPr>
          <w:color w:val="000000" w:themeColor="text1"/>
          <w:u w:color="000000" w:themeColor="text1"/>
        </w:rPr>
        <w:t>hampionship</w:t>
      </w:r>
      <w:r w:rsidR="001C64AC">
        <w:rPr>
          <w:color w:val="000000" w:themeColor="text1"/>
          <w:u w:color="000000" w:themeColor="text1"/>
        </w:rPr>
        <w:t xml:space="preserve"> title.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B7D10">
        <w:t>esented</w:t>
      </w:r>
      <w:r>
        <w:t xml:space="preserve"> to </w:t>
      </w:r>
      <w:r w:rsidR="00BA403B">
        <w:t>Dr. Henry N. Tisdale</w:t>
      </w:r>
      <w:r w:rsidR="001C64AC">
        <w:t>,</w:t>
      </w:r>
      <w:r>
        <w:t xml:space="preserve"> president</w:t>
      </w:r>
      <w:r w:rsidR="001C64AC">
        <w:t xml:space="preserve">, and </w:t>
      </w:r>
      <w:r w:rsidR="00D67AEC">
        <w:t xml:space="preserve">Head </w:t>
      </w:r>
      <w:r>
        <w:t xml:space="preserve">Coach </w:t>
      </w:r>
      <w:r w:rsidR="0079648C">
        <w:t>James Randall</w:t>
      </w:r>
      <w:r w:rsidR="001C64AC">
        <w:t xml:space="preserve"> of Claflin University</w:t>
      </w:r>
      <w:r>
        <w:t>.</w:t>
      </w:r>
    </w:p>
    <w:p w:rsidR="00151753" w:rsidRDefault="00211EAA" w:rsidP="00634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66C" w:rsidRDefault="00BC366C" w:rsidP="00BC366C">
      <w:pPr>
        <w:suppressAutoHyphens/>
      </w:pPr>
    </w:p>
    <w:sectPr w:rsidR="00BC366C" w:rsidSect="00BC366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DA3" w:rsidRDefault="00754DA3" w:rsidP="009F0C77">
      <w:r>
        <w:separator/>
      </w:r>
    </w:p>
  </w:endnote>
  <w:endnote w:type="continuationSeparator" w:id="0">
    <w:p w:rsidR="00754DA3" w:rsidRDefault="00754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5A642-CB58-44B8-BD1C-369F1F359F0D}"/>
    <w:embedBold r:id="rId2" w:fontKey="{BA341C62-400F-4390-AE7F-98DE5B1247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580971-8850-48BF-9FDA-7E8F2FA681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1340B2-00B2-4FFD-A57E-CA4BEEAD8E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CEC4CA-2A57-4D8E-B99F-35210607A9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6C" w:rsidRPr="005E57C1" w:rsidRDefault="00BC366C" w:rsidP="005E5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0F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DA3" w:rsidRDefault="00754DA3" w:rsidP="009F0C77">
      <w:r>
        <w:separator/>
      </w:r>
    </w:p>
  </w:footnote>
  <w:footnote w:type="continuationSeparator" w:id="0">
    <w:p w:rsidR="00754DA3" w:rsidRDefault="00754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0SD16"/>
    <w:docVar w:name="CoverBillType" w:val="c"/>
    <w:docVar w:name="docpath" w:val="L:\Council\bills\RM\1620SD16.DOCX"/>
    <w:docVar w:name="dvBillNumber" w:val="53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AD2"/>
    <w:rsid w:val="00011869"/>
    <w:rsid w:val="00015CD6"/>
    <w:rsid w:val="00021DF8"/>
    <w:rsid w:val="00067D72"/>
    <w:rsid w:val="00082E39"/>
    <w:rsid w:val="000E1785"/>
    <w:rsid w:val="000F40FA"/>
    <w:rsid w:val="0010776B"/>
    <w:rsid w:val="00122B15"/>
    <w:rsid w:val="00133E66"/>
    <w:rsid w:val="001435A3"/>
    <w:rsid w:val="00146ED3"/>
    <w:rsid w:val="00151044"/>
    <w:rsid w:val="00151753"/>
    <w:rsid w:val="001C0963"/>
    <w:rsid w:val="001C3C9A"/>
    <w:rsid w:val="001C64AC"/>
    <w:rsid w:val="001D08F2"/>
    <w:rsid w:val="001D525B"/>
    <w:rsid w:val="001D7F4F"/>
    <w:rsid w:val="00205238"/>
    <w:rsid w:val="00211EAA"/>
    <w:rsid w:val="002265F5"/>
    <w:rsid w:val="002321B6"/>
    <w:rsid w:val="00250967"/>
    <w:rsid w:val="00252E67"/>
    <w:rsid w:val="002543C8"/>
    <w:rsid w:val="0025541D"/>
    <w:rsid w:val="00284AAE"/>
    <w:rsid w:val="002E5912"/>
    <w:rsid w:val="00301B21"/>
    <w:rsid w:val="00325348"/>
    <w:rsid w:val="0032732C"/>
    <w:rsid w:val="003309A6"/>
    <w:rsid w:val="00336AD0"/>
    <w:rsid w:val="00363B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FE5"/>
    <w:rsid w:val="005273C6"/>
    <w:rsid w:val="00530A69"/>
    <w:rsid w:val="00545593"/>
    <w:rsid w:val="00546023"/>
    <w:rsid w:val="00554476"/>
    <w:rsid w:val="00576BC6"/>
    <w:rsid w:val="005772E5"/>
    <w:rsid w:val="00577C6C"/>
    <w:rsid w:val="00580BF2"/>
    <w:rsid w:val="005A71D2"/>
    <w:rsid w:val="005C2FE2"/>
    <w:rsid w:val="005C3DB7"/>
    <w:rsid w:val="005E2BC9"/>
    <w:rsid w:val="005E57C1"/>
    <w:rsid w:val="00605102"/>
    <w:rsid w:val="006215AA"/>
    <w:rsid w:val="00634AAB"/>
    <w:rsid w:val="00675FFD"/>
    <w:rsid w:val="006913C9"/>
    <w:rsid w:val="0069470D"/>
    <w:rsid w:val="006C4643"/>
    <w:rsid w:val="006E4AD2"/>
    <w:rsid w:val="006F4260"/>
    <w:rsid w:val="00701121"/>
    <w:rsid w:val="00734F00"/>
    <w:rsid w:val="00754DA3"/>
    <w:rsid w:val="0079648C"/>
    <w:rsid w:val="007A70AE"/>
    <w:rsid w:val="007C20D3"/>
    <w:rsid w:val="008362E8"/>
    <w:rsid w:val="00844CF5"/>
    <w:rsid w:val="00856900"/>
    <w:rsid w:val="00876BC0"/>
    <w:rsid w:val="008A1768"/>
    <w:rsid w:val="008D654A"/>
    <w:rsid w:val="008F0F33"/>
    <w:rsid w:val="008F4429"/>
    <w:rsid w:val="009025F9"/>
    <w:rsid w:val="0094021A"/>
    <w:rsid w:val="009576E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344"/>
    <w:rsid w:val="00A9741D"/>
    <w:rsid w:val="00AC0F66"/>
    <w:rsid w:val="00AD4B17"/>
    <w:rsid w:val="00B06C06"/>
    <w:rsid w:val="00B06CDE"/>
    <w:rsid w:val="00B412D4"/>
    <w:rsid w:val="00B42038"/>
    <w:rsid w:val="00B57675"/>
    <w:rsid w:val="00B61CFB"/>
    <w:rsid w:val="00B64B6B"/>
    <w:rsid w:val="00BA403B"/>
    <w:rsid w:val="00BA6DC9"/>
    <w:rsid w:val="00BC366C"/>
    <w:rsid w:val="00BE3C22"/>
    <w:rsid w:val="00C0345E"/>
    <w:rsid w:val="00C203D7"/>
    <w:rsid w:val="00C3483A"/>
    <w:rsid w:val="00C36A70"/>
    <w:rsid w:val="00C74E9D"/>
    <w:rsid w:val="00C826FD"/>
    <w:rsid w:val="00C82FD3"/>
    <w:rsid w:val="00C92819"/>
    <w:rsid w:val="00CA60BB"/>
    <w:rsid w:val="00CB182E"/>
    <w:rsid w:val="00CC6B7B"/>
    <w:rsid w:val="00CD2089"/>
    <w:rsid w:val="00CF7CB8"/>
    <w:rsid w:val="00D173CE"/>
    <w:rsid w:val="00D67AEC"/>
    <w:rsid w:val="00D73A67"/>
    <w:rsid w:val="00D970A9"/>
    <w:rsid w:val="00DA0876"/>
    <w:rsid w:val="00DB2E0B"/>
    <w:rsid w:val="00DF3845"/>
    <w:rsid w:val="00E41911"/>
    <w:rsid w:val="00E8006A"/>
    <w:rsid w:val="00E92EEF"/>
    <w:rsid w:val="00EB7D10"/>
    <w:rsid w:val="00EF2368"/>
    <w:rsid w:val="00F17486"/>
    <w:rsid w:val="00F24442"/>
    <w:rsid w:val="00F40F29"/>
    <w:rsid w:val="00F47EAB"/>
    <w:rsid w:val="00F50AE3"/>
    <w:rsid w:val="00F56A49"/>
    <w:rsid w:val="00F60256"/>
    <w:rsid w:val="00F656BA"/>
    <w:rsid w:val="00F67CF1"/>
    <w:rsid w:val="00F7384C"/>
    <w:rsid w:val="00F840F0"/>
    <w:rsid w:val="00FB0D0D"/>
    <w:rsid w:val="00FB43B4"/>
    <w:rsid w:val="00FD6928"/>
    <w:rsid w:val="00FD78DA"/>
    <w:rsid w:val="00FF03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D271C-E160-4067-9C67-358AE5FE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C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C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36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42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4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FA1B2-B649-44C7-8498-FFE07F0A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654</Words>
  <Characters>3728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5342: Claflin University Baseball Team - South Carolina Legislature Online</dc:title>
  <dc:creator>McDowell</dc:creator>
  <cp:lastModifiedBy>N Cumfer</cp:lastModifiedBy>
  <cp:revision>2</cp:revision>
  <cp:lastPrinted>2016-05-05T16:52:00Z</cp:lastPrinted>
  <dcterms:created xsi:type="dcterms:W3CDTF">2016-12-02T19:35:00Z</dcterms:created>
  <dcterms:modified xsi:type="dcterms:W3CDTF">2016-12-02T19:35:00Z</dcterms:modified>
</cp:coreProperties>
</file>