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D01" w:rsidRDefault="00517D01" w:rsidP="00517D01">
      <w:pPr>
        <w:widowControl w:val="0"/>
        <w:jc w:val="center"/>
      </w:pPr>
      <w:bookmarkStart w:id="0" w:name="_GoBack"/>
      <w:bookmarkEnd w:id="0"/>
      <w:r w:rsidRPr="00517D01">
        <w:rPr>
          <w:b/>
        </w:rPr>
        <w:t>South Carolina General Assembly</w:t>
      </w:r>
    </w:p>
    <w:p w:rsidR="00517D01" w:rsidRDefault="00517D01" w:rsidP="00517D01">
      <w:pPr>
        <w:widowControl w:val="0"/>
        <w:jc w:val="center"/>
      </w:pPr>
      <w:r>
        <w:t>121st Session, 2015-2016</w:t>
      </w: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jc w:val="left"/>
        <w:rPr>
          <w:b/>
        </w:rPr>
      </w:pPr>
      <w:r w:rsidRPr="00517D01">
        <w:rPr>
          <w:b/>
        </w:rPr>
        <w:t>H. 5360</w:t>
      </w:r>
    </w:p>
    <w:p w:rsidR="00517D01" w:rsidRDefault="00517D01" w:rsidP="00517D01">
      <w:pPr>
        <w:widowControl w:val="0"/>
        <w:jc w:val="left"/>
        <w:rPr>
          <w:b/>
        </w:rPr>
      </w:pPr>
    </w:p>
    <w:p w:rsidR="00517D01" w:rsidRDefault="00517D01" w:rsidP="00517D01">
      <w:pPr>
        <w:widowControl w:val="0"/>
        <w:jc w:val="left"/>
      </w:pPr>
      <w:r w:rsidRPr="00517D01">
        <w:rPr>
          <w:b/>
        </w:rPr>
        <w:t>STATUS INFORMATION</w:t>
      </w: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jc w:val="left"/>
      </w:pPr>
      <w:r>
        <w:t>House Resolution</w:t>
      </w:r>
    </w:p>
    <w:p w:rsidR="00517D01" w:rsidRDefault="00517D01" w:rsidP="00517D01">
      <w:pPr>
        <w:widowControl w:val="0"/>
        <w:jc w:val="left"/>
      </w:pPr>
      <w:r>
        <w:t>Sponsors: Reps. Atwater, Quinn, Huggins,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17D01" w:rsidRDefault="00517D01" w:rsidP="00517D01">
      <w:pPr>
        <w:widowControl w:val="0"/>
        <w:jc w:val="left"/>
      </w:pPr>
      <w:r>
        <w:t>Document Path: l:\council\bills\rm\1633vr16.docx</w:t>
      </w: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jc w:val="left"/>
      </w:pPr>
      <w:r>
        <w:t>Introduced in the House on May 18, 2016</w:t>
      </w:r>
    </w:p>
    <w:p w:rsidR="00517D01" w:rsidRDefault="00517D01" w:rsidP="00517D01">
      <w:pPr>
        <w:widowControl w:val="0"/>
        <w:jc w:val="left"/>
      </w:pPr>
      <w:r>
        <w:t>Adopted by the House on May 18, 2016</w:t>
      </w: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jc w:val="left"/>
      </w:pPr>
      <w:r>
        <w:t xml:space="preserve">Summary: </w:t>
      </w:r>
      <w:r w:rsidR="00FE05E7">
        <w:t>River Bluff High School Boys Soccer Team</w:t>
      </w: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jc w:val="left"/>
      </w:pPr>
    </w:p>
    <w:p w:rsidR="00517D01" w:rsidRDefault="00517D01" w:rsidP="00517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D01">
        <w:rPr>
          <w:b/>
        </w:rPr>
        <w:t>HISTORY OF LEGISLATIVE ACTIONS</w:t>
      </w:r>
    </w:p>
    <w:p w:rsidR="00517D01" w:rsidRDefault="00517D01" w:rsidP="00517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7D01" w:rsidRPr="00517D01" w:rsidRDefault="00517D01" w:rsidP="00517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D01">
        <w:rPr>
          <w:u w:val="single"/>
        </w:rPr>
        <w:tab/>
        <w:t>Date</w:t>
      </w:r>
      <w:r w:rsidRPr="00517D01">
        <w:rPr>
          <w:u w:val="single"/>
        </w:rPr>
        <w:tab/>
        <w:t>Body</w:t>
      </w:r>
      <w:r w:rsidRPr="00517D01">
        <w:rPr>
          <w:u w:val="single"/>
        </w:rPr>
        <w:tab/>
        <w:t>Action Description with journal page number</w:t>
      </w:r>
      <w:r w:rsidRPr="00517D01">
        <w:rPr>
          <w:u w:val="single"/>
        </w:rPr>
        <w:tab/>
      </w:r>
    </w:p>
    <w:p w:rsidR="005A0305" w:rsidRDefault="005A0305" w:rsidP="005A0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7B52A0">
        <w:t>Introduced and adopted (</w:t>
      </w:r>
      <w:hyperlink r:id="rId7" w:history="1">
        <w:r w:rsidRPr="00280C8B">
          <w:rPr>
            <w:rStyle w:val="Hyperlink"/>
          </w:rPr>
          <w:t>House Journal</w:t>
        </w:r>
        <w:r w:rsidRPr="00280C8B">
          <w:rPr>
            <w:rStyle w:val="Hyperlink"/>
          </w:rPr>
          <w:noBreakHyphen/>
          <w:t>page 46</w:t>
        </w:r>
      </w:hyperlink>
      <w:r w:rsidRPr="007B52A0">
        <w:t>)</w:t>
      </w:r>
    </w:p>
    <w:p w:rsidR="005A0305" w:rsidRDefault="005A0305" w:rsidP="005A0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7D01" w:rsidRDefault="00517D01" w:rsidP="00517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7D01">
          <w:rPr>
            <w:rStyle w:val="Hyperlink"/>
          </w:rPr>
          <w:t>legislative information</w:t>
        </w:r>
      </w:hyperlink>
      <w:r>
        <w:t xml:space="preserve"> at the website</w:t>
      </w:r>
    </w:p>
    <w:p w:rsidR="00517D01" w:rsidRDefault="00517D01" w:rsidP="00517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D01" w:rsidRPr="00517D01" w:rsidRDefault="00517D01" w:rsidP="00517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D01" w:rsidRDefault="00517D01" w:rsidP="00517D01">
      <w:r w:rsidRPr="00517D01">
        <w:rPr>
          <w:b/>
        </w:rPr>
        <w:t>VERSIONS OF THIS BILL</w:t>
      </w:r>
    </w:p>
    <w:p w:rsidR="00517D01" w:rsidRDefault="00517D01" w:rsidP="00517D01"/>
    <w:p w:rsidR="00517D01" w:rsidRDefault="00280C8B" w:rsidP="00517D01">
      <w:hyperlink r:id="rId9" w:history="1">
        <w:r w:rsidR="00517D01">
          <w:rPr>
            <w:rStyle w:val="Hyperlink"/>
          </w:rPr>
          <w:t>5/18/2016</w:t>
        </w:r>
      </w:hyperlink>
    </w:p>
    <w:p w:rsidR="00517D01" w:rsidRDefault="00517D01" w:rsidP="00517D01"/>
    <w:p w:rsidR="00517D01" w:rsidRDefault="00517D01" w:rsidP="00517D01">
      <w:pPr>
        <w:sectPr w:rsidR="00517D01" w:rsidSect="00517D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59DD" w:rsidRDefault="007459D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6D" w:rsidRDefault="0087016D" w:rsidP="00870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9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665" w:rsidRDefault="008967ED" w:rsidP="003B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B5665">
        <w:t>SALUTE TH</w:t>
      </w:r>
      <w:r w:rsidR="005F5E7A">
        <w:t xml:space="preserve">E </w:t>
      </w:r>
      <w:r w:rsidR="005F5E7A" w:rsidRPr="00297F1B">
        <w:rPr>
          <w:color w:val="000000" w:themeColor="text1"/>
          <w:u w:color="000000" w:themeColor="text1"/>
        </w:rPr>
        <w:t xml:space="preserve">RIVER BLUFF </w:t>
      </w:r>
      <w:r w:rsidR="005F5E7A">
        <w:t>HIGH SCHOOL BOYS SOCCER TEAM ON ITS EXCELLENT SEASON AND TO CONGRATULATE THE TEAM</w:t>
      </w:r>
      <w:r w:rsidR="005A11F6" w:rsidRPr="005A11F6">
        <w:t>’</w:t>
      </w:r>
      <w:r w:rsidR="005F5E7A">
        <w:t>S FINE ATHLETES ON THEIR IMPRESSIVE WIN OF T</w:t>
      </w:r>
      <w:r w:rsidR="003B5665">
        <w:t>HE 201</w:t>
      </w:r>
      <w:r w:rsidR="005F5E7A">
        <w:t>6</w:t>
      </w:r>
      <w:r w:rsidR="003B5665">
        <w:t xml:space="preserve"> CLASS </w:t>
      </w:r>
      <w:r w:rsidR="005F5E7A">
        <w:t>A</w:t>
      </w:r>
      <w:r w:rsidR="003B5665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8B6" w:rsidRDefault="000D1E20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38B6">
        <w:t xml:space="preserve">supremely ready for the challenge, the </w:t>
      </w:r>
      <w:r w:rsidR="005958EE" w:rsidRPr="00297F1B">
        <w:rPr>
          <w:color w:val="000000" w:themeColor="text1"/>
          <w:u w:color="000000" w:themeColor="text1"/>
        </w:rPr>
        <w:t xml:space="preserve">River Bluff </w:t>
      </w:r>
      <w:r w:rsidR="008D38B6">
        <w:t>High School boys soccer team captured the 201</w:t>
      </w:r>
      <w:r w:rsidR="005958EE">
        <w:t>6</w:t>
      </w:r>
      <w:r w:rsidR="008D38B6">
        <w:t xml:space="preserve"> Class A</w:t>
      </w:r>
      <w:r w:rsidR="005958EE">
        <w:t>A</w:t>
      </w:r>
      <w:r w:rsidR="008D38B6">
        <w:t xml:space="preserve">AA State Championship title, defeating </w:t>
      </w:r>
      <w:r w:rsidR="005958EE">
        <w:t>Clover</w:t>
      </w:r>
      <w:r w:rsidR="008D38B6">
        <w:t xml:space="preserve"> 5</w:t>
      </w:r>
      <w:r w:rsidR="003F665E">
        <w:noBreakHyphen/>
      </w:r>
      <w:r w:rsidR="005958EE">
        <w:t>0</w:t>
      </w:r>
      <w:r w:rsidR="008D38B6">
        <w:t xml:space="preserve"> on Saturday, May 1</w:t>
      </w:r>
      <w:r w:rsidR="005958EE">
        <w:t>4</w:t>
      </w:r>
      <w:r w:rsidR="008D38B6">
        <w:t>, 201</w:t>
      </w:r>
      <w:r w:rsidR="005958EE">
        <w:t>6</w:t>
      </w:r>
      <w:r w:rsidR="008D38B6">
        <w:t xml:space="preserve">, at </w:t>
      </w:r>
      <w:r w:rsidR="005958EE">
        <w:t>Irmo</w:t>
      </w:r>
      <w:r w:rsidR="005A11F6" w:rsidRPr="005A11F6">
        <w:t>’</w:t>
      </w:r>
      <w:r w:rsidR="005958EE">
        <w:t>s W.C. Hawkins Stadium</w:t>
      </w:r>
      <w:r w:rsidR="008D38B6">
        <w:t>; and</w:t>
      </w: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Gators were in attack mode from the beginning, scoring four of </w:t>
      </w:r>
      <w:r w:rsidR="00201B39">
        <w:t>their</w:t>
      </w:r>
      <w:r>
        <w:t xml:space="preserve"> five goals in the first half and the final goal in the game</w:t>
      </w:r>
      <w:r w:rsidR="005A11F6" w:rsidRPr="005A11F6">
        <w:t>’</w:t>
      </w:r>
      <w:r>
        <w:t>s fifty</w:t>
      </w:r>
      <w:r w:rsidR="003F665E">
        <w:noBreakHyphen/>
      </w:r>
      <w:r>
        <w:t>fifth minute; and</w:t>
      </w:r>
    </w:p>
    <w:p w:rsidR="00ED4E7C" w:rsidRDefault="00ED4E7C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53CB" w:rsidRDefault="00F853CB" w:rsidP="00F8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45BA">
        <w:rPr>
          <w:color w:val="000000" w:themeColor="text1"/>
          <w:u w:color="000000" w:themeColor="text1"/>
        </w:rPr>
        <w:t xml:space="preserve">in a storybook ending, </w:t>
      </w:r>
      <w:r>
        <w:rPr>
          <w:color w:val="000000" w:themeColor="text1"/>
          <w:u w:color="000000" w:themeColor="text1"/>
        </w:rPr>
        <w:t>t</w:t>
      </w:r>
      <w:r w:rsidRPr="00297F1B">
        <w:rPr>
          <w:color w:val="000000" w:themeColor="text1"/>
          <w:u w:color="000000" w:themeColor="text1"/>
        </w:rPr>
        <w:t>he victory clinched River Bluff</w:t>
      </w:r>
      <w:r w:rsidR="005A11F6" w:rsidRPr="005A11F6">
        <w:rPr>
          <w:color w:val="000000" w:themeColor="text1"/>
          <w:u w:color="000000" w:themeColor="text1"/>
        </w:rPr>
        <w:t>’</w:t>
      </w:r>
      <w:r w:rsidRPr="00297F1B">
        <w:rPr>
          <w:color w:val="000000" w:themeColor="text1"/>
          <w:u w:color="000000" w:themeColor="text1"/>
        </w:rPr>
        <w:t xml:space="preserve">s first state soccer title and just the second team championship </w:t>
      </w:r>
      <w:r w:rsidR="00DE4E22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by the school </w:t>
      </w:r>
      <w:r w:rsidRPr="00297F1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its</w:t>
      </w:r>
      <w:r w:rsidRPr="00297F1B">
        <w:rPr>
          <w:color w:val="000000" w:themeColor="text1"/>
          <w:u w:color="000000" w:themeColor="text1"/>
        </w:rPr>
        <w:t xml:space="preserve"> three</w:t>
      </w:r>
      <w:r w:rsidR="003F665E">
        <w:rPr>
          <w:color w:val="000000" w:themeColor="text1"/>
          <w:u w:color="000000" w:themeColor="text1"/>
        </w:rPr>
        <w:noBreakHyphen/>
      </w:r>
      <w:r w:rsidRPr="00297F1B">
        <w:rPr>
          <w:color w:val="000000" w:themeColor="text1"/>
          <w:u w:color="000000" w:themeColor="text1"/>
        </w:rPr>
        <w:t>year history</w:t>
      </w:r>
      <w:r>
        <w:rPr>
          <w:color w:val="000000" w:themeColor="text1"/>
          <w:u w:color="000000" w:themeColor="text1"/>
        </w:rPr>
        <w:t>; and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Pr="008F616B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ED4E7C">
        <w:rPr>
          <w:color w:val="000000" w:themeColor="text1"/>
          <w:u w:color="000000" w:themeColor="text1"/>
        </w:rPr>
        <w:t xml:space="preserve">the win rocketed the Gators </w:t>
      </w:r>
      <w:r w:rsidRPr="008F616B">
        <w:rPr>
          <w:color w:val="000000" w:themeColor="text1"/>
          <w:u w:color="000000" w:themeColor="text1"/>
        </w:rPr>
        <w:t xml:space="preserve">to </w:t>
      </w:r>
      <w:r w:rsidR="005E129A">
        <w:rPr>
          <w:color w:val="000000" w:themeColor="text1"/>
          <w:u w:color="000000" w:themeColor="text1"/>
        </w:rPr>
        <w:t>the end of a superb</w:t>
      </w:r>
      <w:r w:rsidR="00FA552C">
        <w:rPr>
          <w:color w:val="000000" w:themeColor="text1"/>
          <w:u w:color="000000" w:themeColor="text1"/>
        </w:rPr>
        <w:t xml:space="preserve"> </w:t>
      </w:r>
      <w:r w:rsidR="005E129A">
        <w:rPr>
          <w:color w:val="000000" w:themeColor="text1"/>
          <w:u w:color="000000" w:themeColor="text1"/>
        </w:rPr>
        <w:t>24</w:t>
      </w:r>
      <w:r w:rsidR="003F665E">
        <w:rPr>
          <w:color w:val="000000" w:themeColor="text1"/>
          <w:u w:color="000000" w:themeColor="text1"/>
        </w:rPr>
        <w:noBreakHyphen/>
      </w:r>
      <w:r w:rsidR="005E129A">
        <w:rPr>
          <w:color w:val="000000" w:themeColor="text1"/>
          <w:u w:color="000000" w:themeColor="text1"/>
        </w:rPr>
        <w:t xml:space="preserve">1 </w:t>
      </w:r>
      <w:r w:rsidR="00FA552C">
        <w:rPr>
          <w:color w:val="000000" w:themeColor="text1"/>
          <w:u w:color="000000" w:themeColor="text1"/>
        </w:rPr>
        <w:t>season</w:t>
      </w:r>
      <w:r w:rsidRPr="008F616B">
        <w:rPr>
          <w:color w:val="000000" w:themeColor="text1"/>
          <w:u w:color="000000" w:themeColor="text1"/>
        </w:rPr>
        <w:t>; and</w:t>
      </w:r>
    </w:p>
    <w:p w:rsidR="008D38B6" w:rsidRPr="008F616B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6945BA">
        <w:rPr>
          <w:rFonts w:eastAsiaTheme="minorHAnsi"/>
          <w:color w:val="000000" w:themeColor="text1"/>
          <w:szCs w:val="22"/>
          <w:u w:color="000000" w:themeColor="text1"/>
        </w:rPr>
        <w:t>Phil Savitz</w:t>
      </w:r>
      <w:r>
        <w:rPr>
          <w:color w:val="000000" w:themeColor="text1"/>
          <w:u w:color="000000" w:themeColor="text1"/>
        </w:rPr>
        <w:t xml:space="preserve"> </w:t>
      </w:r>
      <w:r w:rsidR="006945BA">
        <w:rPr>
          <w:color w:val="000000" w:themeColor="text1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6945BA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one of championship caliber that refuses to settle for second best; and</w:t>
      </w:r>
    </w:p>
    <w:p w:rsidR="006945BA" w:rsidRDefault="006945BA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4E7C" w:rsidRDefault="006945BA" w:rsidP="0069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further to an already sweet victory, t</w:t>
      </w:r>
      <w:r w:rsidRPr="00297F1B">
        <w:rPr>
          <w:color w:val="000000" w:themeColor="text1"/>
          <w:u w:color="000000" w:themeColor="text1"/>
        </w:rPr>
        <w:t xml:space="preserve">he win also gave </w:t>
      </w:r>
      <w:r>
        <w:rPr>
          <w:color w:val="000000" w:themeColor="text1"/>
          <w:u w:color="000000" w:themeColor="text1"/>
        </w:rPr>
        <w:t xml:space="preserve">Phil </w:t>
      </w:r>
      <w:r w:rsidRPr="00297F1B">
        <w:rPr>
          <w:color w:val="000000" w:themeColor="text1"/>
          <w:u w:color="000000" w:themeColor="text1"/>
        </w:rPr>
        <w:t>Savitz, the state</w:t>
      </w:r>
      <w:r w:rsidR="005A11F6" w:rsidRPr="005A11F6">
        <w:rPr>
          <w:color w:val="000000" w:themeColor="text1"/>
          <w:u w:color="000000" w:themeColor="text1"/>
        </w:rPr>
        <w:t>’</w:t>
      </w:r>
      <w:r w:rsidRPr="00297F1B">
        <w:rPr>
          <w:color w:val="000000" w:themeColor="text1"/>
          <w:u w:color="000000" w:themeColor="text1"/>
        </w:rPr>
        <w:t>s all</w:t>
      </w:r>
      <w:r w:rsidR="003F665E">
        <w:rPr>
          <w:color w:val="000000" w:themeColor="text1"/>
          <w:u w:color="000000" w:themeColor="text1"/>
        </w:rPr>
        <w:noBreakHyphen/>
      </w:r>
      <w:r w:rsidRPr="00297F1B">
        <w:rPr>
          <w:color w:val="000000" w:themeColor="text1"/>
          <w:u w:color="000000" w:themeColor="text1"/>
        </w:rPr>
        <w:t xml:space="preserve">time winningest coach, his </w:t>
      </w:r>
      <w:r>
        <w:rPr>
          <w:color w:val="000000" w:themeColor="text1"/>
          <w:u w:color="000000" w:themeColor="text1"/>
        </w:rPr>
        <w:t>fifteenth</w:t>
      </w:r>
      <w:r w:rsidRPr="00297F1B">
        <w:rPr>
          <w:color w:val="000000" w:themeColor="text1"/>
          <w:u w:color="000000" w:themeColor="text1"/>
        </w:rPr>
        <w:t xml:space="preserve"> state championship and </w:t>
      </w:r>
      <w:r>
        <w:rPr>
          <w:color w:val="000000" w:themeColor="text1"/>
          <w:u w:color="000000" w:themeColor="text1"/>
        </w:rPr>
        <w:t>seven hundredth</w:t>
      </w:r>
      <w:r w:rsidRPr="00297F1B">
        <w:rPr>
          <w:color w:val="000000" w:themeColor="text1"/>
          <w:u w:color="000000" w:themeColor="text1"/>
        </w:rPr>
        <w:t xml:space="preserve"> victory</w:t>
      </w:r>
      <w:r w:rsidR="00ED4E7C">
        <w:rPr>
          <w:color w:val="000000" w:themeColor="text1"/>
          <w:u w:color="000000" w:themeColor="text1"/>
        </w:rPr>
        <w:t xml:space="preserve">, </w:t>
      </w:r>
      <w:r w:rsidR="00543DC6">
        <w:rPr>
          <w:color w:val="000000" w:themeColor="text1"/>
          <w:u w:color="000000" w:themeColor="text1"/>
        </w:rPr>
        <w:t xml:space="preserve">having won </w:t>
      </w:r>
      <w:r w:rsidR="008B2BC8">
        <w:rPr>
          <w:color w:val="000000" w:themeColor="text1"/>
          <w:u w:color="000000" w:themeColor="text1"/>
        </w:rPr>
        <w:t xml:space="preserve"> </w:t>
      </w:r>
      <w:r w:rsidR="00543DC6">
        <w:rPr>
          <w:color w:val="000000" w:themeColor="text1"/>
          <w:u w:color="000000" w:themeColor="text1"/>
        </w:rPr>
        <w:t xml:space="preserve">fourteen state titles and </w:t>
      </w:r>
      <w:r w:rsidR="00ED4E7C">
        <w:rPr>
          <w:color w:val="000000" w:themeColor="text1"/>
          <w:u w:color="000000" w:themeColor="text1"/>
        </w:rPr>
        <w:t xml:space="preserve"> six hundred thirty</w:t>
      </w:r>
      <w:r w:rsidR="003F665E">
        <w:rPr>
          <w:color w:val="000000" w:themeColor="text1"/>
          <w:u w:color="000000" w:themeColor="text1"/>
        </w:rPr>
        <w:noBreakHyphen/>
      </w:r>
      <w:r w:rsidR="00ED4E7C">
        <w:rPr>
          <w:color w:val="000000" w:themeColor="text1"/>
          <w:u w:color="000000" w:themeColor="text1"/>
        </w:rPr>
        <w:t xml:space="preserve">four </w:t>
      </w:r>
      <w:r w:rsidR="00543DC6">
        <w:rPr>
          <w:color w:val="000000" w:themeColor="text1"/>
          <w:u w:color="000000" w:themeColor="text1"/>
        </w:rPr>
        <w:t>games</w:t>
      </w:r>
      <w:r w:rsidR="00ED4E7C">
        <w:rPr>
          <w:color w:val="000000" w:themeColor="text1"/>
          <w:u w:color="000000" w:themeColor="text1"/>
        </w:rPr>
        <w:t xml:space="preserve"> at Irmo before </w:t>
      </w:r>
      <w:r w:rsidR="008B2BC8">
        <w:rPr>
          <w:color w:val="000000" w:themeColor="text1"/>
          <w:u w:color="000000" w:themeColor="text1"/>
        </w:rPr>
        <w:t>le</w:t>
      </w:r>
      <w:r w:rsidR="00543DC6">
        <w:rPr>
          <w:color w:val="000000" w:themeColor="text1"/>
          <w:u w:color="000000" w:themeColor="text1"/>
        </w:rPr>
        <w:t xml:space="preserve">aving </w:t>
      </w:r>
      <w:r w:rsidR="00ED4E7C">
        <w:rPr>
          <w:color w:val="000000" w:themeColor="text1"/>
          <w:u w:color="000000" w:themeColor="text1"/>
        </w:rPr>
        <w:t xml:space="preserve">to </w:t>
      </w:r>
      <w:r w:rsidR="00543DC6">
        <w:rPr>
          <w:color w:val="000000" w:themeColor="text1"/>
          <w:u w:color="000000" w:themeColor="text1"/>
        </w:rPr>
        <w:t>lead</w:t>
      </w:r>
      <w:r w:rsidR="00ED4E7C">
        <w:rPr>
          <w:color w:val="000000" w:themeColor="text1"/>
          <w:u w:color="000000" w:themeColor="text1"/>
        </w:rPr>
        <w:t xml:space="preserve"> the </w:t>
      </w:r>
      <w:r w:rsidR="00543DC6">
        <w:rPr>
          <w:color w:val="000000" w:themeColor="text1"/>
          <w:u w:color="000000" w:themeColor="text1"/>
        </w:rPr>
        <w:t>pro</w:t>
      </w:r>
      <w:r w:rsidR="008B2BC8">
        <w:rPr>
          <w:color w:val="000000" w:themeColor="text1"/>
          <w:u w:color="000000" w:themeColor="text1"/>
        </w:rPr>
        <w:t>gram at River Bluff</w:t>
      </w:r>
      <w:r w:rsidR="00ED4E7C">
        <w:rPr>
          <w:color w:val="000000" w:themeColor="text1"/>
          <w:u w:color="000000" w:themeColor="text1"/>
        </w:rPr>
        <w:t>; and</w:t>
      </w:r>
    </w:p>
    <w:p w:rsidR="00ED4E7C" w:rsidRDefault="00ED4E7C" w:rsidP="0069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B6" w:rsidRPr="006755B5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B4899">
        <w:rPr>
          <w:color w:val="000000" w:themeColor="text1"/>
          <w:u w:color="000000" w:themeColor="text1"/>
        </w:rPr>
        <w:t>River Bluff</w:t>
      </w:r>
      <w:r>
        <w:rPr>
          <w:color w:val="000000" w:themeColor="text1"/>
          <w:u w:color="000000" w:themeColor="text1"/>
        </w:rPr>
        <w:t xml:space="preserve">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8A4" w:rsidRDefault="008D38B6" w:rsidP="006B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B48A4">
        <w:t>salute the R</w:t>
      </w:r>
      <w:r w:rsidR="006B48A4" w:rsidRPr="00297F1B">
        <w:rPr>
          <w:color w:val="000000" w:themeColor="text1"/>
          <w:u w:color="000000" w:themeColor="text1"/>
        </w:rPr>
        <w:t xml:space="preserve">iver </w:t>
      </w:r>
      <w:r w:rsidR="006B48A4">
        <w:rPr>
          <w:color w:val="000000" w:themeColor="text1"/>
          <w:u w:color="000000" w:themeColor="text1"/>
        </w:rPr>
        <w:t>B</w:t>
      </w:r>
      <w:r w:rsidR="006B48A4" w:rsidRPr="00297F1B">
        <w:rPr>
          <w:color w:val="000000" w:themeColor="text1"/>
          <w:u w:color="000000" w:themeColor="text1"/>
        </w:rPr>
        <w:t xml:space="preserve">luff </w:t>
      </w:r>
      <w:r w:rsidR="006B48A4">
        <w:rPr>
          <w:color w:val="000000" w:themeColor="text1"/>
          <w:u w:color="000000" w:themeColor="text1"/>
        </w:rPr>
        <w:t>H</w:t>
      </w:r>
      <w:r w:rsidR="006B48A4">
        <w:t>igh School boys soccer team on its excellent season and congratulate the team</w:t>
      </w:r>
      <w:r w:rsidR="005A11F6" w:rsidRPr="005A11F6">
        <w:t>’</w:t>
      </w:r>
      <w:r w:rsidR="006B48A4">
        <w:t>s fine athletes on their impressive win of the 2016 Class AAAA State Championship title.</w:t>
      </w: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B6" w:rsidRDefault="008D38B6" w:rsidP="008D3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5647">
        <w:t>Dr. Luke Clamp, p</w:t>
      </w:r>
      <w:r>
        <w:t>rincipal</w:t>
      </w:r>
      <w:r w:rsidR="004A5647">
        <w:t xml:space="preserve">, </w:t>
      </w:r>
      <w:r>
        <w:t xml:space="preserve">and Coach </w:t>
      </w:r>
      <w:r w:rsidR="006B48A4">
        <w:t xml:space="preserve">Phil Savitz </w:t>
      </w:r>
      <w:r>
        <w:t xml:space="preserve">of </w:t>
      </w:r>
      <w:r w:rsidR="006B48A4">
        <w:t>River Bluff</w:t>
      </w:r>
      <w:r>
        <w:t xml:space="preserve"> High School.</w:t>
      </w:r>
    </w:p>
    <w:p w:rsidR="00681D34" w:rsidRDefault="003F6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D01" w:rsidRDefault="00517D01" w:rsidP="00517D01">
      <w:pPr>
        <w:suppressAutoHyphens/>
      </w:pPr>
    </w:p>
    <w:sectPr w:rsidR="00517D01" w:rsidSect="00517D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C6" w:rsidRDefault="00543DC6" w:rsidP="009F0C77">
      <w:r>
        <w:separator/>
      </w:r>
    </w:p>
  </w:endnote>
  <w:endnote w:type="continuationSeparator" w:id="0">
    <w:p w:rsidR="00543DC6" w:rsidRDefault="00543D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C628E6-3506-4495-AA63-C242BB748CCF}"/>
    <w:embedBold r:id="rId2" w:fontKey="{4098D562-3676-44D0-8DBA-D66261B8B0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05BC0F-F5E0-40F3-A24F-CFE0D1CAA0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5023F3-DC9E-47F4-8235-BBFC9E947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495D95-F79A-4739-B33F-A70F8681AC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D01" w:rsidRPr="007459DD" w:rsidRDefault="00517D01" w:rsidP="00745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0C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C6" w:rsidRDefault="00543DC6" w:rsidP="009F0C77">
      <w:r>
        <w:separator/>
      </w:r>
    </w:p>
  </w:footnote>
  <w:footnote w:type="continuationSeparator" w:id="0">
    <w:p w:rsidR="00543DC6" w:rsidRDefault="00543D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3VR16"/>
    <w:docVar w:name="CoverBillType" w:val="r"/>
    <w:docVar w:name="docpath" w:val="L:\Council\bills\RM\1633VR16.DOCX"/>
    <w:docVar w:name="dvBillNumber" w:val="5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1E20"/>
    <w:rsid w:val="00007BFF"/>
    <w:rsid w:val="00011869"/>
    <w:rsid w:val="00015CD6"/>
    <w:rsid w:val="000B4899"/>
    <w:rsid w:val="000D1E20"/>
    <w:rsid w:val="000E1113"/>
    <w:rsid w:val="000E1785"/>
    <w:rsid w:val="000F40FA"/>
    <w:rsid w:val="0010776B"/>
    <w:rsid w:val="0011529E"/>
    <w:rsid w:val="00133E66"/>
    <w:rsid w:val="001435A3"/>
    <w:rsid w:val="00146ED3"/>
    <w:rsid w:val="00150ECA"/>
    <w:rsid w:val="00151012"/>
    <w:rsid w:val="00151044"/>
    <w:rsid w:val="001664CD"/>
    <w:rsid w:val="001B542F"/>
    <w:rsid w:val="001D08F2"/>
    <w:rsid w:val="001D525B"/>
    <w:rsid w:val="001D7F4F"/>
    <w:rsid w:val="00201B39"/>
    <w:rsid w:val="00205238"/>
    <w:rsid w:val="00207835"/>
    <w:rsid w:val="002213FC"/>
    <w:rsid w:val="002321B6"/>
    <w:rsid w:val="0024321B"/>
    <w:rsid w:val="00250967"/>
    <w:rsid w:val="002543C8"/>
    <w:rsid w:val="0025541D"/>
    <w:rsid w:val="00280C8B"/>
    <w:rsid w:val="00284AAE"/>
    <w:rsid w:val="002E5912"/>
    <w:rsid w:val="00301B21"/>
    <w:rsid w:val="00325348"/>
    <w:rsid w:val="0032732C"/>
    <w:rsid w:val="00336AD0"/>
    <w:rsid w:val="0037079A"/>
    <w:rsid w:val="003B5665"/>
    <w:rsid w:val="003C4DAB"/>
    <w:rsid w:val="003D01E8"/>
    <w:rsid w:val="003E5288"/>
    <w:rsid w:val="003F665E"/>
    <w:rsid w:val="003F6D79"/>
    <w:rsid w:val="0041760A"/>
    <w:rsid w:val="00417C01"/>
    <w:rsid w:val="004331E4"/>
    <w:rsid w:val="004403BD"/>
    <w:rsid w:val="00461441"/>
    <w:rsid w:val="004809EE"/>
    <w:rsid w:val="004A5647"/>
    <w:rsid w:val="004D2CF2"/>
    <w:rsid w:val="004E7D54"/>
    <w:rsid w:val="00517D01"/>
    <w:rsid w:val="005273C6"/>
    <w:rsid w:val="00530A69"/>
    <w:rsid w:val="00543DC6"/>
    <w:rsid w:val="00545593"/>
    <w:rsid w:val="00577C6C"/>
    <w:rsid w:val="005958EE"/>
    <w:rsid w:val="005A0305"/>
    <w:rsid w:val="005A11F6"/>
    <w:rsid w:val="005C2FE2"/>
    <w:rsid w:val="005E129A"/>
    <w:rsid w:val="005E2BC9"/>
    <w:rsid w:val="005F5E7A"/>
    <w:rsid w:val="00605102"/>
    <w:rsid w:val="006215AA"/>
    <w:rsid w:val="00627E1D"/>
    <w:rsid w:val="00681D34"/>
    <w:rsid w:val="006913C9"/>
    <w:rsid w:val="006945BA"/>
    <w:rsid w:val="0069470D"/>
    <w:rsid w:val="00694ED1"/>
    <w:rsid w:val="006963D1"/>
    <w:rsid w:val="006B48A4"/>
    <w:rsid w:val="00727578"/>
    <w:rsid w:val="00734F00"/>
    <w:rsid w:val="007459DD"/>
    <w:rsid w:val="007A70AE"/>
    <w:rsid w:val="008362E8"/>
    <w:rsid w:val="008403BA"/>
    <w:rsid w:val="0087016D"/>
    <w:rsid w:val="008967ED"/>
    <w:rsid w:val="00896F12"/>
    <w:rsid w:val="008A1768"/>
    <w:rsid w:val="008A269B"/>
    <w:rsid w:val="008B2BC8"/>
    <w:rsid w:val="008D38B6"/>
    <w:rsid w:val="008F0F33"/>
    <w:rsid w:val="008F4429"/>
    <w:rsid w:val="009163F6"/>
    <w:rsid w:val="0094021A"/>
    <w:rsid w:val="009B44AF"/>
    <w:rsid w:val="009C0715"/>
    <w:rsid w:val="009C6A0B"/>
    <w:rsid w:val="009F0C77"/>
    <w:rsid w:val="009F4DD1"/>
    <w:rsid w:val="00A41684"/>
    <w:rsid w:val="00A5707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A9D"/>
    <w:rsid w:val="00D73A67"/>
    <w:rsid w:val="00D970A9"/>
    <w:rsid w:val="00DE4E22"/>
    <w:rsid w:val="00DF3845"/>
    <w:rsid w:val="00E41911"/>
    <w:rsid w:val="00E92EEF"/>
    <w:rsid w:val="00ED4E7C"/>
    <w:rsid w:val="00EF2368"/>
    <w:rsid w:val="00F24442"/>
    <w:rsid w:val="00F50AE3"/>
    <w:rsid w:val="00F656BA"/>
    <w:rsid w:val="00F67CF1"/>
    <w:rsid w:val="00F840F0"/>
    <w:rsid w:val="00F853CB"/>
    <w:rsid w:val="00FA552C"/>
    <w:rsid w:val="00FB0D0D"/>
    <w:rsid w:val="00FB43B4"/>
    <w:rsid w:val="00FE05E7"/>
    <w:rsid w:val="00FE2B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90BCAA-6A82-4DE5-BD81-27856565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E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7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60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E7E7-4018-46A4-9C53-9F0A598C5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625</Words>
  <Characters>3566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5360: River Bluff High School Boys Soccer Team - South Carolina Legislature Online</dc:title>
  <dc:creator>McDowell</dc:creator>
  <cp:lastModifiedBy>N Cumfer</cp:lastModifiedBy>
  <cp:revision>2</cp:revision>
  <cp:lastPrinted>2016-05-17T15:27:00Z</cp:lastPrinted>
  <dcterms:created xsi:type="dcterms:W3CDTF">2016-12-02T19:36:00Z</dcterms:created>
  <dcterms:modified xsi:type="dcterms:W3CDTF">2016-12-02T19:36:00Z</dcterms:modified>
</cp:coreProperties>
</file>