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608D" w:rsidRDefault="0065608D" w:rsidP="0065608D">
      <w:pPr>
        <w:widowControl w:val="0"/>
        <w:jc w:val="center"/>
      </w:pPr>
      <w:bookmarkStart w:id="0" w:name="_GoBack"/>
      <w:bookmarkEnd w:id="0"/>
      <w:r w:rsidRPr="0065608D">
        <w:rPr>
          <w:b/>
        </w:rPr>
        <w:t>South Carolina General Assembly</w:t>
      </w:r>
    </w:p>
    <w:p w:rsidR="0065608D" w:rsidRDefault="0065608D" w:rsidP="0065608D">
      <w:pPr>
        <w:widowControl w:val="0"/>
        <w:jc w:val="center"/>
      </w:pPr>
      <w:r>
        <w:t>121st Session, 2015-2016</w:t>
      </w:r>
    </w:p>
    <w:p w:rsidR="0065608D" w:rsidRDefault="0065608D" w:rsidP="0065608D">
      <w:pPr>
        <w:widowControl w:val="0"/>
        <w:jc w:val="left"/>
      </w:pPr>
    </w:p>
    <w:p w:rsidR="0065608D" w:rsidRDefault="0065608D" w:rsidP="0065608D">
      <w:pPr>
        <w:widowControl w:val="0"/>
        <w:jc w:val="left"/>
        <w:rPr>
          <w:b/>
        </w:rPr>
      </w:pPr>
      <w:r w:rsidRPr="0065608D">
        <w:rPr>
          <w:b/>
        </w:rPr>
        <w:t>H. 5482</w:t>
      </w:r>
    </w:p>
    <w:p w:rsidR="0065608D" w:rsidRDefault="0065608D" w:rsidP="0065608D">
      <w:pPr>
        <w:widowControl w:val="0"/>
        <w:jc w:val="left"/>
        <w:rPr>
          <w:b/>
        </w:rPr>
      </w:pPr>
    </w:p>
    <w:p w:rsidR="0065608D" w:rsidRDefault="0065608D" w:rsidP="0065608D">
      <w:pPr>
        <w:widowControl w:val="0"/>
        <w:jc w:val="left"/>
      </w:pPr>
      <w:r w:rsidRPr="0065608D">
        <w:rPr>
          <w:b/>
        </w:rPr>
        <w:t>STATUS INFORMATION</w:t>
      </w:r>
    </w:p>
    <w:p w:rsidR="0065608D" w:rsidRDefault="0065608D" w:rsidP="0065608D">
      <w:pPr>
        <w:widowControl w:val="0"/>
        <w:jc w:val="left"/>
      </w:pPr>
    </w:p>
    <w:p w:rsidR="0065608D" w:rsidRDefault="0065608D" w:rsidP="0065608D">
      <w:pPr>
        <w:widowControl w:val="0"/>
        <w:jc w:val="left"/>
      </w:pPr>
      <w:r>
        <w:t>House Resolution</w:t>
      </w:r>
    </w:p>
    <w:p w:rsidR="0065608D" w:rsidRDefault="0065608D" w:rsidP="0065608D">
      <w:pPr>
        <w:widowControl w:val="0"/>
        <w:jc w:val="left"/>
      </w:pPr>
      <w:r>
        <w:t>Sponsors: Reps. Anderson, Alexander, Allison, Anthony, Atwater, Bales, Ballentine,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Davis, Delleney, Dillard, Douglas, Duckworth, Erickson, Felder, Finlay, Forrester, Fry, Funderburk, Gagnon, George, Gilliard, Goldfinch, Govan, Hamilton, Hardee, Hart, Hayes, Henderson, Henegan, Herbkersman, Hicks, Hill, Hiott, Hixon,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Spires, Stavrinakis, Stringer, Tallon, Taylor, Thayer, Tinkler, Toole, Weeks, Wells, Whipper, White, Whitmire, Williams, Willis and Yow</w:t>
      </w:r>
    </w:p>
    <w:p w:rsidR="0065608D" w:rsidRDefault="0065608D" w:rsidP="0065608D">
      <w:pPr>
        <w:widowControl w:val="0"/>
        <w:jc w:val="left"/>
      </w:pPr>
      <w:r>
        <w:t>Document Path: l:\council\bills\gm\24831ab16.docx</w:t>
      </w:r>
    </w:p>
    <w:p w:rsidR="0065608D" w:rsidRDefault="0065608D" w:rsidP="0065608D">
      <w:pPr>
        <w:widowControl w:val="0"/>
        <w:jc w:val="left"/>
      </w:pPr>
    </w:p>
    <w:p w:rsidR="0065608D" w:rsidRDefault="0065608D" w:rsidP="0065608D">
      <w:pPr>
        <w:widowControl w:val="0"/>
        <w:jc w:val="left"/>
      </w:pPr>
      <w:r>
        <w:t>Introduced in the House on June 15, 2016</w:t>
      </w:r>
    </w:p>
    <w:p w:rsidR="0065608D" w:rsidRDefault="0065608D" w:rsidP="0065608D">
      <w:pPr>
        <w:widowControl w:val="0"/>
        <w:jc w:val="left"/>
      </w:pPr>
      <w:r>
        <w:t>Adopted by the House on June 15, 2016</w:t>
      </w:r>
    </w:p>
    <w:p w:rsidR="0065608D" w:rsidRDefault="0065608D" w:rsidP="0065608D">
      <w:pPr>
        <w:widowControl w:val="0"/>
        <w:jc w:val="left"/>
      </w:pPr>
    </w:p>
    <w:p w:rsidR="0065608D" w:rsidRDefault="0065608D" w:rsidP="0065608D">
      <w:pPr>
        <w:widowControl w:val="0"/>
        <w:jc w:val="left"/>
      </w:pPr>
      <w:r>
        <w:t xml:space="preserve">Summary: </w:t>
      </w:r>
      <w:r w:rsidR="008830B6">
        <w:t>Reverend Robert B. Cooper, Sr.</w:t>
      </w:r>
    </w:p>
    <w:p w:rsidR="0065608D" w:rsidRDefault="0065608D" w:rsidP="0065608D">
      <w:pPr>
        <w:widowControl w:val="0"/>
        <w:jc w:val="left"/>
      </w:pPr>
    </w:p>
    <w:p w:rsidR="0065608D" w:rsidRDefault="0065608D" w:rsidP="0065608D">
      <w:pPr>
        <w:widowControl w:val="0"/>
        <w:jc w:val="left"/>
      </w:pPr>
    </w:p>
    <w:p w:rsidR="0065608D" w:rsidRDefault="0065608D" w:rsidP="0065608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5608D">
        <w:rPr>
          <w:b/>
        </w:rPr>
        <w:t>HISTORY OF LEGISLATIVE ACTIONS</w:t>
      </w:r>
    </w:p>
    <w:p w:rsidR="0065608D" w:rsidRDefault="0065608D" w:rsidP="0065608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5608D" w:rsidRPr="0065608D" w:rsidRDefault="0065608D" w:rsidP="0065608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5608D">
        <w:rPr>
          <w:u w:val="single"/>
        </w:rPr>
        <w:tab/>
        <w:t>Date</w:t>
      </w:r>
      <w:r w:rsidRPr="0065608D">
        <w:rPr>
          <w:u w:val="single"/>
        </w:rPr>
        <w:tab/>
        <w:t>Body</w:t>
      </w:r>
      <w:r w:rsidRPr="0065608D">
        <w:rPr>
          <w:u w:val="single"/>
        </w:rPr>
        <w:tab/>
        <w:t>Action Description with journal page number</w:t>
      </w:r>
      <w:r w:rsidRPr="0065608D">
        <w:rPr>
          <w:u w:val="single"/>
        </w:rPr>
        <w:tab/>
      </w:r>
    </w:p>
    <w:p w:rsidR="00CD086D" w:rsidRDefault="00CD086D" w:rsidP="00CD086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6/15/2016</w:t>
      </w:r>
      <w:r>
        <w:tab/>
        <w:t>House</w:t>
      </w:r>
      <w:r>
        <w:tab/>
      </w:r>
      <w:r w:rsidRPr="00577728">
        <w:t>Introduced and adopted (</w:t>
      </w:r>
      <w:hyperlink r:id="rId7" w:history="1">
        <w:r w:rsidRPr="00090FCD">
          <w:rPr>
            <w:rStyle w:val="Hyperlink"/>
          </w:rPr>
          <w:t>House Journal</w:t>
        </w:r>
        <w:r w:rsidRPr="00090FCD">
          <w:rPr>
            <w:rStyle w:val="Hyperlink"/>
          </w:rPr>
          <w:noBreakHyphen/>
          <w:t>page 12</w:t>
        </w:r>
      </w:hyperlink>
      <w:r w:rsidRPr="00577728">
        <w:t>)</w:t>
      </w:r>
    </w:p>
    <w:p w:rsidR="00CD086D" w:rsidRDefault="00CD086D" w:rsidP="00CD086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5608D" w:rsidRDefault="0065608D" w:rsidP="0065608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65608D">
          <w:rPr>
            <w:rStyle w:val="Hyperlink"/>
          </w:rPr>
          <w:t>legislative information</w:t>
        </w:r>
      </w:hyperlink>
      <w:r>
        <w:t xml:space="preserve"> at the website</w:t>
      </w:r>
    </w:p>
    <w:p w:rsidR="0065608D" w:rsidRDefault="0065608D" w:rsidP="0065608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5608D" w:rsidRPr="0065608D" w:rsidRDefault="0065608D" w:rsidP="0065608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5608D" w:rsidRDefault="0065608D" w:rsidP="0065608D">
      <w:r w:rsidRPr="0065608D">
        <w:rPr>
          <w:b/>
        </w:rPr>
        <w:t>VERSIONS OF THIS BILL</w:t>
      </w:r>
    </w:p>
    <w:p w:rsidR="0065608D" w:rsidRDefault="0065608D" w:rsidP="0065608D"/>
    <w:p w:rsidR="0065608D" w:rsidRDefault="00090FCD" w:rsidP="0065608D">
      <w:hyperlink r:id="rId9" w:history="1">
        <w:r w:rsidR="0065608D">
          <w:rPr>
            <w:rStyle w:val="Hyperlink"/>
          </w:rPr>
          <w:t>6/15/2016</w:t>
        </w:r>
      </w:hyperlink>
    </w:p>
    <w:p w:rsidR="0065608D" w:rsidRDefault="0065608D" w:rsidP="0065608D"/>
    <w:p w:rsidR="0065608D" w:rsidRDefault="0065608D" w:rsidP="0065608D">
      <w:pPr>
        <w:sectPr w:rsidR="0065608D" w:rsidSect="0065608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E1D81" w:rsidRDefault="001E1D8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E1D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E7CC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B2E9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CONGRATULATE AND HONOR </w:t>
      </w:r>
      <w:r w:rsidR="00512D31">
        <w:t>REVEREND ROBERT B. COOPER, SR.</w:t>
      </w:r>
      <w:r>
        <w:t xml:space="preserve">, </w:t>
      </w:r>
      <w:r w:rsidR="00512D31">
        <w:t>ELDER OF THE FLORENCE</w:t>
      </w:r>
      <w:r w:rsidR="00A923FA">
        <w:noBreakHyphen/>
      </w:r>
      <w:r w:rsidR="00512D31">
        <w:t xml:space="preserve">DILLON DISTRICT OF THE </w:t>
      </w:r>
      <w:r w:rsidR="00B82B7A">
        <w:t>SEVEN</w:t>
      </w:r>
      <w:r w:rsidR="00512D31">
        <w:t>TH EPISCOPAL DISTRICT OF THE AFRICAN METHODIST EPISCOPAL CHURCH</w:t>
      </w:r>
      <w:r>
        <w:t xml:space="preserve">, UPON THE OCCASION OF HIS RETIREMENT AFTER </w:t>
      </w:r>
      <w:r w:rsidR="00EA3D70">
        <w:t>FORTY</w:t>
      </w:r>
      <w:r w:rsidR="00A923FA">
        <w:noBreakHyphen/>
      </w:r>
      <w:r w:rsidR="00EA3D70">
        <w:t>FIVE</w:t>
      </w:r>
      <w:r>
        <w:t xml:space="preserve"> YEARS OF </w:t>
      </w:r>
      <w:r w:rsidR="00512D31">
        <w:t xml:space="preserve">DEVOTED SERVICE, AND TO WISH HIM </w:t>
      </w:r>
      <w:r>
        <w:t>CONTINUED SUCCESS AND HAPPINESS IN ALL HIS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B2E98" w:rsidRDefault="00FE7CC5" w:rsidP="00EB2E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EB2E98">
        <w:t xml:space="preserve">it is altogether fitting and proper that the members </w:t>
      </w:r>
      <w:r w:rsidR="00512D31">
        <w:t>of the House of Representatives</w:t>
      </w:r>
      <w:r w:rsidR="00EB2E98">
        <w:t xml:space="preserve"> of the State of South Carolina should pause in their deliberations to </w:t>
      </w:r>
      <w:r w:rsidR="00512D31">
        <w:t>congratulate</w:t>
      </w:r>
      <w:r w:rsidR="00EB2E98">
        <w:t xml:space="preserve"> </w:t>
      </w:r>
      <w:r w:rsidR="00512D31">
        <w:t xml:space="preserve">Reverend Robert B. Cooper, Sr., as he retires from </w:t>
      </w:r>
      <w:r w:rsidR="00FB31DA">
        <w:t>meaningful</w:t>
      </w:r>
      <w:r w:rsidR="00512D31">
        <w:t xml:space="preserve"> service as elder of the Florence</w:t>
      </w:r>
      <w:r w:rsidR="00A923FA">
        <w:noBreakHyphen/>
      </w:r>
      <w:r w:rsidR="00512D31">
        <w:t xml:space="preserve">Dillon District of the </w:t>
      </w:r>
      <w:r w:rsidR="00B82B7A">
        <w:t>Seven</w:t>
      </w:r>
      <w:r w:rsidR="00512D31">
        <w:t xml:space="preserve">th Episcopal District of the African Methodist Episcopal </w:t>
      </w:r>
      <w:r w:rsidR="00867928">
        <w:t xml:space="preserve">(AME) </w:t>
      </w:r>
      <w:r w:rsidR="00512D31">
        <w:t>Church</w:t>
      </w:r>
      <w:r w:rsidR="00EB2E98">
        <w:t>; and</w:t>
      </w:r>
    </w:p>
    <w:p w:rsidR="00EB2E98" w:rsidRDefault="00EB2E98" w:rsidP="00EB2E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B2E98" w:rsidRDefault="00EB2E98" w:rsidP="00EB2E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born in </w:t>
      </w:r>
      <w:r w:rsidR="00512D31">
        <w:t>Lake City</w:t>
      </w:r>
      <w:r>
        <w:t xml:space="preserve">, </w:t>
      </w:r>
      <w:r w:rsidR="00512D31">
        <w:t>he</w:t>
      </w:r>
      <w:r>
        <w:t xml:space="preserve"> </w:t>
      </w:r>
      <w:r w:rsidR="00FB31DA" w:rsidRPr="00D822EC">
        <w:t xml:space="preserve">attended Carver High School </w:t>
      </w:r>
      <w:r w:rsidR="00FB31DA">
        <w:t>in</w:t>
      </w:r>
      <w:r w:rsidR="00FB31DA" w:rsidRPr="00D822EC">
        <w:t xml:space="preserve"> Lake City</w:t>
      </w:r>
      <w:r w:rsidR="00FB31DA">
        <w:t xml:space="preserve"> and earned a bachelor of science </w:t>
      </w:r>
      <w:r w:rsidR="00B82B7A">
        <w:t xml:space="preserve">degree </w:t>
      </w:r>
      <w:r w:rsidR="00FB31DA">
        <w:t>and a bachelor of theology degree</w:t>
      </w:r>
      <w:r>
        <w:t xml:space="preserve"> from </w:t>
      </w:r>
      <w:r w:rsidR="00512D31">
        <w:t>Morris College</w:t>
      </w:r>
      <w:r>
        <w:t>; and</w:t>
      </w:r>
    </w:p>
    <w:p w:rsidR="00E016F8" w:rsidRDefault="00E016F8" w:rsidP="00EB2E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31DA" w:rsidRPr="00D822EC" w:rsidRDefault="00FB31DA" w:rsidP="001E1D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in the proud tradition of the sons of the Palmetto State, </w:t>
      </w:r>
      <w:r w:rsidRPr="00D822EC">
        <w:t xml:space="preserve">Elder </w:t>
      </w:r>
      <w:r>
        <w:t xml:space="preserve">Cooper served his country with distinction in the </w:t>
      </w:r>
      <w:r w:rsidRPr="00D822EC">
        <w:t>U</w:t>
      </w:r>
      <w:r>
        <w:t xml:space="preserve">nited </w:t>
      </w:r>
      <w:r w:rsidRPr="00D822EC">
        <w:t>S</w:t>
      </w:r>
      <w:r>
        <w:t>tates</w:t>
      </w:r>
      <w:r w:rsidRPr="00D822EC">
        <w:t xml:space="preserve"> Army</w:t>
      </w:r>
      <w:r>
        <w:t>, and</w:t>
      </w:r>
      <w:r w:rsidRPr="00D822EC">
        <w:t xml:space="preserve"> </w:t>
      </w:r>
      <w:r>
        <w:t>he</w:t>
      </w:r>
      <w:r w:rsidRPr="00D822EC">
        <w:t xml:space="preserve"> taught in the public </w:t>
      </w:r>
      <w:r>
        <w:t>schools of Florence and Sumter c</w:t>
      </w:r>
      <w:r w:rsidRPr="00D822EC">
        <w:t xml:space="preserve">ounties, </w:t>
      </w:r>
      <w:r>
        <w:t>for which h</w:t>
      </w:r>
      <w:r w:rsidRPr="00D822EC">
        <w:t xml:space="preserve">e </w:t>
      </w:r>
      <w:r>
        <w:t>received</w:t>
      </w:r>
      <w:r w:rsidRPr="00D822EC">
        <w:t xml:space="preserve"> numerous commendations and honors</w:t>
      </w:r>
      <w:r>
        <w:t>; and</w:t>
      </w:r>
    </w:p>
    <w:p w:rsidR="00FB31DA" w:rsidRPr="00D822EC" w:rsidRDefault="00FB31DA" w:rsidP="001E1D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67928" w:rsidRDefault="00867928" w:rsidP="008679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D66B8D">
        <w:t>during his</w:t>
      </w:r>
      <w:r>
        <w:t xml:space="preserve"> forty</w:t>
      </w:r>
      <w:r w:rsidR="00A923FA">
        <w:noBreakHyphen/>
      </w:r>
      <w:r>
        <w:t>five years</w:t>
      </w:r>
      <w:r w:rsidR="00D66B8D">
        <w:t xml:space="preserve"> of ministry</w:t>
      </w:r>
      <w:r>
        <w:t>, Reverend Cooper has served to oversee and guide the twenty</w:t>
      </w:r>
      <w:r w:rsidR="00A923FA">
        <w:noBreakHyphen/>
      </w:r>
      <w:r>
        <w:t>nine pastors and their churches in the Florence</w:t>
      </w:r>
      <w:r w:rsidR="00A923FA">
        <w:noBreakHyphen/>
      </w:r>
      <w:r>
        <w:t>Dillon District</w:t>
      </w:r>
      <w:r w:rsidR="00D66B8D">
        <w:t xml:space="preserve"> of the AME Church</w:t>
      </w:r>
      <w:r>
        <w:t>; and</w:t>
      </w:r>
    </w:p>
    <w:p w:rsidR="00867928" w:rsidRDefault="00867928" w:rsidP="008679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31DA" w:rsidRPr="00D822EC" w:rsidRDefault="00FB31DA" w:rsidP="001E1D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he served as a </w:t>
      </w:r>
      <w:r w:rsidR="00D66B8D">
        <w:t xml:space="preserve">former </w:t>
      </w:r>
      <w:r>
        <w:t>member of the b</w:t>
      </w:r>
      <w:r w:rsidRPr="00D822EC">
        <w:t xml:space="preserve">oard of </w:t>
      </w:r>
      <w:r>
        <w:t>t</w:t>
      </w:r>
      <w:r w:rsidRPr="00D822EC">
        <w:t xml:space="preserve">rustees of Marion County School District </w:t>
      </w:r>
      <w:r w:rsidR="00B82B7A">
        <w:t>Two</w:t>
      </w:r>
      <w:r w:rsidRPr="00D822EC">
        <w:t xml:space="preserve">, </w:t>
      </w:r>
      <w:r>
        <w:t>f</w:t>
      </w:r>
      <w:r w:rsidRPr="00D822EC">
        <w:t xml:space="preserve">inance </w:t>
      </w:r>
      <w:r>
        <w:t>c</w:t>
      </w:r>
      <w:r w:rsidRPr="00D822EC">
        <w:t xml:space="preserve">ommittee </w:t>
      </w:r>
      <w:r>
        <w:t>m</w:t>
      </w:r>
      <w:r w:rsidRPr="00D822EC">
        <w:t xml:space="preserve">ember </w:t>
      </w:r>
      <w:r w:rsidR="00B82B7A">
        <w:lastRenderedPageBreak/>
        <w:t xml:space="preserve">and vice chairman </w:t>
      </w:r>
      <w:r w:rsidRPr="00D822EC">
        <w:t>of</w:t>
      </w:r>
      <w:r>
        <w:t xml:space="preserve"> the b</w:t>
      </w:r>
      <w:r w:rsidRPr="00D822EC">
        <w:t xml:space="preserve">oard of </w:t>
      </w:r>
      <w:r>
        <w:t>t</w:t>
      </w:r>
      <w:r w:rsidRPr="00D822EC">
        <w:t xml:space="preserve">rustees </w:t>
      </w:r>
      <w:r>
        <w:t xml:space="preserve">for </w:t>
      </w:r>
      <w:r w:rsidRPr="00D822EC">
        <w:t xml:space="preserve">Allen University, </w:t>
      </w:r>
      <w:r>
        <w:t xml:space="preserve">chairman of </w:t>
      </w:r>
      <w:r w:rsidR="00D66B8D">
        <w:t xml:space="preserve">the </w:t>
      </w:r>
      <w:r>
        <w:t>Florence</w:t>
      </w:r>
      <w:r w:rsidR="00A923FA">
        <w:noBreakHyphen/>
      </w:r>
      <w:r>
        <w:t>Marion</w:t>
      </w:r>
      <w:r w:rsidR="00A923FA">
        <w:noBreakHyphen/>
      </w:r>
      <w:r w:rsidRPr="00D822EC">
        <w:t xml:space="preserve">Dillon County Community Action Agency, </w:t>
      </w:r>
      <w:r>
        <w:t>g</w:t>
      </w:r>
      <w:r w:rsidRPr="00D822EC">
        <w:t xml:space="preserve">uardian </w:t>
      </w:r>
      <w:r>
        <w:t>ad l</w:t>
      </w:r>
      <w:r w:rsidRPr="00D822EC">
        <w:t>item, and member of Phi Beta Sigma Fraternity, Inc.</w:t>
      </w:r>
      <w:r>
        <w:t>; and</w:t>
      </w:r>
      <w:r w:rsidRPr="00D822EC">
        <w:t xml:space="preserve"> </w:t>
      </w:r>
    </w:p>
    <w:p w:rsidR="00FB31DA" w:rsidRPr="00D822EC" w:rsidRDefault="00FB31DA" w:rsidP="001E1D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B2E98" w:rsidRDefault="00EB2E98" w:rsidP="001E1D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FB31DA">
        <w:t xml:space="preserve">a faithful member of </w:t>
      </w:r>
      <w:r w:rsidR="00FB31DA" w:rsidRPr="00D822EC">
        <w:t>Greater St. James</w:t>
      </w:r>
      <w:r w:rsidR="00FB31DA">
        <w:t xml:space="preserve"> AME Church</w:t>
      </w:r>
      <w:r w:rsidR="00FB31DA" w:rsidRPr="00D822EC">
        <w:t xml:space="preserve"> in Lake City</w:t>
      </w:r>
      <w:r w:rsidR="00FB31DA">
        <w:t xml:space="preserve">, </w:t>
      </w:r>
      <w:r w:rsidR="00E016F8">
        <w:rPr>
          <w:color w:val="000000" w:themeColor="text1"/>
          <w:u w:color="000000" w:themeColor="text1"/>
        </w:rPr>
        <w:t xml:space="preserve">Reverend Cooper is the proud father of two fine children, </w:t>
      </w:r>
      <w:r w:rsidR="00E016F8">
        <w:t>Robert B. Cooper, Jr., and Maggie Cooper</w:t>
      </w:r>
      <w:r>
        <w:t>; and</w:t>
      </w:r>
    </w:p>
    <w:p w:rsidR="00EB2E98" w:rsidRDefault="00EB2E98" w:rsidP="00EB2E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7CC5" w:rsidRDefault="00EB2E98" w:rsidP="00EB2E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>the members of the South Carolina House of Representatives</w:t>
      </w:r>
      <w:r w:rsidR="00512D3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</w:t>
      </w:r>
      <w:r w:rsidR="00512D31">
        <w:rPr>
          <w:color w:val="000000" w:themeColor="text1"/>
          <w:u w:color="000000" w:themeColor="text1"/>
        </w:rPr>
        <w:t>ppreciate</w:t>
      </w:r>
      <w:r>
        <w:rPr>
          <w:color w:val="000000" w:themeColor="text1"/>
          <w:u w:color="000000" w:themeColor="text1"/>
        </w:rPr>
        <w:t xml:space="preserve"> the years of dedication that </w:t>
      </w:r>
      <w:r w:rsidR="00D66B8D">
        <w:rPr>
          <w:color w:val="000000" w:themeColor="text1"/>
          <w:u w:color="000000" w:themeColor="text1"/>
        </w:rPr>
        <w:t xml:space="preserve">Elder </w:t>
      </w:r>
      <w:r w:rsidR="00512D31">
        <w:rPr>
          <w:color w:val="000000" w:themeColor="text1"/>
          <w:u w:color="000000" w:themeColor="text1"/>
        </w:rPr>
        <w:t>Cooper</w:t>
      </w:r>
      <w:r>
        <w:rPr>
          <w:color w:val="000000" w:themeColor="text1"/>
          <w:u w:color="000000" w:themeColor="text1"/>
        </w:rPr>
        <w:t xml:space="preserve"> has devoted to </w:t>
      </w:r>
      <w:r w:rsidR="00E016F8">
        <w:t>the Florence</w:t>
      </w:r>
      <w:r w:rsidR="00A923FA">
        <w:noBreakHyphen/>
      </w:r>
      <w:r w:rsidR="00E016F8">
        <w:t>Dillon District</w:t>
      </w:r>
      <w:r>
        <w:rPr>
          <w:color w:val="000000" w:themeColor="text1"/>
          <w:u w:color="000000" w:themeColor="text1"/>
        </w:rPr>
        <w:t xml:space="preserve"> and wish him </w:t>
      </w:r>
      <w:r w:rsidR="00D66B8D">
        <w:rPr>
          <w:color w:val="000000" w:themeColor="text1"/>
          <w:u w:color="000000" w:themeColor="text1"/>
        </w:rPr>
        <w:t xml:space="preserve">many </w:t>
      </w:r>
      <w:r>
        <w:rPr>
          <w:color w:val="000000" w:themeColor="text1"/>
          <w:u w:color="000000" w:themeColor="text1"/>
        </w:rPr>
        <w:t>years of enjoyment in his well</w:t>
      </w:r>
      <w:r w:rsidR="00A923F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earned retirement</w:t>
      </w:r>
      <w:r w:rsidR="00FE7CC5">
        <w:t>.  Now, therefore,</w:t>
      </w:r>
    </w:p>
    <w:p w:rsidR="00FE7CC5" w:rsidRDefault="00FE7CC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7CC5" w:rsidRDefault="00FE7CC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E7CC5" w:rsidRDefault="00FE7CC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B2E98" w:rsidRDefault="00FE7CC5" w:rsidP="00EB2E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EB2E98">
        <w:t xml:space="preserve"> the members of the House of Representatives of the State of South Carolina, by this resolution, congratulate and honor Reverend Robert B. Cooper, Sr., elder of the Florence</w:t>
      </w:r>
      <w:r w:rsidR="00A923FA">
        <w:noBreakHyphen/>
      </w:r>
      <w:r w:rsidR="00EB2E98">
        <w:t xml:space="preserve">Dillon District of the </w:t>
      </w:r>
      <w:r w:rsidR="00B82B7A">
        <w:t>Sevent</w:t>
      </w:r>
      <w:r w:rsidR="00EB2E98">
        <w:t xml:space="preserve">h Episcopal District of the African Methodist Episcopal Church, upon the occasion of his retirement after </w:t>
      </w:r>
      <w:r w:rsidR="00EA3D70">
        <w:t>forty</w:t>
      </w:r>
      <w:r w:rsidR="00A923FA">
        <w:noBreakHyphen/>
      </w:r>
      <w:r w:rsidR="00EA3D70">
        <w:t xml:space="preserve">five </w:t>
      </w:r>
      <w:r w:rsidR="00EB2E98">
        <w:t>years of devoted service, and wish him continued success and happiness in all his future endeavors.</w:t>
      </w:r>
    </w:p>
    <w:p w:rsidR="00EB2E98" w:rsidRDefault="00EB2E98" w:rsidP="00EB2E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7CC5" w:rsidRDefault="00EB2E98" w:rsidP="00EB2E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Reverend Robert B. Cooper, Sr.</w:t>
      </w:r>
    </w:p>
    <w:p w:rsidR="007D6176" w:rsidRDefault="00A923F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5608D" w:rsidRDefault="0065608D" w:rsidP="0065608D">
      <w:pPr>
        <w:suppressAutoHyphens/>
      </w:pPr>
    </w:p>
    <w:sectPr w:rsidR="0065608D" w:rsidSect="0065608D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66B8D" w:rsidRDefault="00D66B8D" w:rsidP="009F0C77">
      <w:r>
        <w:separator/>
      </w:r>
    </w:p>
  </w:endnote>
  <w:endnote w:type="continuationSeparator" w:id="0">
    <w:p w:rsidR="00D66B8D" w:rsidRDefault="00D66B8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53F55E7-05D9-4C85-9299-E3180CD28A9E}"/>
    <w:embedBold r:id="rId2" w:fontKey="{BF3A3E0A-CED2-4E09-ABF0-4F4A17BD842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B082592-86FA-4562-8C32-AA066AAF494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8BBDCB06-3B9C-474B-8885-36D7E4DFEDE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DC973EC-5B3F-4FED-A39B-4608CAE90DD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608D" w:rsidRPr="001E1D81" w:rsidRDefault="0065608D" w:rsidP="001E1D8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[5482]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90FC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66B8D" w:rsidRDefault="00D66B8D" w:rsidP="009F0C77">
      <w:r>
        <w:separator/>
      </w:r>
    </w:p>
  </w:footnote>
  <w:footnote w:type="continuationSeparator" w:id="0">
    <w:p w:rsidR="00D66B8D" w:rsidRDefault="00D66B8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831AB16"/>
    <w:docVar w:name="CoverBillType" w:val="r"/>
    <w:docVar w:name="docpath" w:val="L:\Council\bills\GM\24831AB16.DOCX"/>
    <w:docVar w:name="dvBillNumber" w:val="548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FE7CC5"/>
    <w:rsid w:val="00011869"/>
    <w:rsid w:val="00015CD6"/>
    <w:rsid w:val="00051DE9"/>
    <w:rsid w:val="00090FCD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1E1D81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12D31"/>
    <w:rsid w:val="005273C6"/>
    <w:rsid w:val="00530A69"/>
    <w:rsid w:val="00545593"/>
    <w:rsid w:val="00577C6C"/>
    <w:rsid w:val="005C2FE2"/>
    <w:rsid w:val="005E2BC9"/>
    <w:rsid w:val="00605102"/>
    <w:rsid w:val="006215AA"/>
    <w:rsid w:val="0065608D"/>
    <w:rsid w:val="006913C9"/>
    <w:rsid w:val="0069470D"/>
    <w:rsid w:val="006B78F4"/>
    <w:rsid w:val="006E1768"/>
    <w:rsid w:val="00734F00"/>
    <w:rsid w:val="007A70AE"/>
    <w:rsid w:val="007D6176"/>
    <w:rsid w:val="008362E8"/>
    <w:rsid w:val="00867928"/>
    <w:rsid w:val="008830B6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23FA"/>
    <w:rsid w:val="00A9741D"/>
    <w:rsid w:val="00AD4B17"/>
    <w:rsid w:val="00B412D4"/>
    <w:rsid w:val="00B82B7A"/>
    <w:rsid w:val="00BD6D71"/>
    <w:rsid w:val="00BE3C22"/>
    <w:rsid w:val="00C0345E"/>
    <w:rsid w:val="00C3483A"/>
    <w:rsid w:val="00C74E9D"/>
    <w:rsid w:val="00C82FD3"/>
    <w:rsid w:val="00C92819"/>
    <w:rsid w:val="00CC6B7B"/>
    <w:rsid w:val="00CD086D"/>
    <w:rsid w:val="00CD2089"/>
    <w:rsid w:val="00D66B8D"/>
    <w:rsid w:val="00D73A67"/>
    <w:rsid w:val="00D970A9"/>
    <w:rsid w:val="00DF3845"/>
    <w:rsid w:val="00E016F8"/>
    <w:rsid w:val="00E41911"/>
    <w:rsid w:val="00E92EEF"/>
    <w:rsid w:val="00EA3D70"/>
    <w:rsid w:val="00EB2E98"/>
    <w:rsid w:val="00EF2368"/>
    <w:rsid w:val="00F24442"/>
    <w:rsid w:val="00F50AE3"/>
    <w:rsid w:val="00F656BA"/>
    <w:rsid w:val="00F67CF1"/>
    <w:rsid w:val="00F840F0"/>
    <w:rsid w:val="00FB0D0D"/>
    <w:rsid w:val="00FB31DA"/>
    <w:rsid w:val="00FB43B4"/>
    <w:rsid w:val="00FE7CC5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80D3D47-21F1-4956-9956-5D7396D595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66B8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6B8D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5608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482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6-15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5482_2016061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C6CE66-9F08-4F5C-80EF-D3AF3FA512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683</Words>
  <Characters>3899</Characters>
  <Application>Microsoft Office Word</Application>
  <DocSecurity>6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4573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5482: Reverend Robert B. Cooper, Sr. - South Carolina Legislature Online</dc:title>
  <dc:creator>Gail Pinckney Moore</dc:creator>
  <cp:lastModifiedBy>N Cumfer</cp:lastModifiedBy>
  <cp:revision>2</cp:revision>
  <cp:lastPrinted>2016-06-09T14:49:00Z</cp:lastPrinted>
  <dcterms:created xsi:type="dcterms:W3CDTF">2016-12-02T19:40:00Z</dcterms:created>
  <dcterms:modified xsi:type="dcterms:W3CDTF">2016-12-02T19:40:00Z</dcterms:modified>
</cp:coreProperties>
</file>