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96D" w:rsidRDefault="005C696D" w:rsidP="005C696D">
      <w:pPr>
        <w:widowControl w:val="0"/>
        <w:jc w:val="center"/>
      </w:pPr>
      <w:bookmarkStart w:id="0" w:name="_GoBack"/>
      <w:bookmarkEnd w:id="0"/>
      <w:r w:rsidRPr="005C696D">
        <w:rPr>
          <w:b/>
        </w:rPr>
        <w:t>South Carolina General Assembly</w:t>
      </w:r>
    </w:p>
    <w:p w:rsidR="005C696D" w:rsidRDefault="005C696D" w:rsidP="005C696D">
      <w:pPr>
        <w:widowControl w:val="0"/>
        <w:jc w:val="center"/>
      </w:pPr>
      <w:r>
        <w:t>121st Session, 2015-2016</w:t>
      </w:r>
    </w:p>
    <w:p w:rsidR="005C696D" w:rsidRDefault="005C696D" w:rsidP="005C696D">
      <w:pPr>
        <w:widowControl w:val="0"/>
      </w:pPr>
    </w:p>
    <w:p w:rsidR="005C696D" w:rsidRDefault="005C696D" w:rsidP="005C696D">
      <w:pPr>
        <w:widowControl w:val="0"/>
        <w:rPr>
          <w:b/>
        </w:rPr>
      </w:pPr>
      <w:r w:rsidRPr="005C696D">
        <w:rPr>
          <w:b/>
        </w:rPr>
        <w:t>S.</w:t>
      </w:r>
      <w:r>
        <w:rPr>
          <w:b/>
        </w:rPr>
        <w:t xml:space="preserve"> </w:t>
      </w:r>
      <w:r w:rsidRPr="005C696D">
        <w:rPr>
          <w:b/>
        </w:rPr>
        <w:t>696</w:t>
      </w:r>
    </w:p>
    <w:p w:rsidR="005C696D" w:rsidRDefault="005C696D" w:rsidP="005C696D">
      <w:pPr>
        <w:widowControl w:val="0"/>
        <w:rPr>
          <w:b/>
        </w:rPr>
      </w:pPr>
    </w:p>
    <w:p w:rsidR="005C696D" w:rsidRDefault="005C696D" w:rsidP="005C696D">
      <w:pPr>
        <w:widowControl w:val="0"/>
      </w:pPr>
      <w:r w:rsidRPr="005C696D">
        <w:rPr>
          <w:b/>
        </w:rPr>
        <w:t>STATUS INFORMATION</w:t>
      </w:r>
    </w:p>
    <w:p w:rsidR="005C696D" w:rsidRDefault="005C696D" w:rsidP="005C696D">
      <w:pPr>
        <w:widowControl w:val="0"/>
      </w:pPr>
    </w:p>
    <w:p w:rsidR="005C696D" w:rsidRDefault="005C696D" w:rsidP="005C696D">
      <w:pPr>
        <w:widowControl w:val="0"/>
      </w:pPr>
      <w:r>
        <w:t>Concurrent Resolution</w:t>
      </w:r>
    </w:p>
    <w:p w:rsidR="005C696D" w:rsidRDefault="005C696D" w:rsidP="005C696D">
      <w:pPr>
        <w:widowControl w:val="0"/>
      </w:pPr>
      <w:r>
        <w:t>Sponsors: Senators L. Martin and Alexander</w:t>
      </w:r>
    </w:p>
    <w:p w:rsidR="005C696D" w:rsidRDefault="005C696D" w:rsidP="005C696D">
      <w:pPr>
        <w:widowControl w:val="0"/>
      </w:pPr>
      <w:r>
        <w:t>Document Path: l:\s-res\tca\041blue.kmm.tca.docx</w:t>
      </w:r>
    </w:p>
    <w:p w:rsidR="005C696D" w:rsidRDefault="005C696D" w:rsidP="005C696D">
      <w:pPr>
        <w:widowControl w:val="0"/>
      </w:pPr>
    </w:p>
    <w:p w:rsidR="00250850" w:rsidRDefault="00250850" w:rsidP="005C696D">
      <w:pPr>
        <w:widowControl w:val="0"/>
      </w:pPr>
      <w:r>
        <w:t>Introduced in the Senate on April 21, 2015</w:t>
      </w:r>
    </w:p>
    <w:p w:rsidR="00250850" w:rsidRDefault="00250850" w:rsidP="005C696D">
      <w:pPr>
        <w:widowControl w:val="0"/>
      </w:pPr>
      <w:r>
        <w:t>Introduced in the House on April 22, 2015</w:t>
      </w:r>
    </w:p>
    <w:p w:rsidR="00250850" w:rsidRDefault="00250850" w:rsidP="005C696D">
      <w:pPr>
        <w:widowControl w:val="0"/>
      </w:pPr>
      <w:r>
        <w:t>Adopted by the General Assembly on April 22, 2015</w:t>
      </w:r>
    </w:p>
    <w:p w:rsidR="00250850" w:rsidRDefault="00250850" w:rsidP="005C696D">
      <w:pPr>
        <w:widowControl w:val="0"/>
      </w:pPr>
    </w:p>
    <w:p w:rsidR="005C696D" w:rsidRDefault="005C696D" w:rsidP="005C696D">
      <w:pPr>
        <w:widowControl w:val="0"/>
      </w:pPr>
      <w:r>
        <w:t xml:space="preserve">Summary: </w:t>
      </w:r>
      <w:r w:rsidR="001B0DB3">
        <w:t>Blue Ridge Electric Cooperative</w:t>
      </w:r>
    </w:p>
    <w:p w:rsidR="005C696D" w:rsidRDefault="005C696D" w:rsidP="005C696D">
      <w:pPr>
        <w:widowControl w:val="0"/>
      </w:pPr>
    </w:p>
    <w:p w:rsidR="005C696D" w:rsidRDefault="005C696D" w:rsidP="005C696D">
      <w:pPr>
        <w:widowControl w:val="0"/>
      </w:pPr>
    </w:p>
    <w:p w:rsidR="005C696D" w:rsidRDefault="005C696D" w:rsidP="005C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96D">
        <w:rPr>
          <w:b/>
        </w:rPr>
        <w:t>HISTORY OF LEGISLATIVE ACTIONS</w:t>
      </w:r>
    </w:p>
    <w:p w:rsidR="005C696D" w:rsidRDefault="005C696D" w:rsidP="005C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696D" w:rsidRPr="005C696D" w:rsidRDefault="005C696D" w:rsidP="005C696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696D">
        <w:rPr>
          <w:u w:val="single"/>
        </w:rPr>
        <w:tab/>
        <w:t>Date</w:t>
      </w:r>
      <w:r w:rsidRPr="005C696D">
        <w:rPr>
          <w:u w:val="single"/>
        </w:rPr>
        <w:tab/>
        <w:t>Body</w:t>
      </w:r>
      <w:r w:rsidRPr="005C696D">
        <w:rPr>
          <w:u w:val="single"/>
        </w:rPr>
        <w:tab/>
        <w:t>Action Description with journal page number</w:t>
      </w:r>
      <w:r w:rsidRPr="005C696D">
        <w:rPr>
          <w:u w:val="single"/>
        </w:rPr>
        <w:tab/>
      </w:r>
    </w:p>
    <w:p w:rsidR="00BE1E97" w:rsidRDefault="00BE1E97" w:rsidP="00BE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4/21/2015</w:t>
      </w:r>
      <w:r>
        <w:tab/>
        <w:t>Senate</w:t>
      </w:r>
      <w:r>
        <w:tab/>
      </w:r>
      <w:r w:rsidRPr="007677C7">
        <w:t>Int</w:t>
      </w:r>
      <w:r>
        <w:t xml:space="preserve">roduced, adopted, sent to House </w:t>
      </w:r>
      <w:r w:rsidRPr="007677C7">
        <w:t>(</w:t>
      </w:r>
      <w:hyperlink r:id="rId6" w:history="1">
        <w:r w:rsidRPr="003276FD">
          <w:rPr>
            <w:rStyle w:val="Hyperlink"/>
          </w:rPr>
          <w:t>Senate Journal</w:t>
        </w:r>
        <w:r w:rsidRPr="003276FD">
          <w:rPr>
            <w:rStyle w:val="Hyperlink"/>
          </w:rPr>
          <w:noBreakHyphen/>
          <w:t>page 20</w:t>
        </w:r>
      </w:hyperlink>
      <w:r w:rsidRPr="007677C7">
        <w:t>)</w:t>
      </w:r>
    </w:p>
    <w:p w:rsidR="00BE1E97" w:rsidRDefault="00BE1E97" w:rsidP="00BE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4/22/2015</w:t>
      </w:r>
      <w:r>
        <w:tab/>
        <w:t>House</w:t>
      </w:r>
      <w:r>
        <w:tab/>
      </w:r>
      <w:r w:rsidRPr="007677C7">
        <w:t>Introduced, ado</w:t>
      </w:r>
      <w:r>
        <w:t xml:space="preserve">pted, returned with concurrence </w:t>
      </w:r>
      <w:r w:rsidRPr="007677C7">
        <w:t>(</w:t>
      </w:r>
      <w:hyperlink r:id="rId7" w:history="1">
        <w:r w:rsidRPr="003276FD">
          <w:rPr>
            <w:rStyle w:val="Hyperlink"/>
          </w:rPr>
          <w:t>House Journal</w:t>
        </w:r>
        <w:r w:rsidRPr="003276FD">
          <w:rPr>
            <w:rStyle w:val="Hyperlink"/>
          </w:rPr>
          <w:noBreakHyphen/>
          <w:t>page 16</w:t>
        </w:r>
      </w:hyperlink>
      <w:r w:rsidRPr="007677C7">
        <w:t>)</w:t>
      </w:r>
    </w:p>
    <w:p w:rsidR="00BE1E97" w:rsidRDefault="00BE1E97" w:rsidP="00BE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96D" w:rsidRDefault="005C696D" w:rsidP="005C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C696D">
          <w:rPr>
            <w:rStyle w:val="Hyperlink"/>
          </w:rPr>
          <w:t>legislative information</w:t>
        </w:r>
      </w:hyperlink>
      <w:r>
        <w:t xml:space="preserve"> at the website</w:t>
      </w:r>
    </w:p>
    <w:p w:rsidR="005C696D" w:rsidRDefault="005C696D" w:rsidP="005C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96D" w:rsidRPr="005C696D" w:rsidRDefault="005C696D" w:rsidP="005C69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696D" w:rsidRDefault="005C696D" w:rsidP="005C696D">
      <w:r w:rsidRPr="005C696D">
        <w:rPr>
          <w:b/>
        </w:rPr>
        <w:t>VERSIONS OF THIS BILL</w:t>
      </w:r>
    </w:p>
    <w:p w:rsidR="005C696D" w:rsidRDefault="005C696D" w:rsidP="005C696D"/>
    <w:p w:rsidR="005C696D" w:rsidRDefault="003276FD" w:rsidP="005C696D">
      <w:hyperlink r:id="rId9" w:history="1">
        <w:r w:rsidR="005C696D">
          <w:rPr>
            <w:rStyle w:val="Hyperlink"/>
          </w:rPr>
          <w:t>4/21/2015</w:t>
        </w:r>
      </w:hyperlink>
    </w:p>
    <w:p w:rsidR="005C696D" w:rsidRDefault="005C696D" w:rsidP="005C696D"/>
    <w:p w:rsidR="005C696D" w:rsidRDefault="005C696D" w:rsidP="005C696D">
      <w:pPr>
        <w:sectPr w:rsidR="005C696D" w:rsidSect="005C696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2A09" w:rsidRPr="00522CE0" w:rsidRDefault="00242A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2A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140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BLUE RIDGE ELECTRIC COOPERATIVE </w:t>
      </w:r>
      <w:r w:rsidR="004D0937">
        <w:rPr>
          <w:rFonts w:eastAsia="Times New Roman"/>
        </w:rPr>
        <w:t xml:space="preserve">UPON THE ACHIEVEMENT OF </w:t>
      </w:r>
      <w:r>
        <w:rPr>
          <w:rFonts w:eastAsia="Times New Roman"/>
        </w:rPr>
        <w:t>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>FIVE YEARS OF SERVICE T</w:t>
      </w:r>
      <w:r w:rsidR="004D0937">
        <w:rPr>
          <w:rFonts w:eastAsia="Times New Roman"/>
        </w:rPr>
        <w:t>O THE UPSTATE OF SOUTH CAROLINA AND OFFER BEST WISHES FOR MANY MORE YEARS OF EFFECTIVE AND SUCCESSFUL SERVICE.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Blue Ridge Electric Cooperative provid</w:t>
      </w:r>
      <w:r w:rsidR="004D0937">
        <w:rPr>
          <w:rFonts w:eastAsia="Times New Roman"/>
        </w:rPr>
        <w:t>es</w:t>
      </w:r>
      <w:r>
        <w:rPr>
          <w:rFonts w:eastAsia="Times New Roman"/>
        </w:rPr>
        <w:t xml:space="preserve"> power and light to more than 64,000 households and businesses within the counties of Anderson, Greenville, Oconee, Pickens, and Spartanburg in the Upstate of South Carolina;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is recognized as a quality supplier of electric service to those members;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</w:t>
      </w:r>
      <w:r w:rsidR="004D0937">
        <w:rPr>
          <w:rFonts w:eastAsia="Times New Roman"/>
        </w:rPr>
        <w:t>operative and its employees exercise</w:t>
      </w:r>
      <w:r>
        <w:rPr>
          <w:rFonts w:eastAsia="Times New Roman"/>
        </w:rPr>
        <w:t xml:space="preserve"> strong leadership and corporate citizenship in support of local endeavors that benefit both the underprivileged and the community at large;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is setting a high standard in terms of character and integrity in the workplace;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cooperative will, on August 14, 2015, observe the 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>fifth anniversary of its initiating operations in our state; and</w:t>
      </w:r>
    </w:p>
    <w:p w:rsidR="00FE71C0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FE71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throughout its seventy</w:t>
      </w:r>
      <w:r w:rsidR="004D0937">
        <w:rPr>
          <w:rFonts w:eastAsia="Times New Roman"/>
        </w:rPr>
        <w:noBreakHyphen/>
      </w:r>
      <w:r>
        <w:rPr>
          <w:rFonts w:eastAsia="Times New Roman"/>
        </w:rPr>
        <w:t xml:space="preserve">five </w:t>
      </w:r>
      <w:r w:rsidR="004D0937">
        <w:rPr>
          <w:rFonts w:eastAsia="Times New Roman"/>
        </w:rPr>
        <w:t xml:space="preserve">year </w:t>
      </w:r>
      <w:r>
        <w:rPr>
          <w:rFonts w:eastAsia="Times New Roman"/>
        </w:rPr>
        <w:t xml:space="preserve">history, the cooperative has been led by only two chief executive officers, the late A.J. “Jud” Hurt and Charles E. Dalton. </w:t>
      </w:r>
      <w:r w:rsidR="004D0937">
        <w:rPr>
          <w:rFonts w:eastAsia="Times New Roman"/>
        </w:rPr>
        <w:t>Now, therefore,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FE71C0">
        <w:rPr>
          <w:rFonts w:eastAsia="Times New Roman"/>
        </w:rPr>
        <w:t xml:space="preserve"> the members of the South Carolina </w:t>
      </w:r>
      <w:r w:rsidR="004D0937">
        <w:rPr>
          <w:rFonts w:eastAsia="Times New Roman"/>
        </w:rPr>
        <w:t>General Assembly</w:t>
      </w:r>
      <w:r w:rsidR="00FE71C0">
        <w:rPr>
          <w:rFonts w:eastAsia="Times New Roman"/>
        </w:rPr>
        <w:t>, by this resolution, extend heartfelt congratulations to the Blue Ridge Electric Cooperative upon its achievement of t</w:t>
      </w:r>
      <w:r w:rsidR="004D0937">
        <w:rPr>
          <w:rFonts w:eastAsia="Times New Roman"/>
        </w:rPr>
        <w:t xml:space="preserve">his important milestone and offer </w:t>
      </w:r>
      <w:r w:rsidR="00FE71C0">
        <w:rPr>
          <w:rFonts w:eastAsia="Times New Roman"/>
        </w:rPr>
        <w:t>sincere best wishes to the cooperative for many more years of effective and successful service.</w:t>
      </w:r>
    </w:p>
    <w:p w:rsidR="00211406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1406" w:rsidRPr="00522CE0" w:rsidRDefault="0021140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FE71C0">
        <w:rPr>
          <w:rFonts w:eastAsia="Times New Roman"/>
        </w:rPr>
        <w:t>forwarded to the Blue Ridge Electric Cooperative board of directors and employees.</w:t>
      </w:r>
    </w:p>
    <w:p w:rsidR="00E41FEF" w:rsidRDefault="004D093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C696D" w:rsidRDefault="005C696D" w:rsidP="005C696D">
      <w:pPr>
        <w:suppressAutoHyphens/>
        <w:jc w:val="both"/>
        <w:rPr>
          <w:rFonts w:eastAsia="Times New Roman"/>
        </w:rPr>
      </w:pPr>
    </w:p>
    <w:sectPr w:rsidR="005C696D" w:rsidSect="005C696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406" w:rsidRDefault="00211406" w:rsidP="00522CE0">
      <w:r>
        <w:separator/>
      </w:r>
    </w:p>
  </w:endnote>
  <w:endnote w:type="continuationSeparator" w:id="0">
    <w:p w:rsidR="00211406" w:rsidRDefault="002114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8478C4-CAA2-4DF2-B75F-48F7C8133D42}"/>
    <w:embedBold r:id="rId2" w:fontKey="{08FB7004-FCF7-47DA-80A8-45C16F418B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0E8FE9-B953-4B21-9788-1BB0B17DA21F}"/>
    <w:embedBold r:id="rId4" w:fontKey="{E4E5B1D4-DB5E-4D52-A92C-AB57AADBA1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156697-93B4-49D9-841F-BD584AFE0C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6D" w:rsidRPr="00242A09" w:rsidRDefault="005C696D" w:rsidP="00242A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76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406" w:rsidRDefault="00211406" w:rsidP="00522CE0">
      <w:r>
        <w:separator/>
      </w:r>
    </w:p>
  </w:footnote>
  <w:footnote w:type="continuationSeparator" w:id="0">
    <w:p w:rsidR="00211406" w:rsidRDefault="002114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1BLUE.KMM.TCA"/>
    <w:docVar w:name="CoverAttorneyInitials" w:val="KMM"/>
    <w:docVar w:name="CoverAttorneyLastName" w:val="Moffitt"/>
    <w:docVar w:name="CoverBillType" w:val="c"/>
    <w:docVar w:name="CoverSenator" w:val="TCA"/>
    <w:docVar w:name="dvBillNumber" w:val="696"/>
    <w:docVar w:name="dvBillNumberPrefix" w:val="S. "/>
    <w:docVar w:name="dvOriginalBody" w:val="Senate"/>
    <w:docVar w:name="fulldraftpath" w:val="L:\S-RES\TCA\041BLUE.KMM.TCA.DOCX"/>
    <w:docVar w:name="NameofBody" w:val="S"/>
    <w:docVar w:name="vgroup2" w:val="S-RES"/>
  </w:docVars>
  <w:rsids>
    <w:rsidRoot w:val="00211406"/>
    <w:rsid w:val="00042AC1"/>
    <w:rsid w:val="00046516"/>
    <w:rsid w:val="0007601D"/>
    <w:rsid w:val="000B0720"/>
    <w:rsid w:val="000B5EAF"/>
    <w:rsid w:val="00107F78"/>
    <w:rsid w:val="001315B2"/>
    <w:rsid w:val="00170561"/>
    <w:rsid w:val="00186AC9"/>
    <w:rsid w:val="00197DF1"/>
    <w:rsid w:val="001B0DB3"/>
    <w:rsid w:val="001B124D"/>
    <w:rsid w:val="001B3DD9"/>
    <w:rsid w:val="001B7E5D"/>
    <w:rsid w:val="001D3BAC"/>
    <w:rsid w:val="00211406"/>
    <w:rsid w:val="00216025"/>
    <w:rsid w:val="00242A09"/>
    <w:rsid w:val="00245C4E"/>
    <w:rsid w:val="00250850"/>
    <w:rsid w:val="00263EEC"/>
    <w:rsid w:val="002C1321"/>
    <w:rsid w:val="002C2031"/>
    <w:rsid w:val="002C5896"/>
    <w:rsid w:val="002D3BED"/>
    <w:rsid w:val="00307C2B"/>
    <w:rsid w:val="003276FD"/>
    <w:rsid w:val="00383247"/>
    <w:rsid w:val="003D6E2B"/>
    <w:rsid w:val="003E7597"/>
    <w:rsid w:val="004011B5"/>
    <w:rsid w:val="00434A32"/>
    <w:rsid w:val="0044020F"/>
    <w:rsid w:val="00450668"/>
    <w:rsid w:val="004813A2"/>
    <w:rsid w:val="004952FA"/>
    <w:rsid w:val="004B6A22"/>
    <w:rsid w:val="004D0937"/>
    <w:rsid w:val="004D7F37"/>
    <w:rsid w:val="00522CE0"/>
    <w:rsid w:val="00565148"/>
    <w:rsid w:val="00570403"/>
    <w:rsid w:val="00593361"/>
    <w:rsid w:val="005A413B"/>
    <w:rsid w:val="005A5017"/>
    <w:rsid w:val="005A648C"/>
    <w:rsid w:val="005C696D"/>
    <w:rsid w:val="005F1745"/>
    <w:rsid w:val="006761DF"/>
    <w:rsid w:val="006A1802"/>
    <w:rsid w:val="006C74EA"/>
    <w:rsid w:val="006D0F39"/>
    <w:rsid w:val="00720D40"/>
    <w:rsid w:val="007318D4"/>
    <w:rsid w:val="00760F2C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10A4"/>
    <w:rsid w:val="00B945C5"/>
    <w:rsid w:val="00BA20EA"/>
    <w:rsid w:val="00BB5AFC"/>
    <w:rsid w:val="00BC0A56"/>
    <w:rsid w:val="00BE1E97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41FEF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8BD10007-12F0-4726-8E9D-A1A7247E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69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9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5\04-22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4-21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696_2015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408</Words>
  <Characters>2330</Characters>
  <Application>Microsoft Office Word</Application>
  <DocSecurity>6</DocSecurity>
  <Lines>19</Lines>
  <Paragraphs>5</Paragraphs>
  <ScaleCrop>false</ScaleCrop>
  <Company> </Company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696: Blue Ridge Electric Cooperative - South Carolina Legislature Online</dc:title>
  <dc:subject/>
  <dc:creator>%USERNAME%</dc:creator>
  <cp:keywords/>
  <dc:description/>
  <cp:lastModifiedBy>N Cumfer</cp:lastModifiedBy>
  <cp:revision>2</cp:revision>
  <dcterms:created xsi:type="dcterms:W3CDTF">2016-12-02T17:12:00Z</dcterms:created>
  <dcterms:modified xsi:type="dcterms:W3CDTF">2016-12-02T17:12:00Z</dcterms:modified>
</cp:coreProperties>
</file>