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53C" w:rsidRDefault="000F453C" w:rsidP="000F453C">
      <w:pPr>
        <w:widowControl w:val="0"/>
        <w:jc w:val="center"/>
      </w:pPr>
      <w:bookmarkStart w:id="0" w:name="_GoBack"/>
      <w:bookmarkEnd w:id="0"/>
      <w:r w:rsidRPr="000F453C">
        <w:rPr>
          <w:b/>
        </w:rPr>
        <w:t>South Carolina General Assembly</w:t>
      </w:r>
    </w:p>
    <w:p w:rsidR="000F453C" w:rsidRDefault="000F453C" w:rsidP="000F453C">
      <w:pPr>
        <w:widowControl w:val="0"/>
        <w:jc w:val="center"/>
      </w:pPr>
      <w:r>
        <w:t>121st Session, 2015-2016</w:t>
      </w:r>
    </w:p>
    <w:p w:rsidR="000F453C" w:rsidRDefault="000F453C" w:rsidP="000F453C">
      <w:pPr>
        <w:widowControl w:val="0"/>
        <w:jc w:val="left"/>
      </w:pPr>
    </w:p>
    <w:p w:rsidR="000F453C" w:rsidRDefault="000F453C" w:rsidP="000F453C">
      <w:pPr>
        <w:widowControl w:val="0"/>
        <w:jc w:val="left"/>
        <w:rPr>
          <w:b/>
        </w:rPr>
      </w:pPr>
      <w:r w:rsidRPr="000F453C">
        <w:rPr>
          <w:b/>
        </w:rPr>
        <w:t>S.</w:t>
      </w:r>
      <w:r>
        <w:rPr>
          <w:b/>
        </w:rPr>
        <w:t xml:space="preserve"> </w:t>
      </w:r>
      <w:r w:rsidRPr="000F453C">
        <w:rPr>
          <w:b/>
        </w:rPr>
        <w:t>708</w:t>
      </w:r>
    </w:p>
    <w:p w:rsidR="000F453C" w:rsidRDefault="000F453C" w:rsidP="000F453C">
      <w:pPr>
        <w:widowControl w:val="0"/>
        <w:jc w:val="left"/>
        <w:rPr>
          <w:b/>
        </w:rPr>
      </w:pPr>
    </w:p>
    <w:p w:rsidR="000F453C" w:rsidRDefault="000F453C" w:rsidP="000F453C">
      <w:pPr>
        <w:widowControl w:val="0"/>
        <w:jc w:val="left"/>
      </w:pPr>
      <w:r w:rsidRPr="000F453C">
        <w:rPr>
          <w:b/>
        </w:rPr>
        <w:t>STATUS INFORMATION</w:t>
      </w:r>
    </w:p>
    <w:p w:rsidR="000F453C" w:rsidRDefault="000F453C" w:rsidP="000F453C">
      <w:pPr>
        <w:widowControl w:val="0"/>
        <w:jc w:val="left"/>
      </w:pPr>
    </w:p>
    <w:p w:rsidR="000F453C" w:rsidRDefault="000F453C" w:rsidP="000F453C">
      <w:pPr>
        <w:widowControl w:val="0"/>
        <w:jc w:val="left"/>
      </w:pPr>
      <w:r>
        <w:t>Joint Resolution</w:t>
      </w:r>
    </w:p>
    <w:p w:rsidR="000F453C" w:rsidRDefault="000F453C" w:rsidP="000F453C">
      <w:pPr>
        <w:widowControl w:val="0"/>
        <w:jc w:val="left"/>
      </w:pPr>
      <w:r>
        <w:t>Sponsors: Education Committee</w:t>
      </w:r>
    </w:p>
    <w:p w:rsidR="000F453C" w:rsidRDefault="000F453C" w:rsidP="000F453C">
      <w:pPr>
        <w:widowControl w:val="0"/>
        <w:jc w:val="left"/>
      </w:pPr>
      <w:r>
        <w:t>Document Path: l:\council\bills\dbs\31257cz15.docx</w:t>
      </w:r>
    </w:p>
    <w:p w:rsidR="000F453C" w:rsidRDefault="000F453C" w:rsidP="000F453C">
      <w:pPr>
        <w:widowControl w:val="0"/>
        <w:jc w:val="left"/>
      </w:pPr>
    </w:p>
    <w:p w:rsidR="00ED4834" w:rsidRDefault="00ED4834" w:rsidP="000F453C">
      <w:pPr>
        <w:widowControl w:val="0"/>
        <w:jc w:val="left"/>
      </w:pPr>
      <w:r>
        <w:t>Introduced in the Senate on April 23, 2015</w:t>
      </w:r>
    </w:p>
    <w:p w:rsidR="00ED4834" w:rsidRPr="00ED4834" w:rsidRDefault="00ED4834" w:rsidP="000F453C">
      <w:pPr>
        <w:widowControl w:val="0"/>
        <w:jc w:val="left"/>
      </w:pPr>
      <w:r>
        <w:t xml:space="preserve">Currently residing in the Senate Committee on </w:t>
      </w:r>
      <w:r w:rsidRPr="00ED4834">
        <w:rPr>
          <w:b/>
        </w:rPr>
        <w:t>Education</w:t>
      </w:r>
    </w:p>
    <w:p w:rsidR="00ED4834" w:rsidRDefault="00ED4834" w:rsidP="000F453C">
      <w:pPr>
        <w:widowControl w:val="0"/>
        <w:jc w:val="left"/>
      </w:pPr>
    </w:p>
    <w:p w:rsidR="000F453C" w:rsidRDefault="000F453C" w:rsidP="000F453C">
      <w:pPr>
        <w:widowControl w:val="0"/>
        <w:jc w:val="left"/>
      </w:pPr>
      <w:r>
        <w:t xml:space="preserve">Summary: </w:t>
      </w:r>
      <w:r w:rsidR="000A424B">
        <w:t>End-of-course tests (D. No. 4530)</w:t>
      </w:r>
    </w:p>
    <w:p w:rsidR="000F453C" w:rsidRDefault="000F453C" w:rsidP="000F453C">
      <w:pPr>
        <w:widowControl w:val="0"/>
        <w:jc w:val="left"/>
      </w:pPr>
    </w:p>
    <w:p w:rsidR="000F453C" w:rsidRDefault="000F453C" w:rsidP="000F453C">
      <w:pPr>
        <w:widowControl w:val="0"/>
        <w:jc w:val="left"/>
      </w:pPr>
    </w:p>
    <w:p w:rsidR="000F453C" w:rsidRDefault="000F453C" w:rsidP="000F4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53C">
        <w:rPr>
          <w:b/>
        </w:rPr>
        <w:t>HISTORY OF LEGISLATIVE ACTIONS</w:t>
      </w:r>
    </w:p>
    <w:p w:rsidR="000F453C" w:rsidRDefault="000F453C" w:rsidP="000F4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453C" w:rsidRPr="000F453C" w:rsidRDefault="000F453C" w:rsidP="000F4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53C">
        <w:rPr>
          <w:u w:val="single"/>
        </w:rPr>
        <w:tab/>
        <w:t>Date</w:t>
      </w:r>
      <w:r w:rsidRPr="000F453C">
        <w:rPr>
          <w:u w:val="single"/>
        </w:rPr>
        <w:tab/>
        <w:t>Body</w:t>
      </w:r>
      <w:r w:rsidRPr="000F453C">
        <w:rPr>
          <w:u w:val="single"/>
        </w:rPr>
        <w:tab/>
        <w:t>Action Description with journal page number</w:t>
      </w:r>
      <w:r w:rsidRPr="000F453C">
        <w:rPr>
          <w:u w:val="single"/>
        </w:rPr>
        <w:tab/>
      </w:r>
    </w:p>
    <w:p w:rsidR="000910F4" w:rsidRDefault="000910F4" w:rsidP="00091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Senate</w:t>
      </w:r>
      <w:r>
        <w:tab/>
      </w:r>
      <w:r w:rsidRPr="001510BB">
        <w:t>Introduced, read</w:t>
      </w:r>
      <w:r>
        <w:t xml:space="preserve"> first time, placed on calendar </w:t>
      </w:r>
      <w:r w:rsidRPr="001510BB">
        <w:t>without reference (</w:t>
      </w:r>
      <w:hyperlink r:id="rId7" w:history="1">
        <w:r w:rsidRPr="00F05AE5">
          <w:rPr>
            <w:rStyle w:val="Hyperlink"/>
          </w:rPr>
          <w:t>Senate Journal</w:t>
        </w:r>
        <w:r w:rsidRPr="00F05AE5">
          <w:rPr>
            <w:rStyle w:val="Hyperlink"/>
          </w:rPr>
          <w:noBreakHyphen/>
          <w:t>page 5</w:t>
        </w:r>
      </w:hyperlink>
      <w:r w:rsidRPr="001510BB">
        <w:t>)</w:t>
      </w:r>
    </w:p>
    <w:p w:rsidR="000910F4" w:rsidRDefault="000910F4" w:rsidP="00091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1510BB">
        <w:t>Recomm</w:t>
      </w:r>
      <w:r>
        <w:t xml:space="preserve">itted to Committee on </w:t>
      </w:r>
      <w:r w:rsidRPr="001510BB">
        <w:rPr>
          <w:b/>
        </w:rPr>
        <w:t>Education</w:t>
      </w:r>
      <w:r>
        <w:t xml:space="preserve"> </w:t>
      </w:r>
      <w:r w:rsidRPr="001510BB">
        <w:t>(</w:t>
      </w:r>
      <w:hyperlink r:id="rId8" w:history="1">
        <w:r w:rsidRPr="00F05AE5">
          <w:rPr>
            <w:rStyle w:val="Hyperlink"/>
          </w:rPr>
          <w:t>Senate Journal</w:t>
        </w:r>
        <w:r w:rsidRPr="00F05AE5">
          <w:rPr>
            <w:rStyle w:val="Hyperlink"/>
          </w:rPr>
          <w:noBreakHyphen/>
          <w:t>page 2</w:t>
        </w:r>
      </w:hyperlink>
      <w:r w:rsidRPr="001510BB">
        <w:t>)</w:t>
      </w:r>
    </w:p>
    <w:p w:rsidR="000910F4" w:rsidRDefault="000910F4" w:rsidP="00091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53C" w:rsidRDefault="000F453C" w:rsidP="000F4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F453C">
          <w:rPr>
            <w:rStyle w:val="Hyperlink"/>
          </w:rPr>
          <w:t>legislative information</w:t>
        </w:r>
      </w:hyperlink>
      <w:r>
        <w:t xml:space="preserve"> at the website</w:t>
      </w:r>
    </w:p>
    <w:p w:rsidR="000F453C" w:rsidRDefault="000F453C" w:rsidP="000F4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53C" w:rsidRPr="000F453C" w:rsidRDefault="000F453C" w:rsidP="000F4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53C" w:rsidRDefault="000F453C" w:rsidP="000F453C">
      <w:r w:rsidRPr="000F453C">
        <w:rPr>
          <w:b/>
        </w:rPr>
        <w:t>VERSIONS OF THIS BILL</w:t>
      </w:r>
    </w:p>
    <w:p w:rsidR="000F453C" w:rsidRDefault="000F453C" w:rsidP="000F453C"/>
    <w:p w:rsidR="000F453C" w:rsidRDefault="00F05AE5" w:rsidP="000F453C">
      <w:hyperlink r:id="rId10" w:history="1">
        <w:r w:rsidR="000F453C">
          <w:rPr>
            <w:rStyle w:val="Hyperlink"/>
          </w:rPr>
          <w:t>4/23/2015</w:t>
        </w:r>
      </w:hyperlink>
    </w:p>
    <w:p w:rsidR="000F453C" w:rsidRDefault="00F05AE5" w:rsidP="000F453C">
      <w:hyperlink r:id="rId11" w:history="1">
        <w:r w:rsidR="0039634D" w:rsidRPr="0039634D">
          <w:rPr>
            <w:rStyle w:val="Hyperlink"/>
          </w:rPr>
          <w:t>4/23/2015-A</w:t>
        </w:r>
      </w:hyperlink>
    </w:p>
    <w:p w:rsidR="0039634D" w:rsidRDefault="0039634D" w:rsidP="000F453C"/>
    <w:p w:rsidR="000F453C" w:rsidRDefault="000F453C" w:rsidP="000F453C">
      <w:pPr>
        <w:sectPr w:rsidR="000F453C" w:rsidSect="000F45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23, 2015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Pr="00A76B9B" w:rsidRDefault="0039634D" w:rsidP="00A76B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708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A7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81406">
        <w:t>Education Committee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4/23/15--S.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39634D" w:rsidRPr="00A76B9B" w:rsidRDefault="0039634D" w:rsidP="00A7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9634D" w:rsidSect="00A76B9B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Pr="00325348" w:rsidRDefault="0039634D" w:rsidP="0090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9634D" w:rsidRDefault="00396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END-OF-COURSE TESTS, DESIGNATED AS REGULATION DOCUMENT NUMBER 4530, PURSUANT TO THE PROVISIONS OF ARTICLE 1, CHAPTER 23, TITLE 1 OF THE 1976 CODE.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4530, and submitted to the General Assembly pursuant to the provisions of Article 1, Chapter 23, Title 1 of the 1976 Code, are approved.</w:t>
      </w: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4D" w:rsidRDefault="003963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9634D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9634D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9634D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9634D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9634D" w:rsidRPr="00DE6C45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>The State Board of Education (SBE) proposes to repeal Regulation 43</w:t>
      </w:r>
      <w:r w:rsidRPr="00DE6C45">
        <w:noBreakHyphen/>
        <w:t>262.4, End</w:t>
      </w:r>
      <w:r w:rsidRPr="00DE6C45">
        <w:noBreakHyphen/>
        <w:t>of</w:t>
      </w:r>
      <w:r w:rsidRPr="00DE6C45">
        <w:noBreakHyphen/>
        <w:t>Course Tests. The requirements of this regulation are to be merged with Regulation 43</w:t>
      </w:r>
      <w:r w:rsidRPr="00DE6C45">
        <w:noBreakHyphen/>
        <w:t>262, Assessment Program.</w:t>
      </w:r>
    </w:p>
    <w:p w:rsidR="0039634D" w:rsidRPr="00DE6C45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34D" w:rsidRPr="00DE6C45" w:rsidRDefault="0039634D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 xml:space="preserve">Notice of Drafting for the proposed repeal of this regulation was published in the </w:t>
      </w:r>
      <w:r w:rsidRPr="00DE6C45">
        <w:rPr>
          <w:i/>
        </w:rPr>
        <w:t>State Register</w:t>
      </w:r>
      <w:r w:rsidRPr="00DE6C45">
        <w:t xml:space="preserve"> on August 22, 2014.</w:t>
      </w:r>
    </w:p>
    <w:p w:rsidR="0039634D" w:rsidRDefault="003963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453C" w:rsidRDefault="000F453C" w:rsidP="0039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F453C" w:rsidSect="00A76B9B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373" w:rsidRDefault="00376373" w:rsidP="009F0C77">
      <w:r>
        <w:separator/>
      </w:r>
    </w:p>
  </w:endnote>
  <w:endnote w:type="continuationSeparator" w:id="0">
    <w:p w:rsidR="00376373" w:rsidRDefault="003763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CFAAA5-81DB-4A73-8A4F-869975A87DA2}"/>
    <w:embedBold r:id="rId2" w:fontKey="{F38B6150-12B2-46FF-80FD-3A7DAB5F5109}"/>
    <w:embedItalic r:id="rId3" w:fontKey="{2DBFBFA2-ED0A-4406-BD33-560A862875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4751C03-3031-422F-B379-903DBB34C1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ADAB86C-F1FE-49A4-AC65-AE95544661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7E0D6A-E996-4946-9D25-468E92AAC1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4D" w:rsidRPr="0090140F" w:rsidRDefault="0039634D" w:rsidP="00901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[708-</w:t>
    </w:r>
    <w:r>
      <w:fldChar w:fldCharType="begin"/>
    </w:r>
    <w:r>
      <w:instrText xml:space="preserve"> PAGE  \* MERGEFORMAT </w:instrText>
    </w:r>
    <w:r>
      <w:fldChar w:fldCharType="separate"/>
    </w:r>
    <w:r w:rsidR="00F05AE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9B" w:rsidRPr="0090140F" w:rsidRDefault="0039634D" w:rsidP="00901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373" w:rsidRDefault="00376373" w:rsidP="009F0C77">
      <w:r>
        <w:separator/>
      </w:r>
    </w:p>
  </w:footnote>
  <w:footnote w:type="continuationSeparator" w:id="0">
    <w:p w:rsidR="00376373" w:rsidRDefault="003763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57CZ15"/>
    <w:docVar w:name="CoverBillType" w:val="a"/>
    <w:docVar w:name="docpath" w:val="L:\Council\bills\DBS\31257CZ15.DOCX"/>
    <w:docVar w:name="dvBillNumber" w:val="7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50D7C"/>
    <w:rsid w:val="00026C9A"/>
    <w:rsid w:val="000910F4"/>
    <w:rsid w:val="000965A1"/>
    <w:rsid w:val="000A424B"/>
    <w:rsid w:val="000E1785"/>
    <w:rsid w:val="000F39F2"/>
    <w:rsid w:val="000F453C"/>
    <w:rsid w:val="001023A4"/>
    <w:rsid w:val="0010776B"/>
    <w:rsid w:val="00120C10"/>
    <w:rsid w:val="00133E66"/>
    <w:rsid w:val="00134ACF"/>
    <w:rsid w:val="0014293E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D7C"/>
    <w:rsid w:val="00376373"/>
    <w:rsid w:val="00386420"/>
    <w:rsid w:val="00393688"/>
    <w:rsid w:val="0039634D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5B0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40F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E476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4834"/>
    <w:rsid w:val="00EF3EEE"/>
    <w:rsid w:val="00F05AE5"/>
    <w:rsid w:val="00F149A7"/>
    <w:rsid w:val="00F50BAF"/>
    <w:rsid w:val="00F52C10"/>
    <w:rsid w:val="00F81FFD"/>
    <w:rsid w:val="00F85228"/>
    <w:rsid w:val="00F90E5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B7A87-5042-4FB6-A9EC-7B1665C0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4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45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04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3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708_2015042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708_2015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8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C9363-41C6-4F16-8BB7-F70D28F1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333</Words>
  <Characters>1903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708: End-of-course tests (D. No. 4530) - South Carolina Legislature Online</dc:title>
  <dc:subject/>
  <dc:creator>DeirdreBrevardSmith</dc:creator>
  <cp:keywords/>
  <dc:description/>
  <cp:lastModifiedBy>N Cumfer</cp:lastModifiedBy>
  <cp:revision>2</cp:revision>
  <cp:lastPrinted>2015-04-20T18:33:00Z</cp:lastPrinted>
  <dcterms:created xsi:type="dcterms:W3CDTF">2016-12-02T17:12:00Z</dcterms:created>
  <dcterms:modified xsi:type="dcterms:W3CDTF">2016-12-02T17:12:00Z</dcterms:modified>
</cp:coreProperties>
</file>