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600" w:rsidRDefault="00AA46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A4600" w:rsidRDefault="00AA46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2016</w:t>
      </w:r>
    </w:p>
    <w:p w:rsidR="00AA4600" w:rsidRDefault="00AA46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600" w:rsidRPr="00AA4600" w:rsidRDefault="00AA4600" w:rsidP="00AA4600">
      <w:pPr>
        <w:tabs>
          <w:tab w:val="right" w:pos="5933"/>
        </w:tabs>
        <w:suppressAutoHyphens/>
      </w:pPr>
      <w:r>
        <w:tab/>
      </w:r>
      <w:r>
        <w:rPr>
          <w:b/>
          <w:sz w:val="36"/>
        </w:rPr>
        <w:t>S. 1128</w:t>
      </w:r>
    </w:p>
    <w:p w:rsidR="00AA4600" w:rsidRDefault="00AA46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600" w:rsidRDefault="00AA4600" w:rsidP="00AA4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2C54">
        <w:t>Labor, Commerce and Industry Committee</w:t>
      </w:r>
    </w:p>
    <w:p w:rsidR="00AA4600" w:rsidRDefault="00AA46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600" w:rsidRDefault="00AA46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3/1/16--S.</w:t>
      </w:r>
    </w:p>
    <w:p w:rsidR="00AA4600" w:rsidRDefault="00AA46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2016.</w:t>
      </w:r>
    </w:p>
    <w:p w:rsidR="00AA4600" w:rsidRPr="00AA4600" w:rsidRDefault="00AA4600" w:rsidP="00AA4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4600" w:rsidRDefault="00AA46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600" w:rsidRDefault="00AA46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4600" w:rsidSect="00AA46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1676" w:rsidRDefault="00A516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3D5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78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MEDICAL EXAMINERS, RELATING TO PATIENT MEDICAL RECORDS, DESIGNATED AS REGULATION DOCUMENT NUMBER 4588, PURSUANT TO THE PROVISIONS OF ARTICLE 1, CHAPTER 23, TITLE 1 OF THE 1976 CODE.</w:t>
      </w:r>
      <w:bookmarkEnd w:id="1"/>
    </w:p>
    <w:p w:rsidR="006C3D5D" w:rsidRDefault="006C3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D" w:rsidRDefault="006C3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3D5D" w:rsidRDefault="006C3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D" w:rsidRDefault="006C3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Medical Examiners, relating to Patient Medical Records, designated as Regulation Document Number 4588, and submitted to the General Assembly pursuant to the provisions of Article 1, Chapter 23, Title 1 of the 1976 Code, are approved.</w:t>
      </w:r>
    </w:p>
    <w:p w:rsidR="006C3D5D" w:rsidRDefault="006C3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D" w:rsidRDefault="006C3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780C">
        <w:t>2</w:t>
      </w:r>
      <w:r>
        <w:t>.</w:t>
      </w:r>
      <w:r>
        <w:tab/>
        <w:t>This joint resolution takes effect upon approval by the Governor.</w:t>
      </w:r>
    </w:p>
    <w:p w:rsidR="006C3D5D" w:rsidRDefault="006C3D5D"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C3D5D" w:rsidRDefault="006C3D5D"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C3D5D" w:rsidRDefault="006C3D5D"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C3D5D" w:rsidRDefault="006C3D5D"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C3D5D" w:rsidRPr="00EB3492" w:rsidRDefault="006C3D5D"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3492">
        <w:t>The South Carolina Board of Medical Examiners proposes to amend its regulations to safeguard patient medical records when a physician licensee is incapacitated, disappears, or dies.</w:t>
      </w:r>
    </w:p>
    <w:p w:rsidR="006C3D5D" w:rsidRPr="00EB3492" w:rsidRDefault="006C3D5D"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3D5D" w:rsidRPr="00EB3492" w:rsidRDefault="006C3D5D"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3492">
        <w:t xml:space="preserve">The Notice of Drafting was published in the </w:t>
      </w:r>
      <w:r w:rsidRPr="00EB3492">
        <w:rPr>
          <w:i/>
        </w:rPr>
        <w:t>State Register</w:t>
      </w:r>
      <w:r w:rsidRPr="00EB3492">
        <w:t xml:space="preserve"> on May 22, 2015. The Proposed regulation was published in the </w:t>
      </w:r>
      <w:r w:rsidRPr="00EB3492">
        <w:rPr>
          <w:i/>
        </w:rPr>
        <w:t>State Register</w:t>
      </w:r>
      <w:r w:rsidRPr="00EB3492">
        <w:t xml:space="preserve"> on September 25, 2015. </w:t>
      </w:r>
    </w:p>
    <w:p w:rsidR="00C35F9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C6515" w:rsidRDefault="003C6515" w:rsidP="003C6515">
      <w:pPr>
        <w:suppressAutoHyphens/>
      </w:pPr>
    </w:p>
    <w:sectPr w:rsidR="003C6515" w:rsidSect="00AA46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D5D" w:rsidRDefault="006C3D5D" w:rsidP="009F0C77">
      <w:r>
        <w:separator/>
      </w:r>
    </w:p>
  </w:endnote>
  <w:endnote w:type="continuationSeparator" w:id="0">
    <w:p w:rsidR="006C3D5D" w:rsidRDefault="006C3D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823FB6-E265-4620-A8A4-F5C5D414BC6A}"/>
    <w:embedBold r:id="rId2" w:fontKey="{0F19D1BC-FB53-4F3A-9181-CB50DE757DF0}"/>
    <w:embedItalic r:id="rId3" w:fontKey="{DF8DF5E9-E0E1-4794-A10F-DE98F503B315}"/>
  </w:font>
  <w:font w:name="Calibri">
    <w:panose1 w:val="020F0502020204030204"/>
    <w:charset w:val="00"/>
    <w:family w:val="swiss"/>
    <w:pitch w:val="variable"/>
    <w:sig w:usb0="E00002FF" w:usb1="4000ACFF" w:usb2="00000001" w:usb3="00000000" w:csb0="0000019F" w:csb1="00000000"/>
    <w:embedRegular r:id="rId4" w:fontKey="{354E509B-489F-4D04-A2F6-0AAF5EDE68F7}"/>
  </w:font>
  <w:font w:name="Segoe UI">
    <w:panose1 w:val="020B0502040204020203"/>
    <w:charset w:val="00"/>
    <w:family w:val="swiss"/>
    <w:pitch w:val="variable"/>
    <w:sig w:usb0="E10022FF" w:usb1="C000E47F" w:usb2="00000029" w:usb3="00000000" w:csb0="000001DF" w:csb1="00000000"/>
    <w:embedRegular r:id="rId5" w:fontKey="{F2C7BC15-00E7-43F6-A43A-41E5A3AE8F4E}"/>
  </w:font>
  <w:font w:name="Cambria">
    <w:panose1 w:val="02040503050406030204"/>
    <w:charset w:val="00"/>
    <w:family w:val="roman"/>
    <w:pitch w:val="variable"/>
    <w:sig w:usb0="E00002FF" w:usb1="400004FF" w:usb2="00000000" w:usb3="00000000" w:csb0="0000019F" w:csb1="00000000"/>
    <w:embedRegular r:id="rId6" w:fontKey="{E5AEB18B-02D8-4A8D-AD9B-271AE9A29E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F9B" w:rsidRPr="00A51676" w:rsidRDefault="00A51676" w:rsidP="00A51676">
    <w:pPr>
      <w:pStyle w:val="Footer"/>
      <w:tabs>
        <w:tab w:val="clear" w:pos="4680"/>
        <w:tab w:val="clear" w:pos="9360"/>
        <w:tab w:val="center" w:pos="2995"/>
      </w:tabs>
      <w:spacing w:before="120"/>
    </w:pPr>
    <w:r>
      <w:t>[1128</w:t>
    </w:r>
    <w:r w:rsidR="00AA4600">
      <w:t>-</w:t>
    </w:r>
    <w:r w:rsidR="00AA4600">
      <w:fldChar w:fldCharType="begin"/>
    </w:r>
    <w:r w:rsidR="00AA4600">
      <w:instrText xml:space="preserve"> PAGE  \* MERGEFORMAT </w:instrText>
    </w:r>
    <w:r w:rsidR="00AA4600">
      <w:fldChar w:fldCharType="separate"/>
    </w:r>
    <w:r w:rsidR="00A31E3A">
      <w:rPr>
        <w:noProof/>
      </w:rPr>
      <w:t>1</w:t>
    </w:r>
    <w:r w:rsidR="00AA4600">
      <w:fldChar w:fldCharType="end"/>
    </w:r>
    <w:r w:rsidR="00AA460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600" w:rsidRPr="00A51676" w:rsidRDefault="00AA4600" w:rsidP="00A51676">
    <w:pPr>
      <w:pStyle w:val="Footer"/>
      <w:tabs>
        <w:tab w:val="clear" w:pos="4680"/>
        <w:tab w:val="clear" w:pos="9360"/>
        <w:tab w:val="center" w:pos="2995"/>
      </w:tabs>
      <w:spacing w:before="120"/>
    </w:pPr>
    <w:r>
      <w:t>[1128]</w:t>
    </w:r>
    <w:r>
      <w:tab/>
    </w:r>
    <w:r>
      <w:fldChar w:fldCharType="begin"/>
    </w:r>
    <w:r>
      <w:instrText xml:space="preserve"> PAGE  \* MERGEFORMAT </w:instrText>
    </w:r>
    <w:r>
      <w:fldChar w:fldCharType="separate"/>
    </w:r>
    <w:r w:rsidR="003C65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D5D" w:rsidRDefault="006C3D5D" w:rsidP="009F0C77">
      <w:r>
        <w:separator/>
      </w:r>
    </w:p>
  </w:footnote>
  <w:footnote w:type="continuationSeparator" w:id="0">
    <w:p w:rsidR="006C3D5D" w:rsidRDefault="006C3D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5CZ16"/>
    <w:docVar w:name="CoverBillType" w:val="a"/>
    <w:docVar w:name="docpath" w:val="L:\Council\bills\DBS\31295CZ16.DOCX"/>
    <w:docVar w:name="dvBillNumber" w:val="1128"/>
    <w:docVar w:name="dvBillNumberPrefix" w:val="S. "/>
    <w:docVar w:name="dvOriginalBody" w:val="Senate"/>
    <w:docVar w:name="dvSteno" w:val="DBS"/>
    <w:docVar w:name="NameofBody" w:val="s"/>
    <w:docVar w:name="vgroup2" w:val="Council"/>
  </w:docVars>
  <w:rsids>
    <w:rsidRoot w:val="006C3D5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6515"/>
    <w:rsid w:val="003D411E"/>
    <w:rsid w:val="003E3C1E"/>
    <w:rsid w:val="003E6148"/>
    <w:rsid w:val="00400EAA"/>
    <w:rsid w:val="0041760A"/>
    <w:rsid w:val="004203D7"/>
    <w:rsid w:val="004809EE"/>
    <w:rsid w:val="00511EE9"/>
    <w:rsid w:val="00521E00"/>
    <w:rsid w:val="0052780C"/>
    <w:rsid w:val="00577C6C"/>
    <w:rsid w:val="0058501B"/>
    <w:rsid w:val="0061228A"/>
    <w:rsid w:val="006215AA"/>
    <w:rsid w:val="006340D9"/>
    <w:rsid w:val="00643B8E"/>
    <w:rsid w:val="00665EBC"/>
    <w:rsid w:val="0069470D"/>
    <w:rsid w:val="006A476C"/>
    <w:rsid w:val="006C3D5D"/>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1E3A"/>
    <w:rsid w:val="00A51676"/>
    <w:rsid w:val="00A64E80"/>
    <w:rsid w:val="00A741D9"/>
    <w:rsid w:val="00A9741D"/>
    <w:rsid w:val="00AA4600"/>
    <w:rsid w:val="00AD4B17"/>
    <w:rsid w:val="00B26FA6"/>
    <w:rsid w:val="00B741CB"/>
    <w:rsid w:val="00B934F3"/>
    <w:rsid w:val="00BB6347"/>
    <w:rsid w:val="00BD2134"/>
    <w:rsid w:val="00C038D8"/>
    <w:rsid w:val="00C045DD"/>
    <w:rsid w:val="00C3136F"/>
    <w:rsid w:val="00C3483A"/>
    <w:rsid w:val="00C35F9B"/>
    <w:rsid w:val="00C74E9D"/>
    <w:rsid w:val="00C82FD3"/>
    <w:rsid w:val="00C906FA"/>
    <w:rsid w:val="00CC6B7B"/>
    <w:rsid w:val="00CD3619"/>
    <w:rsid w:val="00CF4447"/>
    <w:rsid w:val="00D26063"/>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A8D4FB-5F16-4095-9874-174188E70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78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8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B62EA-194C-4574-8267-5D4471D0E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B94BCC8A.dotm</Template>
  <TotalTime>0</TotalTime>
  <Pages>2</Pages>
  <Words>208</Words>
  <Characters>1107</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1128 Text of Previous Version (Mar. 1, 2016) - South Carolina Legislature Online</dc:title>
  <dc:subject/>
  <dc:creator>DeirdreBrevardSmith</dc:creator>
  <cp:keywords/>
  <dc:description/>
  <cp:lastModifiedBy>Artie Braswell</cp:lastModifiedBy>
  <cp:revision>2</cp:revision>
  <cp:lastPrinted>2016-02-25T16:08:00Z</cp:lastPrinted>
  <dcterms:created xsi:type="dcterms:W3CDTF">2016-03-01T21:17:00Z</dcterms:created>
  <dcterms:modified xsi:type="dcterms:W3CDTF">2016-03-01T21:17:00Z</dcterms:modified>
</cp:coreProperties>
</file>