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2DB" w:rsidRDefault="002422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422DB" w:rsidRDefault="002422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2016</w:t>
      </w:r>
    </w:p>
    <w:p w:rsidR="002422DB" w:rsidRDefault="002422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2DB" w:rsidRPr="002422DB" w:rsidRDefault="002422DB" w:rsidP="002422DB">
      <w:pPr>
        <w:tabs>
          <w:tab w:val="right" w:pos="5933"/>
        </w:tabs>
        <w:suppressAutoHyphens/>
      </w:pPr>
      <w:r>
        <w:tab/>
      </w:r>
      <w:r>
        <w:rPr>
          <w:b/>
          <w:sz w:val="36"/>
        </w:rPr>
        <w:t>S. 1130</w:t>
      </w:r>
    </w:p>
    <w:p w:rsidR="002422DB" w:rsidRDefault="002422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2DB" w:rsidRDefault="002422DB" w:rsidP="00242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D5B7A">
        <w:t>Labor, Commerce and Industry Committee</w:t>
      </w:r>
    </w:p>
    <w:p w:rsidR="002422DB" w:rsidRDefault="002422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2DB" w:rsidRDefault="002422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3/1/16--S.</w:t>
      </w:r>
    </w:p>
    <w:p w:rsidR="002422DB" w:rsidRDefault="002422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2016.</w:t>
      </w:r>
    </w:p>
    <w:p w:rsidR="002422DB" w:rsidRPr="002422DB" w:rsidRDefault="002422DB" w:rsidP="00242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22DB" w:rsidRDefault="002422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2DB" w:rsidRDefault="002422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22DB" w:rsidSect="002422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655C" w:rsidRDefault="00FA65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132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1E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REAL ESTATE APPRAISERS BOARD, RELATING TO CONTINUING EDUCATION, PAYMENT OF FEES, APPRAISAL EXPERIENCE, AND APPRAISER APPRENTICE REQUIREMENTS, DESIGNATED AS REGULATION DOCUMENT NUMBER 4589, PURSUANT TO THE PROVISIONS OF ARTICLE 1, CHAPTER 23, TITLE 1 OF THE 1976 CODE.</w:t>
      </w:r>
      <w:bookmarkEnd w:id="1"/>
    </w:p>
    <w:p w:rsidR="0080132E" w:rsidRDefault="008013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2E" w:rsidRDefault="008013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132E" w:rsidRDefault="008013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2E" w:rsidRDefault="008013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Real Estate Appraisers Board, relating to Continuing Education, Payment of Fees, Appraisal Experience, and Appraiser Apprentice Requirements, designated as Regulation Document Number 4589, and submitted to the General Assembly pursuant to the provisions of Article 1, Chapter 23, Title 1 of the 1976 Code, are approved.</w:t>
      </w:r>
    </w:p>
    <w:p w:rsidR="0080132E" w:rsidRDefault="008013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2E" w:rsidRDefault="008013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1E2A">
        <w:t>2</w:t>
      </w:r>
      <w:r>
        <w:t>.</w:t>
      </w:r>
      <w:r>
        <w:tab/>
        <w:t>This joint resolution takes effect upon approval by the Governor.</w:t>
      </w:r>
    </w:p>
    <w:p w:rsidR="0080132E" w:rsidRDefault="0080132E"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0132E" w:rsidRDefault="0080132E"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132E" w:rsidRDefault="0080132E"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0132E" w:rsidRDefault="0080132E"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0132E" w:rsidRPr="000C32D0" w:rsidRDefault="0080132E"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32D0">
        <w:t>The South Carolina Real Estate Appraisers Board proposes to amend its regulations regarding continuing education, payment of fees, appraisal experience, appraiser apprentice requirements, and to make editorial changes.</w:t>
      </w:r>
    </w:p>
    <w:p w:rsidR="0080132E" w:rsidRPr="000C32D0" w:rsidRDefault="0080132E"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132E" w:rsidRPr="000C32D0" w:rsidRDefault="0080132E"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32D0">
        <w:t xml:space="preserve">The Notice of Drafting was published in the </w:t>
      </w:r>
      <w:r w:rsidRPr="000C32D0">
        <w:rPr>
          <w:i/>
        </w:rPr>
        <w:t>State Register</w:t>
      </w:r>
      <w:r w:rsidRPr="000C32D0">
        <w:t xml:space="preserve"> on August 28, 2015. The Proposed regulation was published in the </w:t>
      </w:r>
      <w:r w:rsidRPr="000C32D0">
        <w:rPr>
          <w:i/>
        </w:rPr>
        <w:t>State Register</w:t>
      </w:r>
      <w:r w:rsidRPr="000C32D0">
        <w:t xml:space="preserve"> on September 25, 2015.</w:t>
      </w:r>
    </w:p>
    <w:p w:rsidR="00BA36A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F4243" w:rsidRDefault="002F4243" w:rsidP="002F4243">
      <w:pPr>
        <w:suppressAutoHyphens/>
      </w:pPr>
    </w:p>
    <w:sectPr w:rsidR="002F4243" w:rsidSect="002422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32E" w:rsidRDefault="0080132E" w:rsidP="009F0C77">
      <w:r>
        <w:separator/>
      </w:r>
    </w:p>
  </w:endnote>
  <w:endnote w:type="continuationSeparator" w:id="0">
    <w:p w:rsidR="0080132E" w:rsidRDefault="008013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4C6F8A-3160-45A0-8B61-07E0EF7CAD6D}"/>
    <w:embedBold r:id="rId2" w:fontKey="{1A1D2FDA-3CF4-454A-86A7-468BCFFE4148}"/>
    <w:embedItalic r:id="rId3" w:fontKey="{839B9ED0-9B74-479F-8074-9B1B282C26D2}"/>
  </w:font>
  <w:font w:name="Calibri">
    <w:panose1 w:val="020F0502020204030204"/>
    <w:charset w:val="00"/>
    <w:family w:val="swiss"/>
    <w:pitch w:val="variable"/>
    <w:sig w:usb0="E00002FF" w:usb1="4000ACFF" w:usb2="00000001" w:usb3="00000000" w:csb0="0000019F" w:csb1="00000000"/>
    <w:embedRegular r:id="rId4" w:fontKey="{6A4868B1-B215-4DA2-A375-2FD78B45D457}"/>
  </w:font>
  <w:font w:name="Segoe UI">
    <w:panose1 w:val="020B0502040204020203"/>
    <w:charset w:val="00"/>
    <w:family w:val="swiss"/>
    <w:pitch w:val="variable"/>
    <w:sig w:usb0="E10022FF" w:usb1="C000E47F" w:usb2="00000029" w:usb3="00000000" w:csb0="000001DF" w:csb1="00000000"/>
    <w:embedRegular r:id="rId5" w:fontKey="{5A557E40-F1F9-4340-B71F-2FB2C3C9ED3A}"/>
  </w:font>
  <w:font w:name="Cambria">
    <w:panose1 w:val="02040503050406030204"/>
    <w:charset w:val="00"/>
    <w:family w:val="roman"/>
    <w:pitch w:val="variable"/>
    <w:sig w:usb0="E00002FF" w:usb1="400004FF" w:usb2="00000000" w:usb3="00000000" w:csb0="0000019F" w:csb1="00000000"/>
    <w:embedRegular r:id="rId6" w:fontKey="{A0528369-B458-42AF-8E73-D2CB28CDC9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6AF" w:rsidRPr="00FA655C" w:rsidRDefault="00FA655C" w:rsidP="00FA655C">
    <w:pPr>
      <w:pStyle w:val="Footer"/>
      <w:tabs>
        <w:tab w:val="clear" w:pos="4680"/>
        <w:tab w:val="clear" w:pos="9360"/>
        <w:tab w:val="center" w:pos="2995"/>
      </w:tabs>
      <w:spacing w:before="120"/>
    </w:pPr>
    <w:r>
      <w:t>[1130</w:t>
    </w:r>
    <w:r w:rsidR="002422DB">
      <w:t>-</w:t>
    </w:r>
    <w:r w:rsidR="002422DB">
      <w:fldChar w:fldCharType="begin"/>
    </w:r>
    <w:r w:rsidR="002422DB">
      <w:instrText xml:space="preserve"> PAGE  \* MERGEFORMAT </w:instrText>
    </w:r>
    <w:r w:rsidR="002422DB">
      <w:fldChar w:fldCharType="separate"/>
    </w:r>
    <w:r w:rsidR="00766822">
      <w:rPr>
        <w:noProof/>
      </w:rPr>
      <w:t>1</w:t>
    </w:r>
    <w:r w:rsidR="002422DB">
      <w:fldChar w:fldCharType="end"/>
    </w:r>
    <w:r w:rsidR="002422D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DB" w:rsidRPr="00FA655C" w:rsidRDefault="002422DB" w:rsidP="00FA655C">
    <w:pPr>
      <w:pStyle w:val="Footer"/>
      <w:tabs>
        <w:tab w:val="clear" w:pos="4680"/>
        <w:tab w:val="clear" w:pos="9360"/>
        <w:tab w:val="center" w:pos="2995"/>
      </w:tabs>
      <w:spacing w:before="120"/>
    </w:pPr>
    <w:r>
      <w:t>[1130]</w:t>
    </w:r>
    <w:r>
      <w:tab/>
    </w:r>
    <w:r>
      <w:fldChar w:fldCharType="begin"/>
    </w:r>
    <w:r>
      <w:instrText xml:space="preserve"> PAGE  \* MERGEFORMAT </w:instrText>
    </w:r>
    <w:r>
      <w:fldChar w:fldCharType="separate"/>
    </w:r>
    <w:r w:rsidR="002F42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32E" w:rsidRDefault="0080132E" w:rsidP="009F0C77">
      <w:r>
        <w:separator/>
      </w:r>
    </w:p>
  </w:footnote>
  <w:footnote w:type="continuationSeparator" w:id="0">
    <w:p w:rsidR="0080132E" w:rsidRDefault="008013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6CZ16"/>
    <w:docVar w:name="CoverBillType" w:val="a"/>
    <w:docVar w:name="docpath" w:val="L:\Council\bills\DBS\31296CZ16.DOCX"/>
    <w:docVar w:name="dvBillNumber" w:val="1130"/>
    <w:docVar w:name="dvBillNumberPrefix" w:val="S. "/>
    <w:docVar w:name="dvOriginalBody" w:val="Senate"/>
    <w:docVar w:name="dvSteno" w:val="DBS"/>
    <w:docVar w:name="NameofBody" w:val="s"/>
    <w:docVar w:name="vgroup2" w:val="Council"/>
  </w:docVars>
  <w:rsids>
    <w:rsidRoot w:val="0080132E"/>
    <w:rsid w:val="00026C9A"/>
    <w:rsid w:val="000965A1"/>
    <w:rsid w:val="000E1785"/>
    <w:rsid w:val="000F39F2"/>
    <w:rsid w:val="001023A4"/>
    <w:rsid w:val="0010776B"/>
    <w:rsid w:val="00133E66"/>
    <w:rsid w:val="00134ACF"/>
    <w:rsid w:val="00140E95"/>
    <w:rsid w:val="00144E15"/>
    <w:rsid w:val="001A4A62"/>
    <w:rsid w:val="001A681E"/>
    <w:rsid w:val="001D08F2"/>
    <w:rsid w:val="002037CA"/>
    <w:rsid w:val="002047A2"/>
    <w:rsid w:val="002321B6"/>
    <w:rsid w:val="0023696B"/>
    <w:rsid w:val="002422DB"/>
    <w:rsid w:val="00250967"/>
    <w:rsid w:val="002759C5"/>
    <w:rsid w:val="00277DEE"/>
    <w:rsid w:val="00280D88"/>
    <w:rsid w:val="00294ABE"/>
    <w:rsid w:val="002A3EB4"/>
    <w:rsid w:val="002D6858"/>
    <w:rsid w:val="002F4243"/>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66822"/>
    <w:rsid w:val="00771EEC"/>
    <w:rsid w:val="00786819"/>
    <w:rsid w:val="007A325A"/>
    <w:rsid w:val="007C3099"/>
    <w:rsid w:val="007E72BE"/>
    <w:rsid w:val="007F1523"/>
    <w:rsid w:val="007F509E"/>
    <w:rsid w:val="007F5799"/>
    <w:rsid w:val="007F6947"/>
    <w:rsid w:val="0080132E"/>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41E2A"/>
    <w:rsid w:val="00B741CB"/>
    <w:rsid w:val="00B934F3"/>
    <w:rsid w:val="00BA36AF"/>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A655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04F50F-1EF0-46FC-9E6C-50E0ACAE1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41E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E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4148D-889D-42D6-BA0A-CCC4520E0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B94BCC8A.dotm</Template>
  <TotalTime>0</TotalTime>
  <Pages>3</Pages>
  <Words>226</Words>
  <Characters>1283</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1130 Text of Previous Version (Mar. 1, 2016) - South Carolina Legislature Online</dc:title>
  <dc:subject/>
  <dc:creator>DeirdreBrevardSmith</dc:creator>
  <cp:keywords/>
  <dc:description/>
  <cp:lastModifiedBy>Artie Braswell</cp:lastModifiedBy>
  <cp:revision>2</cp:revision>
  <cp:lastPrinted>2016-02-25T16:15:00Z</cp:lastPrinted>
  <dcterms:created xsi:type="dcterms:W3CDTF">2016-03-01T21:20:00Z</dcterms:created>
  <dcterms:modified xsi:type="dcterms:W3CDTF">2016-03-01T21:20:00Z</dcterms:modified>
</cp:coreProperties>
</file>