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A59" w:rsidRDefault="006B4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B4A59" w:rsidRDefault="006B4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6B4A59" w:rsidRDefault="006B4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59" w:rsidRPr="006B4A59" w:rsidRDefault="006B4A59" w:rsidP="006B4A59">
      <w:pPr>
        <w:tabs>
          <w:tab w:val="right" w:pos="5933"/>
        </w:tabs>
        <w:suppressAutoHyphens/>
      </w:pPr>
      <w:r>
        <w:tab/>
      </w:r>
      <w:r>
        <w:rPr>
          <w:b/>
          <w:sz w:val="36"/>
        </w:rPr>
        <w:t>S. 1322</w:t>
      </w:r>
    </w:p>
    <w:p w:rsidR="006B4A59" w:rsidRDefault="006B4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59" w:rsidRDefault="006B4A59" w:rsidP="006B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785F">
        <w:t>Labor, Commerce and Industry Committee</w:t>
      </w:r>
    </w:p>
    <w:p w:rsidR="006B4A59" w:rsidRDefault="006B4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59" w:rsidRDefault="006B4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6B4A59" w:rsidRDefault="006B4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6B4A59" w:rsidRPr="006B4A59" w:rsidRDefault="006B4A59" w:rsidP="006B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4A59" w:rsidRDefault="006B4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4A59" w:rsidSect="006B4A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4530" w:rsidRDefault="000645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39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1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UNEMPLOYMENT TRUST FUND SOLVENCY, DESIGNATED AS REGULATION DOCUMENT NUMBER 4645, PURSUANT TO THE PROVISIONS OF ARTICLE 1, CHAPTER 23, TITLE 1 OF THE 1976 CODE.</w:t>
      </w:r>
      <w:bookmarkEnd w:id="1"/>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Unemployment Trust Fund Solvency, designated as Regulation Document Number 4645, and submitted to the General Assembly pursuant to the provisions of Article 1, Chapter 23, Title 1 of the 1976 Code, are approved.</w:t>
      </w: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411E">
        <w:t>2</w:t>
      </w:r>
      <w:r>
        <w:t>.</w:t>
      </w:r>
      <w:r>
        <w:tab/>
        <w:t>This joint resolution takes effect upon approval by the Governor.</w:t>
      </w:r>
    </w:p>
    <w:p w:rsidR="002639B1"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639B1"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639B1"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639B1"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639B1" w:rsidRPr="00BC18E2" w:rsidRDefault="008D411E"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639B1" w:rsidRPr="00BC18E2">
        <w:t>he South Carolina Department of Employment and Workforce proposes to amend Regulation 47</w:t>
      </w:r>
      <w:r w:rsidR="002639B1" w:rsidRPr="00BC18E2">
        <w:noBreakHyphen/>
        <w:t xml:space="preserve">501 in Article 5. Unemployment Trust Fund Solvency, to have the initial rebuilding period remain at five (5) years and to have any and all subsequent rebuilding periods be four (4) years. </w:t>
      </w:r>
    </w:p>
    <w:p w:rsidR="002639B1" w:rsidRPr="00BC18E2"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9B1" w:rsidRPr="00BC18E2"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8E2">
        <w:t xml:space="preserve">Notice of Drafting for the proposed regulation was published in the </w:t>
      </w:r>
      <w:r w:rsidRPr="00BC18E2">
        <w:rPr>
          <w:i/>
        </w:rPr>
        <w:t>State Register</w:t>
      </w:r>
      <w:r w:rsidRPr="00BC18E2">
        <w:t xml:space="preserve"> on January 22, 2016.</w:t>
      </w:r>
    </w:p>
    <w:p w:rsidR="00FE2A57" w:rsidRDefault="0010776B" w:rsidP="00FE2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FE2A57" w:rsidSect="006B4A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9B1" w:rsidRDefault="002639B1" w:rsidP="009F0C77">
      <w:r>
        <w:separator/>
      </w:r>
    </w:p>
  </w:endnote>
  <w:endnote w:type="continuationSeparator" w:id="0">
    <w:p w:rsidR="002639B1" w:rsidRDefault="00263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505302-CCAE-451D-BF81-75090078FEF9}"/>
    <w:embedBold r:id="rId2" w:fontKey="{FFF33B94-A606-4B82-A2B3-0AD7FC97DA36}"/>
    <w:embedItalic r:id="rId3" w:fontKey="{F000CABF-3233-4C6B-B463-F7876F3EC91E}"/>
  </w:font>
  <w:font w:name="Calibri">
    <w:panose1 w:val="020F0502020204030204"/>
    <w:charset w:val="00"/>
    <w:family w:val="swiss"/>
    <w:pitch w:val="variable"/>
    <w:sig w:usb0="E00002FF" w:usb1="4000ACFF" w:usb2="00000001" w:usb3="00000000" w:csb0="0000019F" w:csb1="00000000"/>
    <w:embedRegular r:id="rId4" w:fontKey="{8834B5C8-CF9D-40B3-B495-351E0F60EA3D}"/>
  </w:font>
  <w:font w:name="Segoe UI">
    <w:panose1 w:val="020B0502040204020203"/>
    <w:charset w:val="00"/>
    <w:family w:val="swiss"/>
    <w:pitch w:val="variable"/>
    <w:sig w:usb0="E10022FF" w:usb1="C000E47F" w:usb2="00000029" w:usb3="00000000" w:csb0="000001DF" w:csb1="00000000"/>
    <w:embedRegular r:id="rId5" w:fontKey="{C8395514-FC64-4A2F-8C9B-24EA3776FBA4}"/>
  </w:font>
  <w:font w:name="Cambria">
    <w:panose1 w:val="02040503050406030204"/>
    <w:charset w:val="00"/>
    <w:family w:val="roman"/>
    <w:pitch w:val="variable"/>
    <w:sig w:usb0="E00002FF" w:usb1="400004FF" w:usb2="00000000" w:usb3="00000000" w:csb0="0000019F" w:csb1="00000000"/>
    <w:embedRegular r:id="rId6" w:fontKey="{15C5C224-0B3D-4118-BE62-11E7CDF41F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277" w:rsidRPr="00064530" w:rsidRDefault="00064530" w:rsidP="00064530">
    <w:pPr>
      <w:pStyle w:val="Footer"/>
      <w:tabs>
        <w:tab w:val="clear" w:pos="4680"/>
        <w:tab w:val="clear" w:pos="9360"/>
        <w:tab w:val="center" w:pos="2995"/>
      </w:tabs>
      <w:spacing w:before="120"/>
    </w:pPr>
    <w:r>
      <w:t>[1322</w:t>
    </w:r>
    <w:r w:rsidR="006B4A59">
      <w:t>-</w:t>
    </w:r>
    <w:r w:rsidR="006B4A59">
      <w:fldChar w:fldCharType="begin"/>
    </w:r>
    <w:r w:rsidR="006B4A59">
      <w:instrText xml:space="preserve"> PAGE  \* MERGEFORMAT </w:instrText>
    </w:r>
    <w:r w:rsidR="006B4A59">
      <w:fldChar w:fldCharType="separate"/>
    </w:r>
    <w:r w:rsidR="002632AA">
      <w:rPr>
        <w:noProof/>
      </w:rPr>
      <w:t>1</w:t>
    </w:r>
    <w:r w:rsidR="006B4A59">
      <w:fldChar w:fldCharType="end"/>
    </w:r>
    <w:r w:rsidR="006B4A5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A59" w:rsidRPr="00064530" w:rsidRDefault="006B4A59" w:rsidP="00064530">
    <w:pPr>
      <w:pStyle w:val="Footer"/>
      <w:tabs>
        <w:tab w:val="clear" w:pos="4680"/>
        <w:tab w:val="clear" w:pos="9360"/>
        <w:tab w:val="center" w:pos="2995"/>
      </w:tabs>
      <w:spacing w:before="120"/>
    </w:pPr>
    <w:r>
      <w:t>[1322]</w:t>
    </w:r>
    <w:r>
      <w:tab/>
    </w:r>
    <w:r>
      <w:fldChar w:fldCharType="begin"/>
    </w:r>
    <w:r>
      <w:instrText xml:space="preserve"> PAGE  \* MERGEFORMAT </w:instrText>
    </w:r>
    <w:r>
      <w:fldChar w:fldCharType="separate"/>
    </w:r>
    <w:r w:rsidR="00FE2A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9B1" w:rsidRDefault="002639B1" w:rsidP="009F0C77">
      <w:r>
        <w:separator/>
      </w:r>
    </w:p>
  </w:footnote>
  <w:footnote w:type="continuationSeparator" w:id="0">
    <w:p w:rsidR="002639B1" w:rsidRDefault="00263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8CZ16"/>
    <w:docVar w:name="CoverBillType" w:val="a"/>
    <w:docVar w:name="docpath" w:val="L:\Council\bills\DBS\31348CZ16.DOCX"/>
    <w:docVar w:name="dvBillNumber" w:val="1322"/>
    <w:docVar w:name="dvBillNumberPrefix" w:val="S. "/>
    <w:docVar w:name="dvOriginalBody" w:val="Senate"/>
    <w:docVar w:name="dvSteno" w:val="DBS"/>
    <w:docVar w:name="NameofBody" w:val="s"/>
    <w:docVar w:name="vgroup2" w:val="Council"/>
  </w:docVars>
  <w:rsids>
    <w:rsidRoot w:val="002639B1"/>
    <w:rsid w:val="00026C9A"/>
    <w:rsid w:val="00064530"/>
    <w:rsid w:val="000965A1"/>
    <w:rsid w:val="000A16B1"/>
    <w:rsid w:val="000E1785"/>
    <w:rsid w:val="000F39F2"/>
    <w:rsid w:val="001023A4"/>
    <w:rsid w:val="0010776B"/>
    <w:rsid w:val="00133E66"/>
    <w:rsid w:val="00134ACF"/>
    <w:rsid w:val="00144E15"/>
    <w:rsid w:val="001A4A62"/>
    <w:rsid w:val="001A5300"/>
    <w:rsid w:val="001A681E"/>
    <w:rsid w:val="001D08F2"/>
    <w:rsid w:val="002037CA"/>
    <w:rsid w:val="002047A2"/>
    <w:rsid w:val="002321B6"/>
    <w:rsid w:val="0023696B"/>
    <w:rsid w:val="00250967"/>
    <w:rsid w:val="002632AA"/>
    <w:rsid w:val="002639B1"/>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B4A59"/>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411E"/>
    <w:rsid w:val="008F4429"/>
    <w:rsid w:val="00932670"/>
    <w:rsid w:val="009352BB"/>
    <w:rsid w:val="00975277"/>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E2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58288-F665-4D59-9EE1-7C35953E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4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1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F3A33-C817-4DCD-A2A1-BD8D71C6C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2</Pages>
  <Words>206</Words>
  <Characters>1095</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1322 Text of Previous Version (May 18, 2016) - South Carolina Legislature Online</dc:title>
  <dc:subject/>
  <dc:creator>DeirdreBrevardSmith</dc:creator>
  <cp:keywords/>
  <dc:description/>
  <cp:lastModifiedBy>Miriam Cook</cp:lastModifiedBy>
  <cp:revision>2</cp:revision>
  <cp:lastPrinted>2016-05-16T13:45:00Z</cp:lastPrinted>
  <dcterms:created xsi:type="dcterms:W3CDTF">2016-05-18T22:59:00Z</dcterms:created>
  <dcterms:modified xsi:type="dcterms:W3CDTF">2016-05-18T22:59:00Z</dcterms:modified>
</cp:coreProperties>
</file>