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B0A"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837B8" w:rsidRP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19, 2015</w:t>
      </w:r>
    </w:p>
    <w:p w:rsid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7B8" w:rsidRPr="00F837B8" w:rsidRDefault="00F837B8" w:rsidP="00F837B8">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 Weeks, Whipper, Hicks, Atwater, Ballentine and Stavrinakis</w:t>
      </w:r>
    </w:p>
    <w:p w:rsid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2/19/15--H.</w:t>
      </w:r>
    </w:p>
    <w:p w:rsid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837B8" w:rsidRPr="00F837B8" w:rsidRDefault="00F837B8" w:rsidP="00F837B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7B8" w:rsidRDefault="00F837B8"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837B8"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1"/>
    </w:p>
    <w:p w:rsidR="0010776B" w:rsidRDefault="00F8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37B8" w:rsidRDefault="00F83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3B3D">
        <w:rPr>
          <w:u w:color="000000" w:themeColor="text1"/>
        </w:rPr>
        <w:t>SECTION</w:t>
      </w:r>
      <w:r w:rsidRPr="00983B3D">
        <w:rPr>
          <w:u w:color="000000" w:themeColor="text1"/>
        </w:rPr>
        <w:tab/>
        <w:t>1.</w:t>
      </w:r>
      <w:r w:rsidRPr="00983B3D">
        <w:rPr>
          <w:u w:color="000000" w:themeColor="text1"/>
        </w:rPr>
        <w:tab/>
        <w:t>Section 8</w:t>
      </w:r>
      <w:r w:rsidRPr="00983B3D">
        <w:rPr>
          <w:u w:color="000000" w:themeColor="text1"/>
        </w:rPr>
        <w:noBreakHyphen/>
        <w:t>13</w:t>
      </w:r>
      <w:r w:rsidRPr="00983B3D">
        <w:rPr>
          <w:u w:color="000000" w:themeColor="text1"/>
        </w:rPr>
        <w:noBreakHyphen/>
        <w:t>1120 of the 1976 Code, as last amended by Act 6 of 1995, is further amended to read:</w:t>
      </w:r>
    </w:p>
    <w:p w:rsidR="00F837B8"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t>“Section 8-13-1120.</w:t>
      </w:r>
      <w:r w:rsidRPr="00983B3D">
        <w:tab/>
        <w:t>(A)</w:t>
      </w:r>
      <w:r w:rsidRPr="00983B3D">
        <w:tab/>
        <w:t>A statement of economic interests filed pursuant to Section 8</w:t>
      </w:r>
      <w:r w:rsidRPr="00983B3D">
        <w:noBreakHyphen/>
        <w:t>13</w:t>
      </w:r>
      <w:r w:rsidRPr="00983B3D">
        <w:noBreakHyphen/>
        <w:t>1110 must be on forms prescribed by the State Ethics Commission and must contain full and complete information concerning:</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the name, business or government address, and workplace telephone number of the filer;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the source, type, and amount or value of income, not to include tax refunds, of substantial monetary value received from a governmental entity by the filer or a member of the filer’s immediate family during the reporting period;</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(3)(a)</w:t>
      </w:r>
      <w:r w:rsidRPr="00983B3D">
        <w:tab/>
        <w:t>the description, value, and location of all real property owned and options to purchase real property during the reporting period by a filer or a member of the filer’s immediate family if:</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there have been any public improvements of more than two hundred dollars on or adjacent to the real property within the reporting period and the public improvements are known to the filer;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interest can reasonably be expected to be the subject of a conflict of interest;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if a sale, lease, or rental of personal or real property is to a state, county, or municipal instrumentality of government, a copy of the contract, lease, or rental agreement must be attached to the statement of economic interests;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the name of each organization which paid for or reimbursed actual expenses of the filer for speaking before a public or private group, the amount of such payment or reimbursement, and the purpose, date, and location of the speaking engagement;</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(5)</w:t>
      </w:r>
      <w:r w:rsidRPr="00983B3D">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(6)(a)</w:t>
      </w:r>
      <w:r w:rsidRPr="00983B3D">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debt is promised or loaned by an individual’s family member if the person who promises or makes the loan is not acting as the agent or intermediary for someone other than a person named in this subitem; and</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the rate of interest charged the filer or a member of the filer’s immediate family for a debt required to be reported in (a);</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If a discharge of a debt required to be reported in (a) has been made, the date of the transaction must be shown.</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(7)</w:t>
      </w:r>
      <w:r w:rsidRPr="00983B3D">
        <w:tab/>
        <w:t>the name of any lobbyist, as defined in Section 2</w:t>
      </w:r>
      <w:r w:rsidRPr="00983B3D">
        <w:noBreakHyphen/>
        <w:t>17</w:t>
      </w:r>
      <w:r w:rsidRPr="00983B3D">
        <w:noBreakHyphen/>
        <w:t>10(13) who is: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an immediate family member of the filer;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an individual with whom or business with which the filer or a member of the filer’s immediate family is associated;</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(8)</w:t>
      </w:r>
      <w:r w:rsidRPr="00983B3D">
        <w:tab/>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(9)</w:t>
      </w:r>
      <w:r w:rsidRPr="00983B3D">
        <w:tab/>
        <w:t>the source and a brief description of any gifts, including transportation, lodging, food, or entertainment received during the preceding calendar year from:</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 person, if there is reason to believe the donor would not give the gift, gratuity, or favor but for the official’s or employee’s office or position;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 person, or from an officer or director of a person, if the public official or public employee has reason to believe the person:</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w:t>
      </w:r>
      <w:r>
        <w:tab/>
      </w:r>
      <w:r w:rsidRPr="00983B3D">
        <w:tab/>
        <w:t>has or is seeking to obtain contractual or other business or financial relationship with the official’s or employee’s agency;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conducts operations or activities which are regulated by the official’s or employee’s agency if the value of the gift is twenty</w:t>
      </w:r>
      <w:r w:rsidRPr="00983B3D">
        <w:noBreakHyphen/>
        <w:t>five dollars or more in a day or if the value totals, in the aggregate, two hundred dollars or more in a calendar year</w:t>
      </w:r>
      <w:r w:rsidRPr="00983B3D">
        <w:rPr>
          <w:u w:val="single"/>
        </w:rPr>
        <w:t>;</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rPr>
          <w:u w:val="single"/>
        </w:rPr>
        <w:t>(10)</w:t>
      </w:r>
      <w:r w:rsidRPr="00983B3D">
        <w:tab/>
      </w:r>
      <w:r w:rsidRPr="00983B3D">
        <w:rPr>
          <w:u w:val="single"/>
        </w:rPr>
        <w:t>a listing of the private source and type of any income received in the previous year by the filer or a member of his immediate family.  This item does not include income received pursuant to:</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(a)</w:t>
      </w:r>
      <w:r w:rsidRPr="00983B3D">
        <w:tab/>
      </w:r>
      <w:r w:rsidRPr="00983B3D">
        <w:rPr>
          <w:u w:val="single"/>
        </w:rPr>
        <w:t>a court order;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(b)</w:t>
      </w:r>
      <w:r w:rsidRPr="00983B3D">
        <w:tab/>
      </w:r>
      <w:r w:rsidRPr="00983B3D">
        <w:rPr>
          <w:u w:val="single"/>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F837B8"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rPr>
          <w:u w:val="single"/>
        </w:rPr>
        <w:t>(c)</w:t>
      </w:r>
      <w:r w:rsidRPr="00983B3D">
        <w:tab/>
      </w:r>
      <w:r w:rsidRPr="00983B3D">
        <w:rPr>
          <w:u w:val="single"/>
        </w:rPr>
        <w:t>a mutual fund or similar fund in which an investment company invests its shareholders’ money in a diversified selection of securities</w:t>
      </w:r>
      <w:r w:rsidRPr="00983B3D">
        <w:t>.</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2485">
        <w:rPr>
          <w:u w:val="single" w:color="000000" w:themeColor="text1"/>
        </w:rPr>
        <w:t>(11)</w:t>
      </w:r>
      <w:r w:rsidRPr="00822485">
        <w:rPr>
          <w:u w:color="000000" w:themeColor="text1"/>
        </w:rPr>
        <w:tab/>
      </w:r>
      <w:r w:rsidRPr="00822485">
        <w:rPr>
          <w:u w:val="single" w:color="000000" w:themeColor="text1"/>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sidRPr="00822485">
        <w:rPr>
          <w:u w:val="single" w:color="000000" w:themeColor="text1"/>
        </w:rPr>
        <w:noBreakHyphen/>
        <w:t>17</w:t>
      </w:r>
      <w:r w:rsidRPr="00822485">
        <w:rPr>
          <w:u w:val="single" w:color="000000" w:themeColor="text1"/>
        </w:rPr>
        <w:noBreakHyphen/>
        <w:t>10, to a filer or a member of his immediate family.</w:t>
      </w:r>
      <w:r w:rsidRPr="00822485">
        <w:t xml:space="preserve"> </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t>(B)</w:t>
      </w:r>
      <w:r w:rsidRPr="00983B3D">
        <w:tab/>
        <w:t>This article does not require the disclosure of economic interests information concerning:</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a spouse separated pursuant to a court order from the public official, public member, or public employee;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a former spouse;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w:t>
      </w:r>
      <w:r w:rsidRPr="00983B3D">
        <w:tab/>
        <w:t>a campaign contribution that is permitted and reported under Article 13 of this chapter; or</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matters determined to require confidentiality pursuant to Section 2</w:t>
      </w:r>
      <w:r w:rsidRPr="00983B3D">
        <w:noBreakHyphen/>
        <w:t>17</w:t>
      </w:r>
      <w:r w:rsidRPr="00983B3D">
        <w:noBreakHyphen/>
        <w:t>90(E).</w:t>
      </w:r>
    </w:p>
    <w:p w:rsidR="00F837B8" w:rsidRPr="00983B3D"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rPr>
          <w:u w:val="single"/>
        </w:rPr>
        <w:t>(C)</w:t>
      </w:r>
      <w:r w:rsidRPr="00983B3D">
        <w:tab/>
      </w:r>
      <w:r w:rsidRPr="00983B3D">
        <w:rPr>
          <w:u w:val="single"/>
        </w:rPr>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filer’s immediate family member.</w:t>
      </w:r>
      <w:r w:rsidRPr="00983B3D">
        <w:t xml:space="preserve">” </w:t>
      </w:r>
    </w:p>
    <w:p w:rsidR="00F837B8"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1CCB" w:rsidRPr="006D4F72" w:rsidRDefault="00F837B8" w:rsidP="00F8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B3D">
        <w:rPr>
          <w:u w:color="000000" w:themeColor="text1"/>
        </w:rPr>
        <w:t>SECTION</w:t>
      </w:r>
      <w:r w:rsidRPr="00983B3D">
        <w:rPr>
          <w:u w:color="000000" w:themeColor="text1"/>
        </w:rPr>
        <w:tab/>
        <w:t>2.</w:t>
      </w:r>
      <w:r w:rsidRPr="00983B3D">
        <w:rPr>
          <w:u w:color="000000" w:themeColor="text1"/>
        </w:rPr>
        <w:tab/>
        <w:t>This act takes effect upon signature of the governor.</w:t>
      </w:r>
    </w:p>
    <w:p w:rsidR="006D0BF8" w:rsidRDefault="00806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3C57" w:rsidRDefault="00903C57" w:rsidP="00903C57">
      <w:pPr>
        <w:suppressAutoHyphens/>
      </w:pPr>
    </w:p>
    <w:sectPr w:rsidR="00903C57"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815635-60E3-4A54-B15B-079018398062}"/>
    <w:embedBold r:id="rId2" w:fontKey="{A02163FF-ECDD-4ECB-AD67-27909DA1F320}"/>
  </w:font>
  <w:font w:name="Calibri">
    <w:panose1 w:val="020F0502020204030204"/>
    <w:charset w:val="00"/>
    <w:family w:val="swiss"/>
    <w:pitch w:val="variable"/>
    <w:sig w:usb0="E10002FF" w:usb1="4000ACFF" w:usb2="00000009" w:usb3="00000000" w:csb0="0000019F" w:csb1="00000000"/>
    <w:embedRegular r:id="rId3" w:fontKey="{7D87FACD-689E-45F0-B07A-55DDB3A6F530}"/>
  </w:font>
  <w:font w:name="Segoe UI">
    <w:panose1 w:val="020B0502040204020203"/>
    <w:charset w:val="00"/>
    <w:family w:val="swiss"/>
    <w:pitch w:val="variable"/>
    <w:sig w:usb0="E10022FF" w:usb1="C000E47F" w:usb2="00000029" w:usb3="00000000" w:csb0="000001DF" w:csb1="00000000"/>
    <w:embedRegular r:id="rId4" w:fontKey="{B6C80C0B-EE16-4CAF-BF37-23451CB3B6E8}"/>
  </w:font>
  <w:font w:name="Cambria">
    <w:panose1 w:val="02040503050406030204"/>
    <w:charset w:val="00"/>
    <w:family w:val="roman"/>
    <w:pitch w:val="variable"/>
    <w:sig w:usb0="E00002FF" w:usb1="400004FF" w:usb2="00000000" w:usb3="00000000" w:csb0="0000019F" w:csb1="00000000"/>
    <w:embedRegular r:id="rId5" w:fontKey="{9F77B3A0-8C32-42D9-A15A-4F1989F76B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903C57">
      <w:rPr>
        <w:noProof/>
      </w:rPr>
      <w:t>1</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903C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7FE9"/>
    <w:rsid w:val="004809EE"/>
    <w:rsid w:val="004E59F3"/>
    <w:rsid w:val="004E7D54"/>
    <w:rsid w:val="00517B0A"/>
    <w:rsid w:val="005273C6"/>
    <w:rsid w:val="00530A69"/>
    <w:rsid w:val="00545593"/>
    <w:rsid w:val="00570852"/>
    <w:rsid w:val="00577C6C"/>
    <w:rsid w:val="005C2FE2"/>
    <w:rsid w:val="005E2BC9"/>
    <w:rsid w:val="005F7E2E"/>
    <w:rsid w:val="0060446F"/>
    <w:rsid w:val="00605102"/>
    <w:rsid w:val="006215AA"/>
    <w:rsid w:val="006913C9"/>
    <w:rsid w:val="0069470D"/>
    <w:rsid w:val="006D0BF8"/>
    <w:rsid w:val="00734F00"/>
    <w:rsid w:val="00746E16"/>
    <w:rsid w:val="00761CCB"/>
    <w:rsid w:val="007A70AE"/>
    <w:rsid w:val="007D2122"/>
    <w:rsid w:val="008067C9"/>
    <w:rsid w:val="008362E8"/>
    <w:rsid w:val="008A1768"/>
    <w:rsid w:val="008E03BF"/>
    <w:rsid w:val="008F0F33"/>
    <w:rsid w:val="008F4429"/>
    <w:rsid w:val="00903C57"/>
    <w:rsid w:val="00920EED"/>
    <w:rsid w:val="0094021A"/>
    <w:rsid w:val="009B44AF"/>
    <w:rsid w:val="009C6A0B"/>
    <w:rsid w:val="009F0C77"/>
    <w:rsid w:val="009F4DD1"/>
    <w:rsid w:val="00A41684"/>
    <w:rsid w:val="00A64E80"/>
    <w:rsid w:val="00A72BCD"/>
    <w:rsid w:val="00A741D9"/>
    <w:rsid w:val="00A833AB"/>
    <w:rsid w:val="00A9741D"/>
    <w:rsid w:val="00AD4B17"/>
    <w:rsid w:val="00B3382E"/>
    <w:rsid w:val="00B412D4"/>
    <w:rsid w:val="00BE3C22"/>
    <w:rsid w:val="00BF3C0E"/>
    <w:rsid w:val="00C0345E"/>
    <w:rsid w:val="00C3483A"/>
    <w:rsid w:val="00C74E9D"/>
    <w:rsid w:val="00C82FD3"/>
    <w:rsid w:val="00C92819"/>
    <w:rsid w:val="00CC6B7B"/>
    <w:rsid w:val="00CD2089"/>
    <w:rsid w:val="00CF3CE9"/>
    <w:rsid w:val="00D73A67"/>
    <w:rsid w:val="00D970A9"/>
    <w:rsid w:val="00DF3845"/>
    <w:rsid w:val="00E41911"/>
    <w:rsid w:val="00E92EEF"/>
    <w:rsid w:val="00EF3BDB"/>
    <w:rsid w:val="00F24442"/>
    <w:rsid w:val="00F50AE3"/>
    <w:rsid w:val="00F67CF1"/>
    <w:rsid w:val="00F837B8"/>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B8E74-C544-4FA7-846C-5B9559685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165F4EA.dotm</Template>
  <TotalTime>0</TotalTime>
  <Pages>5</Pages>
  <Words>1301</Words>
  <Characters>6535</Characters>
  <Application>Microsoft Office Word</Application>
  <DocSecurity>0</DocSecurity>
  <Lines>170</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(Feb. 19, 2015) - South Carolina Legislature Online</dc:title>
  <dc:creator>%USERNAME%</dc:creator>
  <cp:lastModifiedBy>Miriam Cook</cp:lastModifiedBy>
  <cp:revision>2</cp:revision>
  <cp:lastPrinted>2014-12-17T16:02:00Z</cp:lastPrinted>
  <dcterms:created xsi:type="dcterms:W3CDTF">2015-02-19T22:58:00Z</dcterms:created>
  <dcterms:modified xsi:type="dcterms:W3CDTF">2015-02-19T22:58:00Z</dcterms:modified>
</cp:coreProperties>
</file>