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25, 2015</w:t>
      </w: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FD" w:rsidRPr="00EE3DFD" w:rsidRDefault="00EE3DFD" w:rsidP="00EE3DFD">
      <w:pPr>
        <w:pStyle w:val="BillDots"/>
        <w:tabs>
          <w:tab w:val="clear" w:pos="216"/>
          <w:tab w:val="clear" w:pos="432"/>
          <w:tab w:val="clear" w:pos="648"/>
          <w:tab w:val="clear" w:pos="864"/>
          <w:tab w:val="clear" w:pos="1080"/>
          <w:tab w:val="clear" w:pos="1296"/>
          <w:tab w:val="clear" w:pos="5904"/>
          <w:tab w:val="right" w:pos="5933"/>
        </w:tabs>
      </w:pPr>
      <w:r>
        <w:tab/>
      </w:r>
      <w:r>
        <w:rPr>
          <w:b/>
          <w:sz w:val="36"/>
        </w:rPr>
        <w:t>H. 3204</w:t>
      </w: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FD" w:rsidRDefault="00EE3DFD" w:rsidP="008D78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Bernstein, J.E. Smith, Cobb</w:t>
      </w:r>
      <w:r>
        <w:noBreakHyphen/>
        <w:t>Hunter and M.S. McLeod</w:t>
      </w: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2/25/15--H.</w:t>
      </w: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EE3DFD" w:rsidRP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EE3DFD" w:rsidRP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3204) to amend the Code of Laws of South Carolina, 1976, by adding Section 44</w:t>
      </w:r>
      <w:r>
        <w:noBreakHyphen/>
        <w:t>29</w:t>
      </w:r>
      <w:r>
        <w:noBreakHyphen/>
        <w:t>185 so as to enact the “Cervical Cancer Prevention Act”, to provide, etc., respectfully</w:t>
      </w:r>
    </w:p>
    <w:p w:rsidR="00EE3DFD" w:rsidRP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FD" w:rsidRPr="00242CCE" w:rsidRDefault="00EE3DFD"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2CCE">
        <w:t>Amend the bill, as and if amended, page 2, SECTION 2, by striking Section 44-29-185(B) in its entirety and inserting:</w:t>
      </w:r>
    </w:p>
    <w:p w:rsidR="00EE3DFD" w:rsidRPr="00242CCE" w:rsidRDefault="00EE3DFD"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42CCE">
        <w:t>/</w:t>
      </w:r>
      <w:r w:rsidRPr="00242CCE">
        <w:tab/>
      </w:r>
      <w:r w:rsidRPr="00242CCE">
        <w:rPr>
          <w:u w:color="000000" w:themeColor="text1"/>
        </w:rPr>
        <w:t>(B)(1)</w:t>
      </w:r>
      <w:r w:rsidRPr="00242CCE">
        <w:rPr>
          <w:u w:color="000000" w:themeColor="text1"/>
        </w:rPr>
        <w:tab/>
        <w:t>The department shall develop and provide to each school whose grade levels include grade six informational brochures concerning adolescent vaccinations, including the cervical cancer vaccination series.  The brochure specifically must state that the cervical cancer vaccination series is optional and shall encourage the parent or guardian of a student to take the child to the child’s own health care provider to be vaccinated.</w:t>
      </w:r>
    </w:p>
    <w:p w:rsidR="00EE3DFD" w:rsidRPr="00242CCE" w:rsidRDefault="00EE3DFD"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2CCE">
        <w:rPr>
          <w:u w:color="000000" w:themeColor="text1"/>
        </w:rPr>
        <w:tab/>
      </w:r>
      <w:r w:rsidRPr="00242CCE">
        <w:rPr>
          <w:u w:color="000000" w:themeColor="text1"/>
        </w:rPr>
        <w:tab/>
        <w:t>(2)</w:t>
      </w:r>
      <w:r w:rsidRPr="00242CCE">
        <w:rPr>
          <w:u w:color="000000" w:themeColor="text1"/>
        </w:rPr>
        <w:tab/>
        <w:t>At the beginning of the school year each school district shall provide this informational brochure to the parents or guardians of all students in the sixth grade.</w:t>
      </w:r>
      <w:r w:rsidRPr="00242CCE">
        <w:rPr>
          <w:u w:color="000000" w:themeColor="text1"/>
        </w:rPr>
        <w:tab/>
      </w:r>
      <w:r w:rsidRPr="00242CCE">
        <w:rPr>
          <w:u w:color="000000" w:themeColor="text1"/>
        </w:rPr>
        <w:tab/>
        <w:t>/</w:t>
      </w:r>
      <w:bookmarkStart w:id="0" w:name="temp"/>
      <w:bookmarkEnd w:id="0"/>
    </w:p>
    <w:p w:rsidR="00EE3DFD" w:rsidRPr="00242CCE" w:rsidRDefault="00EE3DFD"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2CCE">
        <w:t>Renumber sections to conform.</w:t>
      </w:r>
    </w:p>
    <w:p w:rsidR="00EE3DFD" w:rsidRDefault="00EE3DFD"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2CCE">
        <w:t>Amend title to conform.</w:t>
      </w:r>
    </w:p>
    <w:p w:rsidR="00EE3DFD" w:rsidRPr="00242CCE" w:rsidRDefault="00EE3DFD"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EE3DFD" w:rsidRP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FD" w:rsidRPr="00EE3DFD" w:rsidRDefault="00EE3DFD" w:rsidP="00EE3DFD">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lastRenderedPageBreak/>
        <w:t>STATEMENT OF ESTIMATED FISCAL IMPACT</w:t>
      </w:r>
    </w:p>
    <w:p w:rsidR="00EE3DFD" w:rsidRPr="006C5DB8" w:rsidRDefault="00EE3DFD" w:rsidP="00EE3D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6C5DB8">
        <w:rPr>
          <w:rFonts w:eastAsia="Calibri"/>
          <w:b/>
          <w:szCs w:val="22"/>
        </w:rPr>
        <w:t>Fiscal Impact Summary</w:t>
      </w:r>
    </w:p>
    <w:p w:rsidR="00EE3DFD" w:rsidRPr="006C5DB8" w:rsidRDefault="00EE3DFD" w:rsidP="00EE3D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6C5DB8">
        <w:rPr>
          <w:rFonts w:eastAsia="Calibri"/>
          <w:szCs w:val="22"/>
        </w:rPr>
        <w:t xml:space="preserve">The Department of Health &amp; Environmental Control indicates that the recurring cost to the </w:t>
      </w:r>
      <w:r w:rsidR="00BC6403">
        <w:rPr>
          <w:rFonts w:eastAsia="Calibri"/>
          <w:szCs w:val="22"/>
        </w:rPr>
        <w:t>g</w:t>
      </w:r>
      <w:r w:rsidRPr="006C5DB8">
        <w:rPr>
          <w:rFonts w:eastAsia="Calibri"/>
          <w:szCs w:val="22"/>
        </w:rPr>
        <w:t xml:space="preserve">eneral </w:t>
      </w:r>
      <w:r w:rsidR="00BC6403">
        <w:rPr>
          <w:rFonts w:eastAsia="Calibri"/>
          <w:szCs w:val="22"/>
        </w:rPr>
        <w:t>f</w:t>
      </w:r>
      <w:r w:rsidRPr="006C5DB8">
        <w:rPr>
          <w:rFonts w:eastAsia="Calibri"/>
          <w:szCs w:val="22"/>
        </w:rPr>
        <w:t>und of providing the HPV vaccine series (under the State Vaccine Program) to approximately 1,500 eligible students is estimated at $519,830 annually. The State Department of Education indicates that there will be no cost to that agency.</w:t>
      </w:r>
    </w:p>
    <w:p w:rsidR="00EE3DFD" w:rsidRPr="006C5DB8" w:rsidRDefault="00EE3DFD"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6C5DB8">
        <w:rPr>
          <w:rFonts w:eastAsia="Calibri"/>
          <w:b/>
          <w:szCs w:val="22"/>
        </w:rPr>
        <w:t>Explanation of Fiscal Impact</w:t>
      </w:r>
    </w:p>
    <w:p w:rsidR="00EE3DFD" w:rsidRPr="006C5DB8" w:rsidRDefault="00EE3DFD"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6C5DB8">
        <w:rPr>
          <w:rFonts w:eastAsia="Calibri"/>
          <w:b/>
          <w:szCs w:val="22"/>
        </w:rPr>
        <w:t>State Expenditure</w:t>
      </w:r>
    </w:p>
    <w:p w:rsidR="00EE3DFD" w:rsidRPr="006C5DB8" w:rsidRDefault="00EE3DFD"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C5DB8">
        <w:rPr>
          <w:szCs w:val="22"/>
        </w:rPr>
        <w:t>House Bill 3204 authorizes, but does not require, the Department of Health &amp; Environmental Control (DHEC) to provide the (optional) cervical cancer vaccination series to 7</w:t>
      </w:r>
      <w:r w:rsidRPr="006C5DB8">
        <w:rPr>
          <w:szCs w:val="22"/>
          <w:vertAlign w:val="superscript"/>
        </w:rPr>
        <w:t>th</w:t>
      </w:r>
      <w:r w:rsidRPr="006C5DB8">
        <w:rPr>
          <w:szCs w:val="22"/>
        </w:rPr>
        <w:t xml:space="preserve"> graders in all schools in the state and to provide such schools with informational brochures regarding adolescent vaccinations, including the HPV vaccine. The bill declares that school districts may provide the brochures to parents of 6</w:t>
      </w:r>
      <w:r w:rsidRPr="006C5DB8">
        <w:rPr>
          <w:szCs w:val="22"/>
          <w:vertAlign w:val="superscript"/>
        </w:rPr>
        <w:t>th</w:t>
      </w:r>
      <w:r w:rsidRPr="006C5DB8">
        <w:rPr>
          <w:szCs w:val="22"/>
        </w:rPr>
        <w:t xml:space="preserve"> grade students. The bill further declares that implementation of the provisions of this bill are contingent upon state and federal funding to fully cover the costs of providing this vaccination series and informational brochures, and at the option of the agency. </w:t>
      </w:r>
    </w:p>
    <w:p w:rsidR="00EE3DFD" w:rsidRDefault="00EE3DFD"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C5DB8">
        <w:rPr>
          <w:b/>
          <w:szCs w:val="22"/>
        </w:rPr>
        <w:t>Department of Health &amp; Environmental Control.</w:t>
      </w:r>
      <w:r w:rsidRPr="006C5DB8">
        <w:rPr>
          <w:szCs w:val="22"/>
        </w:rPr>
        <w:t xml:space="preserve">  </w:t>
      </w:r>
    </w:p>
    <w:p w:rsidR="00EE3DFD" w:rsidRPr="006C5DB8" w:rsidRDefault="00EE3DFD"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C5DB8">
        <w:rPr>
          <w:szCs w:val="22"/>
        </w:rPr>
        <w:t xml:space="preserve">The </w:t>
      </w:r>
      <w:r w:rsidR="00BC6403">
        <w:rPr>
          <w:szCs w:val="22"/>
        </w:rPr>
        <w:t>d</w:t>
      </w:r>
      <w:r w:rsidRPr="006C5DB8">
        <w:rPr>
          <w:szCs w:val="22"/>
        </w:rPr>
        <w:t xml:space="preserve">epartment estimates the cost of printing and mailing brochures to school districts at $8,900 based on cost estimates provided by the Department of Corrections (printing) and FedEx (mailing). The </w:t>
      </w:r>
      <w:r w:rsidR="00BC6403">
        <w:rPr>
          <w:szCs w:val="22"/>
        </w:rPr>
        <w:t>d</w:t>
      </w:r>
      <w:r w:rsidRPr="006C5DB8">
        <w:rPr>
          <w:szCs w:val="22"/>
        </w:rPr>
        <w:t>epartment estimates the cost of purchasing the vaccine series at $510,930 ($113.54 per dose x 3 doses per child x 1,500 eligible children) based on the Department of Education’s student enrollment figures and DHECs data from the State Vaccine Program. These estimates do not include costs associated with private or other schools.</w:t>
      </w: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EE3DFD" w:rsidRP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DFD" w:rsidRDefault="00EE3DF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E3DFD" w:rsidSect="00EE3D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051D" w:rsidRDefault="00B5051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E3DFD">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213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1BD" w:rsidRPr="008861A6"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4" w:name="titletop"/>
      <w:bookmarkEnd w:id="4"/>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w:t>
      </w:r>
      <w:r w:rsidR="00A4782F">
        <w:t>2015-2016</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t xml:space="preserve">THAT </w:t>
      </w:r>
      <w:r w:rsidRPr="003C0ECF">
        <w:t xml:space="preserve">THE DEPARTMENT MAY DEVELOP AN INFORMATIONAL </w:t>
      </w:r>
      <w:r>
        <w:t>BROCHURE</w:t>
      </w:r>
      <w:r w:rsidRPr="003C0ECF">
        <w:t xml:space="preserve"> RELATED TO </w:t>
      </w:r>
      <w:r>
        <w:t>OFFERING</w:t>
      </w:r>
      <w:r w:rsidRPr="003C0ECF">
        <w:t xml:space="preserve"> </w:t>
      </w:r>
      <w:r>
        <w:t xml:space="preserve">THIS </w:t>
      </w:r>
      <w:r w:rsidRPr="003C0ECF">
        <w:t>VACCINATION</w:t>
      </w:r>
      <w:r>
        <w:t xml:space="preserve"> WITH</w:t>
      </w:r>
      <w:r w:rsidRPr="003C0ECF">
        <w:t xml:space="preserve"> SPECIFIC CONTENT REQUIREMENTS, TO DEFINE “CERVICAL CANCER VACCINATION SERIES”, AND TO </w:t>
      </w:r>
      <w:r>
        <w:t xml:space="preserve">PROVIDE THAT </w:t>
      </w:r>
      <w:r w:rsidRPr="003C0ECF">
        <w:t xml:space="preserve">IMPLEMENTATION OF </w:t>
      </w:r>
      <w:r>
        <w:t>THIS ACT IS</w:t>
      </w:r>
      <w:r w:rsidRPr="003C0ECF">
        <w:t xml:space="preserve"> CONTINGENT UPON RECEIPT OF FULL FUNDING BY STATE AND FEDERAL FUNDS.</w:t>
      </w:r>
      <w:bookmarkStart w:id="5" w:name="titleend"/>
      <w:bookmarkEnd w:id="5"/>
      <w:bookmarkEnd w:id="2"/>
    </w:p>
    <w:p w:rsidR="001F5B11" w:rsidRDefault="001F5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308" w:rsidRDefault="00921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308" w:rsidRDefault="00921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1BD"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1.</w:t>
      </w:r>
      <w:r w:rsidRPr="00424E7B">
        <w:tab/>
        <w:t>This act may be cited as the “Cervical Cancer Prevention Act”.</w:t>
      </w:r>
    </w:p>
    <w:p w:rsidR="009B61BD"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61BD" w:rsidRPr="00424E7B"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2.</w:t>
      </w:r>
      <w:r w:rsidRPr="00424E7B">
        <w:tab/>
        <w:t>Chapter 29, Title 44 of the 1976 Code is amended by adding:</w:t>
      </w:r>
    </w:p>
    <w:p w:rsidR="009B61BD" w:rsidRPr="00424E7B"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61BD" w:rsidRPr="00424E7B"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F7108D">
        <w:t>44</w:t>
      </w:r>
      <w:r w:rsidRPr="00F7108D">
        <w:noBreakHyphen/>
        <w:t>29</w:t>
      </w:r>
      <w:r w:rsidRPr="00F7108D">
        <w:noBreakHyphen/>
        <w:t>185</w:t>
      </w:r>
      <w:r w:rsidRPr="00424E7B">
        <w:t>.</w:t>
      </w:r>
      <w:r w:rsidRPr="00424E7B">
        <w:tab/>
        <w:t>(A)</w:t>
      </w:r>
      <w:r w:rsidRPr="00424E7B">
        <w:tab/>
        <w:t xml:space="preserve">Beginning with the </w:t>
      </w:r>
      <w:r w:rsidR="00A4782F">
        <w:t>2015-2016</w:t>
      </w:r>
      <w:r w:rsidRPr="00424E7B">
        <w:t xml:space="preserve"> school year, the Department of Health and Environmental Control may offer the cervical cancer vaccination</w:t>
      </w:r>
      <w:r>
        <w:t xml:space="preserve"> </w:t>
      </w:r>
      <w:r w:rsidRPr="00F7108D">
        <w:t xml:space="preserve">series </w:t>
      </w:r>
      <w:r w:rsidRPr="00424E7B">
        <w:t>for adolescent students enrolling in the seventh grade in any school, public or private, in this State.  No student is required to have the cervical cancer</w:t>
      </w:r>
      <w:r>
        <w:t xml:space="preserve"> vaccination</w:t>
      </w:r>
      <w:r w:rsidRPr="00424E7B">
        <w:t xml:space="preserve"> series before enrolling </w:t>
      </w:r>
      <w:r>
        <w:t xml:space="preserve">in </w:t>
      </w:r>
      <w:r w:rsidRPr="00424E7B">
        <w:t xml:space="preserve">or attending school. </w:t>
      </w:r>
    </w:p>
    <w:p w:rsidR="009B61BD" w:rsidRPr="00424E7B"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(B)(1)</w:t>
      </w:r>
      <w:r w:rsidRPr="00424E7B">
        <w:tab/>
        <w:t xml:space="preserve">The department may develop and provide to each school whose grade levels include grade six informational brochures concerning adolescent vaccinations, including the cervical cancer vaccination series.  The </w:t>
      </w:r>
      <w:r w:rsidRPr="00F7108D">
        <w:t>brochure</w:t>
      </w:r>
      <w:r w:rsidRPr="00424E7B">
        <w:t xml:space="preserve"> specifically </w:t>
      </w:r>
      <w:r w:rsidRPr="00F7108D">
        <w:t xml:space="preserve">must state that </w:t>
      </w:r>
      <w:r w:rsidRPr="00424E7B">
        <w:t>the</w:t>
      </w:r>
      <w:r w:rsidRPr="00F7108D">
        <w:t xml:space="preserve"> cervical</w:t>
      </w:r>
      <w:r w:rsidRPr="00424E7B">
        <w:t xml:space="preserve"> cancer vaccination series</w:t>
      </w:r>
      <w:r>
        <w:t xml:space="preserve"> </w:t>
      </w:r>
      <w:r w:rsidRPr="00F7108D">
        <w:t>is optional</w:t>
      </w:r>
      <w:r w:rsidRPr="00424E7B">
        <w:t xml:space="preserve"> and shall encourage the parent or guardian of a student to take the child to </w:t>
      </w:r>
      <w:r>
        <w:t>the child’s</w:t>
      </w:r>
      <w:r w:rsidRPr="00424E7B">
        <w:t xml:space="preserve"> own health care provider to be vaccinated.</w:t>
      </w:r>
    </w:p>
    <w:p w:rsidR="009B61BD" w:rsidRPr="00424E7B"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r>
      <w:r w:rsidRPr="00424E7B">
        <w:tab/>
        <w:t>(2)</w:t>
      </w:r>
      <w:r w:rsidRPr="00424E7B">
        <w:tab/>
        <w:t>At the beginning of the school year each school district may provide th</w:t>
      </w:r>
      <w:r>
        <w:t>is</w:t>
      </w:r>
      <w:r w:rsidRPr="00424E7B">
        <w:t xml:space="preserve"> informational brochure to the parents or guardians of all students in the sixth grade.</w:t>
      </w:r>
    </w:p>
    <w:p w:rsidR="009B61BD" w:rsidRPr="00424E7B"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(C)</w:t>
      </w:r>
      <w:r w:rsidRPr="00424E7B">
        <w:tab/>
        <w:t xml:space="preserve">For the purposes of this section </w:t>
      </w:r>
      <w:r w:rsidRPr="00B335A0">
        <w:t>‘</w:t>
      </w:r>
      <w:r w:rsidRPr="00424E7B">
        <w:t>cervical cancer vaccination series</w:t>
      </w:r>
      <w:r w:rsidRPr="00B335A0">
        <w:t>’</w:t>
      </w:r>
      <w:r w:rsidRPr="00424E7B">
        <w:t xml:space="preserve"> means the human papillomavirus vaccination series.</w:t>
      </w:r>
    </w:p>
    <w:p w:rsidR="009B61BD"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(D)</w:t>
      </w:r>
      <w:r w:rsidRPr="00424E7B">
        <w:tab/>
        <w:t xml:space="preserve">Implementation of this section is contingent upon the appropriation of state and federal funding to the department to fully cover the costs of providing this </w:t>
      </w:r>
      <w:r w:rsidRPr="00F7108D">
        <w:t>vaccination series</w:t>
      </w:r>
      <w:r>
        <w:t xml:space="preserve"> </w:t>
      </w:r>
      <w:r w:rsidRPr="00424E7B">
        <w:t xml:space="preserve">to eligible students as well as the availability of funds to produce the informational </w:t>
      </w:r>
      <w:r w:rsidRPr="00F7108D">
        <w:t>brochure provided for in subsection (B).</w:t>
      </w:r>
      <w:r w:rsidRPr="00424E7B">
        <w:t>”</w:t>
      </w:r>
    </w:p>
    <w:p w:rsidR="009B61BD"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1308"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4E7B">
        <w:t>SECTION</w:t>
      </w:r>
      <w:r w:rsidRPr="00424E7B">
        <w:tab/>
        <w:t>3.</w:t>
      </w:r>
      <w:r w:rsidRPr="00424E7B">
        <w:tab/>
        <w:t>This act takes effect upon approval by the Governor.</w:t>
      </w:r>
    </w:p>
    <w:p w:rsidR="00152713" w:rsidRDefault="00557B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96A" w:rsidRDefault="00AA796A" w:rsidP="00AA796A">
      <w:pPr>
        <w:suppressAutoHyphens/>
      </w:pPr>
    </w:p>
    <w:sectPr w:rsidR="00AA796A" w:rsidSect="00EE3D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308" w:rsidRDefault="00921308" w:rsidP="009F0C77">
      <w:r>
        <w:separator/>
      </w:r>
    </w:p>
  </w:endnote>
  <w:endnote w:type="continuationSeparator" w:id="0">
    <w:p w:rsidR="00921308" w:rsidRDefault="009213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135336-C10A-4900-9332-5A0CB3AC038F}"/>
    <w:embedBold r:id="rId2" w:fontKey="{4887B126-180D-4333-8EC6-70907FC1A804}"/>
  </w:font>
  <w:font w:name="Calibri">
    <w:panose1 w:val="020F0502020204030204"/>
    <w:charset w:val="00"/>
    <w:family w:val="swiss"/>
    <w:pitch w:val="variable"/>
    <w:sig w:usb0="E10002FF" w:usb1="4000ACFF" w:usb2="00000009" w:usb3="00000000" w:csb0="0000019F" w:csb1="00000000"/>
    <w:embedRegular r:id="rId3" w:fontKey="{5D37A5C7-3DAE-4A5D-A2D7-C4008E9B4E58}"/>
    <w:embedBold r:id="rId4" w:fontKey="{780CE738-E823-4D98-ACBA-665D5519ACA7}"/>
  </w:font>
  <w:font w:name="Segoe UI">
    <w:panose1 w:val="020B0502040204020203"/>
    <w:charset w:val="00"/>
    <w:family w:val="swiss"/>
    <w:pitch w:val="variable"/>
    <w:sig w:usb0="E10022FF" w:usb1="C000E47F" w:usb2="00000029" w:usb3="00000000" w:csb0="000001DF" w:csb1="00000000"/>
    <w:embedRegular r:id="rId5" w:fontKey="{A77FDEBD-A778-45D4-8541-B9CA6C4BCA5A}"/>
  </w:font>
  <w:font w:name="Cambria">
    <w:panose1 w:val="02040503050406030204"/>
    <w:charset w:val="00"/>
    <w:family w:val="roman"/>
    <w:pitch w:val="variable"/>
    <w:sig w:usb0="E00002FF" w:usb1="400004FF" w:usb2="00000000" w:usb3="00000000" w:csb0="0000019F" w:csb1="00000000"/>
    <w:embedRegular r:id="rId6" w:fontKey="{AC835E42-E606-4B73-A04A-684151D361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713" w:rsidRPr="00B5051D" w:rsidRDefault="00B5051D" w:rsidP="00B5051D">
    <w:pPr>
      <w:pStyle w:val="Footer"/>
      <w:tabs>
        <w:tab w:val="clear" w:pos="4680"/>
        <w:tab w:val="clear" w:pos="9360"/>
        <w:tab w:val="center" w:pos="2995"/>
      </w:tabs>
      <w:spacing w:before="120"/>
    </w:pPr>
    <w:r>
      <w:t>[3204</w:t>
    </w:r>
    <w:r w:rsidR="00EE3DFD">
      <w:t>-</w:t>
    </w:r>
    <w:r w:rsidR="00EE3DFD">
      <w:fldChar w:fldCharType="begin"/>
    </w:r>
    <w:r w:rsidR="00EE3DFD">
      <w:instrText xml:space="preserve"> PAGE  \* MERGEFORMAT </w:instrText>
    </w:r>
    <w:r w:rsidR="00EE3DFD">
      <w:fldChar w:fldCharType="separate"/>
    </w:r>
    <w:r w:rsidR="00AA796A">
      <w:rPr>
        <w:noProof/>
      </w:rPr>
      <w:t>2</w:t>
    </w:r>
    <w:r w:rsidR="00EE3DFD">
      <w:fldChar w:fldCharType="end"/>
    </w:r>
    <w:r w:rsidR="00EE3DF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DFD" w:rsidRPr="00B5051D" w:rsidRDefault="00EE3DFD" w:rsidP="00B5051D">
    <w:pPr>
      <w:pStyle w:val="Footer"/>
      <w:tabs>
        <w:tab w:val="clear" w:pos="4680"/>
        <w:tab w:val="clear" w:pos="9360"/>
        <w:tab w:val="center" w:pos="2995"/>
      </w:tabs>
      <w:spacing w:before="120"/>
    </w:pPr>
    <w:r>
      <w:t>[3204]</w:t>
    </w:r>
    <w:r>
      <w:tab/>
    </w:r>
    <w:r>
      <w:fldChar w:fldCharType="begin"/>
    </w:r>
    <w:r>
      <w:instrText xml:space="preserve"> PAGE  \* MERGEFORMAT </w:instrText>
    </w:r>
    <w:r>
      <w:fldChar w:fldCharType="separate"/>
    </w:r>
    <w:r w:rsidR="00AA79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308" w:rsidRDefault="00921308" w:rsidP="009F0C77">
      <w:r>
        <w:separator/>
      </w:r>
    </w:p>
  </w:footnote>
  <w:footnote w:type="continuationSeparator" w:id="0">
    <w:p w:rsidR="00921308" w:rsidRDefault="009213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2VR15"/>
    <w:docVar w:name="CoverBillType" w:val="b"/>
    <w:docVar w:name="docpath" w:val="L:\Council\bills\NBD\11032VR15.DOCX"/>
    <w:docVar w:name="dvBillNumber" w:val="3204"/>
    <w:docVar w:name="dvBillNumberPrefix" w:val="H. "/>
    <w:docVar w:name="dvOriginalBody" w:val="House"/>
    <w:docVar w:name="dvSteno" w:val="NBD"/>
    <w:docVar w:name="NameofBody" w:val="h"/>
    <w:docVar w:name="vgroup2" w:val="Council"/>
  </w:docVars>
  <w:rsids>
    <w:rsidRoot w:val="00921308"/>
    <w:rsid w:val="00011869"/>
    <w:rsid w:val="00015CD6"/>
    <w:rsid w:val="000E1785"/>
    <w:rsid w:val="000F40FA"/>
    <w:rsid w:val="0010776B"/>
    <w:rsid w:val="00133E66"/>
    <w:rsid w:val="001435A3"/>
    <w:rsid w:val="00152713"/>
    <w:rsid w:val="00176118"/>
    <w:rsid w:val="001D08F2"/>
    <w:rsid w:val="001D525B"/>
    <w:rsid w:val="001D7F4F"/>
    <w:rsid w:val="001F5B11"/>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7B0D"/>
    <w:rsid w:val="00577C6C"/>
    <w:rsid w:val="005C2FE2"/>
    <w:rsid w:val="005E2BC9"/>
    <w:rsid w:val="00605102"/>
    <w:rsid w:val="006215AA"/>
    <w:rsid w:val="0062611A"/>
    <w:rsid w:val="006464EB"/>
    <w:rsid w:val="006913C9"/>
    <w:rsid w:val="0069470D"/>
    <w:rsid w:val="00734F00"/>
    <w:rsid w:val="007A70AE"/>
    <w:rsid w:val="008071A6"/>
    <w:rsid w:val="008362E8"/>
    <w:rsid w:val="008866CA"/>
    <w:rsid w:val="008A1768"/>
    <w:rsid w:val="008D7839"/>
    <w:rsid w:val="008F09E4"/>
    <w:rsid w:val="008F0F33"/>
    <w:rsid w:val="008F4429"/>
    <w:rsid w:val="00921308"/>
    <w:rsid w:val="0094021A"/>
    <w:rsid w:val="009B44AF"/>
    <w:rsid w:val="009B61BD"/>
    <w:rsid w:val="009C6A0B"/>
    <w:rsid w:val="009D725C"/>
    <w:rsid w:val="009F0C77"/>
    <w:rsid w:val="009F4DD1"/>
    <w:rsid w:val="00A4100E"/>
    <w:rsid w:val="00A41684"/>
    <w:rsid w:val="00A4782F"/>
    <w:rsid w:val="00A64E80"/>
    <w:rsid w:val="00A72BCD"/>
    <w:rsid w:val="00A741D9"/>
    <w:rsid w:val="00A833AB"/>
    <w:rsid w:val="00A9741D"/>
    <w:rsid w:val="00AA796A"/>
    <w:rsid w:val="00AD4B17"/>
    <w:rsid w:val="00B412D4"/>
    <w:rsid w:val="00B5051D"/>
    <w:rsid w:val="00BC6403"/>
    <w:rsid w:val="00BD7914"/>
    <w:rsid w:val="00BE3C22"/>
    <w:rsid w:val="00C0345E"/>
    <w:rsid w:val="00C3483A"/>
    <w:rsid w:val="00C74E9D"/>
    <w:rsid w:val="00C82FD3"/>
    <w:rsid w:val="00C92819"/>
    <w:rsid w:val="00CC6B7B"/>
    <w:rsid w:val="00CD2089"/>
    <w:rsid w:val="00CD7C40"/>
    <w:rsid w:val="00D44ABF"/>
    <w:rsid w:val="00D73A67"/>
    <w:rsid w:val="00D970A9"/>
    <w:rsid w:val="00DC5C0D"/>
    <w:rsid w:val="00DF3845"/>
    <w:rsid w:val="00E41911"/>
    <w:rsid w:val="00E92EEF"/>
    <w:rsid w:val="00EE3DFD"/>
    <w:rsid w:val="00F24442"/>
    <w:rsid w:val="00F50AE3"/>
    <w:rsid w:val="00F67CF1"/>
    <w:rsid w:val="00F840F0"/>
    <w:rsid w:val="00FB0D0D"/>
    <w:rsid w:val="00FB43B4"/>
    <w:rsid w:val="00FD0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44D58-44EC-45E9-9F52-F42A6CC7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7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B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F25D3-7323-41D0-A3B5-242E9A049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7D9BB89F.dotm</Template>
  <TotalTime>1</TotalTime>
  <Pages>4</Pages>
  <Words>878</Words>
  <Characters>4763</Characters>
  <Application>Microsoft Office Word</Application>
  <DocSecurity>0</DocSecurity>
  <Lines>141</Lines>
  <Paragraphs>39</Paragraphs>
  <ScaleCrop>false</ScaleCrop>
  <Company>LPITS</Company>
  <LinksUpToDate>false</LinksUpToDate>
  <CharactersWithSpaces>5649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3204 Text of Previous Version (Feb. 25, 2015) - South Carolina Legislature Online</dc:title>
  <dc:creator>%USERNAME%</dc:creator>
  <cp:lastModifiedBy>Miriam Cook</cp:lastModifiedBy>
  <cp:revision>2</cp:revision>
  <cp:lastPrinted>2014-12-12T20:02:00Z</cp:lastPrinted>
  <dcterms:created xsi:type="dcterms:W3CDTF">2015-02-25T23:41:00Z</dcterms:created>
  <dcterms:modified xsi:type="dcterms:W3CDTF">2015-02-25T23:41:00Z</dcterms:modified>
</cp:coreProperties>
</file>