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C7B" w:rsidRDefault="002A2C7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A2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0B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CE" w:rsidRDefault="00F13CCE" w:rsidP="008B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rsidR="00CE3665">
        <w:t>MUST</w:t>
      </w:r>
      <w:r>
        <w:t xml:space="preserve"> </w:t>
      </w:r>
      <w:r w:rsidRPr="00E66DDC">
        <w:t xml:space="preserve">BE ELECTED BEGINNING WITH SCHOOL </w:t>
      </w:r>
      <w:r>
        <w:t>BOARD</w:t>
      </w:r>
      <w:r w:rsidRPr="00E66DDC">
        <w:t xml:space="preserve"> ELECTIONS IN 201</w:t>
      </w:r>
      <w:r w:rsidR="00CE3665">
        <w:t>6</w:t>
      </w:r>
      <w:r w:rsidRPr="00E66DDC">
        <w:t>, AND TO PROVIDE FOR DEMOGRAPHIC INFORMATION IN REGARD TO THESE NEWLY DRAWN ELECTION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0B15" w:rsidRDefault="007E0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0B15" w:rsidRDefault="007E0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Pr="00802473">
        <w:tab/>
        <w:t>Section 2 of Act 476 of 1998 is amended to read:</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t>“Section 2.</w:t>
      </w:r>
      <w:r w:rsidRPr="00802473">
        <w:tab/>
        <w:t>(A)</w:t>
      </w:r>
      <w:r w:rsidRPr="00802473">
        <w:tab/>
      </w:r>
      <w:r w:rsidRPr="00802473">
        <w:rPr>
          <w:strike/>
        </w:rPr>
        <w:t>The single member districts of Jasper County School District shall be as follows:</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F13CCE" w:rsidRPr="00802473" w:rsidRDefault="00F13CCE" w:rsidP="00F13CCE">
      <w:pPr>
        <w:tabs>
          <w:tab w:val="right" w:leader="dot" w:pos="5832"/>
        </w:tabs>
        <w:rPr>
          <w:strike/>
        </w:rPr>
      </w:pPr>
      <w:r w:rsidRPr="00802473">
        <w:rPr>
          <w:strike/>
        </w:rPr>
        <w:t>DISTRICT 1</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GILLISONVILLE</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152, 158, 159, 160, 161, 162,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166, 167, 168, 169, 170, 172,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173, 174, 175, 176, 177, 178,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179, 180, 181, 182, 184, 185,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186, 189, 190, 192, 193</w:t>
      </w:r>
      <w:r w:rsidRPr="00802473">
        <w:tab/>
      </w:r>
      <w:r w:rsidRPr="00802473">
        <w:rPr>
          <w:strike/>
        </w:rPr>
        <w:t>611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GRAYS</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113, 114, 115, 116, 117, 118,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119, 122, 123, 124, 125, 126,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127, 128, 129, 130, 131, 132,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133, 134, 135, 136, 137, 138,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139, 140, 141, 142, 143, 144,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145, 146, 147, 148, 149, 150,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151, 163, 164, 165, 171</w:t>
      </w:r>
      <w:r w:rsidRPr="00802473">
        <w:tab/>
      </w:r>
      <w:r w:rsidRPr="00802473">
        <w:rPr>
          <w:strike/>
        </w:rPr>
        <w:t>680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PINELAND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219, 242, 243, 244, 245, 246,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247, 250, 251, 283, 284</w:t>
      </w:r>
      <w:r w:rsidRPr="00802473">
        <w:tab/>
      </w:r>
      <w:r w:rsidRPr="00802473">
        <w:rPr>
          <w:strike/>
        </w:rPr>
        <w:t>425</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1,716</w:t>
      </w:r>
    </w:p>
    <w:p w:rsidR="00F13CCE" w:rsidRPr="00802473" w:rsidRDefault="00F13CCE" w:rsidP="00F13CCE">
      <w:pPr>
        <w:tabs>
          <w:tab w:val="right" w:leader="dot" w:pos="5832"/>
        </w:tabs>
        <w:rPr>
          <w:strike/>
        </w:rPr>
      </w:pPr>
      <w:r w:rsidRPr="00802473">
        <w:rPr>
          <w:strike/>
        </w:rPr>
        <w:t>PERCENT VARIATION</w:t>
      </w:r>
      <w:r w:rsidRPr="00802473">
        <w:tab/>
      </w:r>
      <w:r w:rsidR="00232403">
        <w:rPr>
          <w:strike/>
        </w:rPr>
        <w:noBreakHyphen/>
      </w:r>
      <w:r w:rsidRPr="00802473">
        <w:rPr>
          <w:strike/>
        </w:rPr>
        <w:t>0.290</w:t>
      </w:r>
    </w:p>
    <w:p w:rsidR="00F13CCE" w:rsidRPr="00802473" w:rsidRDefault="00F13CCE" w:rsidP="00F13CCE">
      <w:pPr>
        <w:tabs>
          <w:tab w:val="right" w:leader="dot" w:pos="5832"/>
        </w:tabs>
        <w:rPr>
          <w:strike/>
        </w:rPr>
      </w:pPr>
      <w:r w:rsidRPr="00802473">
        <w:rPr>
          <w:strike/>
        </w:rPr>
        <w:t>DISTRICT 2</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PINELAND</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220, 221, 222, 223, 224, 225,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226, 227, 228, 229, 230, 231,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232, 233, 234, 235, 236, 237,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238, 239, 240, 241, 248, 249,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252, 253, 254, 255, 256, 257,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258, 259, 260, 261, 262, 263,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264, 265, 266, 267, 268, 269,</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tab/>
      </w:r>
      <w:r w:rsidRPr="00802473">
        <w:tab/>
      </w:r>
      <w:r w:rsidRPr="00802473">
        <w:tab/>
      </w:r>
      <w:r w:rsidRPr="00802473">
        <w:tab/>
      </w:r>
      <w:r w:rsidRPr="00802473">
        <w:rPr>
          <w:strike/>
        </w:rPr>
        <w:t>270, 271, 272, 273, 274, 275,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276, 277, 278, 279, 280, 281,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282, 285</w:t>
      </w:r>
      <w:r w:rsidRPr="00802473">
        <w:tab/>
      </w:r>
      <w:r w:rsidRPr="00802473">
        <w:rPr>
          <w:strike/>
        </w:rPr>
        <w:t>619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301, 302, 303, 304, 309, 310,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327, 328, 329, 330, 331, 332,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333, 334, 335, 336, 337, 338</w:t>
      </w:r>
      <w:r w:rsidRPr="00802473">
        <w:tab/>
      </w:r>
      <w:r w:rsidRPr="00802473">
        <w:rPr>
          <w:strike/>
        </w:rPr>
        <w:t>344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 227B</w:t>
      </w:r>
      <w:r w:rsidRPr="00802473">
        <w:tab/>
      </w:r>
      <w:r w:rsidRPr="00802473">
        <w:rPr>
          <w:strike/>
        </w:rPr>
        <w:t>32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401, 402, 403, 404, 405, 406,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407, 408, 409, 410, 411, 412,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413, 414, 415, 416, 417, 418,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419, 420, 421, 422, 423, 424,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425, 426, 427, 430, 432, 433,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436, 437, 439, 448, 449, 450,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451, 452, 453, 454, 455, 456,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457, 458, 459, 460, 461, 462,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463, 464, 466, 467, 495, 496,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497</w:t>
      </w:r>
      <w:r w:rsidRPr="00802473">
        <w:tab/>
      </w:r>
      <w:r w:rsidRPr="00802473">
        <w:rPr>
          <w:strike/>
        </w:rPr>
        <w:t>697</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1,692</w:t>
      </w:r>
    </w:p>
    <w:p w:rsidR="00F13CCE" w:rsidRPr="00802473" w:rsidRDefault="00F13CCE" w:rsidP="00F13CCE">
      <w:pPr>
        <w:tabs>
          <w:tab w:val="right" w:leader="dot" w:pos="5832"/>
        </w:tabs>
        <w:rPr>
          <w:strike/>
        </w:rPr>
      </w:pPr>
      <w:r w:rsidRPr="00802473">
        <w:rPr>
          <w:strike/>
        </w:rPr>
        <w:t>PERCENT VARIATION</w:t>
      </w:r>
      <w:r w:rsidRPr="00802473">
        <w:tab/>
      </w:r>
      <w:r w:rsidR="00232403">
        <w:rPr>
          <w:strike/>
        </w:rPr>
        <w:noBreakHyphen/>
      </w:r>
      <w:r w:rsidRPr="00802473">
        <w:rPr>
          <w:strike/>
        </w:rPr>
        <w:t>1.685</w:t>
      </w:r>
    </w:p>
    <w:p w:rsidR="00F13CCE" w:rsidRPr="00802473" w:rsidRDefault="00F13CCE" w:rsidP="00F13CCE">
      <w:pPr>
        <w:tabs>
          <w:tab w:val="right" w:leader="dot" w:pos="5832"/>
        </w:tabs>
        <w:rPr>
          <w:strike/>
        </w:rPr>
      </w:pPr>
      <w:r w:rsidRPr="00802473">
        <w:rPr>
          <w:strike/>
        </w:rPr>
        <w:t>DISTRICT 3</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right" w:pos="5832"/>
        </w:tabs>
        <w:rPr>
          <w:strike/>
        </w:rPr>
      </w:pPr>
      <w:r w:rsidRPr="00802473">
        <w:rPr>
          <w:strike/>
        </w:rPr>
        <w:t>Jasper County</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COOSAWHATCHIE</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119, 120, 121, 122, 123, 124,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125, 126, 127, 128, 129, 130,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131, 132, 133, 138, 139, 140,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141, 142, 143, 144, 145, 146,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147, 148, 161, 162, 163, 164,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165, 166, 167, 168, 169, 170,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171, 172, 173, 174, 175, 176,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177, 178, 179, 180, 181, 182,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183, 184, 185, 186, 187, 188,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189, 190, 191, 192, 193, 194,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195, 196, 197</w:t>
      </w:r>
      <w:r w:rsidRPr="00802473">
        <w:tab/>
      </w:r>
      <w:r w:rsidRPr="00802473">
        <w:rPr>
          <w:strike/>
        </w:rPr>
        <w:t>716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301, 302, 312, 313, 314, 315,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316, 317, 318, 319, 320, 321,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322, 323, 324, 325, 326, 327,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328, 329, 330, 331, 333, 401,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402, 403, 404, 405, 406, 407,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408, 409, 410, 411, 412, 413,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414, 415, 416, 417, 418, 419,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420, 421, 422, 423, 424, 425,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426, 427, 428, 429, 430, 431,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433, 434, 435, 436, 437, 438,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439, 440, 445, 446, 447, 448,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449</w:t>
      </w:r>
      <w:r w:rsidRPr="00802473">
        <w:tab/>
      </w:r>
      <w:r w:rsidRPr="00802473">
        <w:rPr>
          <w:strike/>
        </w:rPr>
        <w:t>1,014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GRAYS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120, 121, 153, 154, 155, 156,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w:t>
      </w:r>
      <w:r w:rsidRPr="00802473">
        <w:tab/>
      </w:r>
      <w:r w:rsidRPr="00802473">
        <w:rPr>
          <w:strike/>
        </w:rPr>
        <w:t>22</w:t>
      </w:r>
    </w:p>
    <w:p w:rsidR="00F13CCE" w:rsidRPr="00802473" w:rsidRDefault="00F13CCE" w:rsidP="00F13CCE">
      <w:pPr>
        <w:tabs>
          <w:tab w:val="right" w:leader="dot" w:pos="5832"/>
        </w:tabs>
        <w:rPr>
          <w:strike/>
        </w:rPr>
      </w:pP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1,752</w:t>
      </w:r>
    </w:p>
    <w:p w:rsidR="00F13CCE" w:rsidRPr="00802473" w:rsidRDefault="00F13CCE" w:rsidP="00F13CCE">
      <w:pPr>
        <w:tabs>
          <w:tab w:val="right" w:leader="dot" w:pos="5832"/>
        </w:tabs>
        <w:rPr>
          <w:strike/>
        </w:rPr>
      </w:pPr>
      <w:r w:rsidRPr="00802473">
        <w:rPr>
          <w:strike/>
        </w:rPr>
        <w:t>PERCENT VARIATION</w:t>
      </w:r>
      <w:r w:rsidRPr="00802473">
        <w:tab/>
      </w:r>
      <w:r w:rsidRPr="00802473">
        <w:rPr>
          <w:strike/>
        </w:rPr>
        <w:t>.+1.801</w:t>
      </w:r>
    </w:p>
    <w:p w:rsidR="00F13CCE" w:rsidRPr="00802473" w:rsidRDefault="00F13CCE" w:rsidP="00F13CCE">
      <w:pPr>
        <w:tabs>
          <w:tab w:val="right" w:leader="dot" w:pos="5832"/>
        </w:tabs>
        <w:rPr>
          <w:strike/>
        </w:rPr>
      </w:pPr>
      <w:r w:rsidRPr="00802473">
        <w:rPr>
          <w:strike/>
        </w:rPr>
        <w:t>DISTRICT 4</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COOSAWHATCHIE</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134, 135, 136, 137, 149, 150,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151, 152, 153, 154, 155, 156,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157, 158, 159, 160</w:t>
      </w:r>
      <w:r w:rsidRPr="00802473">
        <w:tab/>
      </w:r>
      <w:r w:rsidRPr="00802473">
        <w:rPr>
          <w:strike/>
        </w:rPr>
        <w:t>178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GILLISONVILLE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183, 187, 188, 191, 194, 195,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196, 197</w:t>
      </w:r>
      <w:r w:rsidRPr="00802473">
        <w:tab/>
      </w:r>
      <w:r w:rsidRPr="00802473">
        <w:rPr>
          <w:strike/>
        </w:rPr>
        <w:t>135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rPr>
          <w:strike/>
        </w:rPr>
        <w:t xml:space="preserve"> RIDGELAND 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305, 306, 307, 308, 322, 323,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324, 325</w:t>
      </w:r>
      <w:r w:rsidRPr="00802473">
        <w:tab/>
      </w:r>
      <w:r w:rsidRPr="00802473">
        <w:rPr>
          <w:strike/>
        </w:rPr>
        <w:t>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201, 202, 203, 204, 206, 207,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208, 209, 210, 211, 212, 213A,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213B, 213C, 214, 215, 216, 217,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218, 219, 220, 221, 222A, 222B,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223, 224, 225, 227A, 228, 229A,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229B, 230, 231, 232, 233, 234,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235, 236, 237, 238A, 238B, 239A,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239B, 240, 241, 242, 243, 244,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245, 246, 247, 248, 249, 250,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251, 252, 253, 254, 255, 256,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257, 258, 259, 303, 304, 305,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306, 307, 308, 309A, 309B, 310,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342, 343, 344A, 344B, 345, 346,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347, 348, 349, 350A, 350B,351A,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351B, 352A, 352B, 359, 360, 361,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362, 363, 364, 365, 366, 367,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368, 369, 370, 371</w:t>
      </w:r>
      <w:r w:rsidRPr="00802473">
        <w:tab/>
      </w:r>
      <w:r w:rsidRPr="00802473">
        <w:rPr>
          <w:strike/>
        </w:rPr>
        <w:t>1,259</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1,772</w:t>
      </w:r>
    </w:p>
    <w:p w:rsidR="00F13CCE" w:rsidRPr="00802473" w:rsidRDefault="00F13CCE" w:rsidP="00F13CCE">
      <w:pPr>
        <w:tabs>
          <w:tab w:val="right" w:leader="dot" w:pos="5832"/>
        </w:tabs>
        <w:rPr>
          <w:strike/>
        </w:rPr>
      </w:pPr>
      <w:r w:rsidRPr="00802473">
        <w:rPr>
          <w:strike/>
        </w:rPr>
        <w:t>PERCENT VARIATION</w:t>
      </w:r>
      <w:r w:rsidRPr="00802473">
        <w:tab/>
      </w:r>
      <w:r w:rsidRPr="00802473">
        <w:rPr>
          <w:strike/>
        </w:rPr>
        <w:t>+2.963</w:t>
      </w:r>
    </w:p>
    <w:p w:rsidR="00F13CCE" w:rsidRPr="00802473" w:rsidRDefault="00F13CCE" w:rsidP="00F13CCE">
      <w:pPr>
        <w:tabs>
          <w:tab w:val="right" w:leader="dot" w:pos="5832"/>
        </w:tabs>
        <w:rPr>
          <w:strike/>
        </w:rPr>
      </w:pPr>
      <w:r w:rsidRPr="00802473">
        <w:rPr>
          <w:strike/>
        </w:rPr>
        <w:t>DISTRICT 5</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GRAHAMVILLE 1</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tab/>
      </w:r>
      <w:r w:rsidRPr="00802473">
        <w:rPr>
          <w:strike/>
        </w:rPr>
        <w:t>Tract 9502.00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501, 542, 543, 544, 545, 546,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547, 548, 549, 550, 558, 559,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618, 619</w:t>
      </w:r>
      <w:r w:rsidRPr="00802473">
        <w:tab/>
      </w:r>
      <w:r w:rsidRPr="00802473">
        <w:rPr>
          <w:strike/>
        </w:rPr>
        <w:t>369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347, 348, 349, 350, 351, 352,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353, 354</w:t>
      </w:r>
      <w:r w:rsidRPr="00802473">
        <w:tab/>
      </w:r>
      <w:r w:rsidRPr="00802473">
        <w:rPr>
          <w:strike/>
        </w:rPr>
        <w:t>199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RIDGELAND 2</w:t>
      </w:r>
      <w:r w:rsidRPr="00802473">
        <w:tab/>
      </w:r>
      <w:r w:rsidRPr="00802473">
        <w:rPr>
          <w:strike/>
        </w:rPr>
        <w:t>1,194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438</w:t>
      </w:r>
      <w:r w:rsidRPr="00802473">
        <w:tab/>
      </w:r>
      <w:r w:rsidRPr="00802473">
        <w:rPr>
          <w:strike/>
        </w:rPr>
        <w:t>0</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1,762</w:t>
      </w:r>
    </w:p>
    <w:p w:rsidR="00F13CCE" w:rsidRPr="00802473" w:rsidRDefault="00F13CCE" w:rsidP="00F13CCE">
      <w:pPr>
        <w:tabs>
          <w:tab w:val="right" w:leader="dot" w:pos="5832"/>
        </w:tabs>
        <w:rPr>
          <w:strike/>
        </w:rPr>
      </w:pPr>
      <w:r w:rsidRPr="00802473">
        <w:rPr>
          <w:strike/>
        </w:rPr>
        <w:t>PERCENT VARIATION</w:t>
      </w:r>
      <w:r w:rsidRPr="00802473">
        <w:tab/>
      </w:r>
      <w:r w:rsidRPr="00802473">
        <w:rPr>
          <w:strike/>
        </w:rPr>
        <w:t>+2.382</w:t>
      </w:r>
    </w:p>
    <w:p w:rsidR="00F13CCE" w:rsidRPr="00802473" w:rsidRDefault="00F13CCE" w:rsidP="00F13CCE">
      <w:pPr>
        <w:tabs>
          <w:tab w:val="right" w:leader="dot" w:pos="5832"/>
        </w:tabs>
        <w:rPr>
          <w:strike/>
        </w:rPr>
      </w:pPr>
      <w:r w:rsidRPr="00802473">
        <w:rPr>
          <w:strike/>
        </w:rPr>
        <w:t>DISTRICT 6</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HARDEEVILLE 1</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9503.00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219, 220, 221, 222, 223, 224,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225, 226C, 227B, 228, 229, 230,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235B, 236, 237B, 238, 239B, 259</w:t>
      </w:r>
      <w:r w:rsidRPr="00802473">
        <w:tab/>
      </w:r>
      <w:r w:rsidRPr="00802473">
        <w:rPr>
          <w:strike/>
        </w:rPr>
        <w:t xml:space="preserve">269 </w:t>
      </w:r>
      <w:r w:rsidRPr="00802473">
        <w:tab/>
      </w:r>
      <w:r w:rsidRPr="00802473">
        <w:rPr>
          <w:strike/>
        </w:rPr>
        <w:t>HARDEEVILLE 2</w:t>
      </w:r>
      <w:r w:rsidRPr="00802473">
        <w:tab/>
      </w:r>
      <w:r w:rsidRPr="00802473">
        <w:rPr>
          <w:strike/>
        </w:rPr>
        <w:t>1,189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428, 429, 431, 434, 435, 440,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441, 442, 443, 444, 445, 446,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447, 465, 468, 469, 470, 471,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472, 473, 474, 475, 476, 477,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478, 479, 480, 481, 482, 483,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484, 485, 486, 487, 488, 489,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490, 491, 492, 493, 494</w:t>
      </w:r>
      <w:r w:rsidRPr="00802473">
        <w:tab/>
      </w:r>
      <w:r w:rsidRPr="00802473">
        <w:rPr>
          <w:strike/>
        </w:rPr>
        <w:t>121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9503.00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101B, 102, 103, 104, 105, 106,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119, 120, 121, 122, 125, 126,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135, 136, 194</w:t>
      </w:r>
      <w:r w:rsidRPr="00802473">
        <w:tab/>
      </w:r>
      <w:r w:rsidRPr="00802473">
        <w:rPr>
          <w:strike/>
        </w:rPr>
        <w:t>79</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1,658</w:t>
      </w:r>
    </w:p>
    <w:p w:rsidR="00F13CCE" w:rsidRPr="00802473" w:rsidRDefault="00F13CCE" w:rsidP="00F13CCE">
      <w:pPr>
        <w:tabs>
          <w:tab w:val="right" w:leader="dot" w:pos="5832"/>
        </w:tabs>
        <w:rPr>
          <w:strike/>
        </w:rPr>
      </w:pPr>
      <w:r w:rsidRPr="00802473">
        <w:rPr>
          <w:strike/>
        </w:rPr>
        <w:t>PERCENT VARIATION</w:t>
      </w:r>
      <w:r w:rsidRPr="00802473">
        <w:tab/>
      </w:r>
      <w:r w:rsidR="00232403">
        <w:rPr>
          <w:strike/>
        </w:rPr>
        <w:noBreakHyphen/>
      </w:r>
      <w:r w:rsidRPr="00802473">
        <w:rPr>
          <w:strike/>
        </w:rPr>
        <w:t>3.660</w:t>
      </w:r>
    </w:p>
    <w:p w:rsidR="00F13CCE" w:rsidRPr="00802473" w:rsidRDefault="00F13CCE" w:rsidP="00F13CCE">
      <w:pPr>
        <w:tabs>
          <w:tab w:val="right" w:leader="dot" w:pos="5832"/>
        </w:tabs>
        <w:rPr>
          <w:strike/>
        </w:rPr>
      </w:pPr>
      <w:r w:rsidRPr="00802473">
        <w:rPr>
          <w:strike/>
        </w:rPr>
        <w:t>DISTRICT 7</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GRAHAMVILLE 1</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601, 602, 603, 604, 605, 606,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607, 608, 609, 610, 611, 612,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613, 614, 615, 616, 617, 620,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621, 622, 623, 624, 625, 626,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627, 628, 629, 630, 631, 632,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633, 634, 635, 636, 637, 638,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639, 640, 641, 655, 656, 657,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658, 659, 660, 661, 662, 663,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664, 665, 670, 694, 695, 696,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697</w:t>
      </w:r>
      <w:r w:rsidRPr="00802473">
        <w:tab/>
      </w:r>
      <w:r w:rsidRPr="00802473">
        <w:rPr>
          <w:strike/>
        </w:rPr>
        <w:t>739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311, 332, 334, 335, 336, 337,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338, 339, 340, 341, 353, 354,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355, 356, 357, 358, 432, 441,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442, 443, 444, 450, 451</w:t>
      </w:r>
      <w:r w:rsidRPr="00802473">
        <w:tab/>
      </w:r>
      <w:r w:rsidRPr="00802473">
        <w:rPr>
          <w:strike/>
        </w:rPr>
        <w:t>657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OKATIE</w:t>
      </w:r>
      <w:r w:rsidRPr="00802473">
        <w:tab/>
      </w:r>
      <w:r w:rsidRPr="00802473">
        <w:tab/>
      </w:r>
      <w:r w:rsidRPr="00802473">
        <w:rPr>
          <w:strike/>
        </w:rPr>
        <w:t>328</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1,724</w:t>
      </w:r>
    </w:p>
    <w:p w:rsidR="00F13CCE" w:rsidRPr="00802473" w:rsidRDefault="00F13CCE" w:rsidP="00F13CCE">
      <w:pPr>
        <w:tabs>
          <w:tab w:val="right" w:leader="dot" w:pos="5832"/>
        </w:tabs>
        <w:rPr>
          <w:strike/>
        </w:rPr>
      </w:pPr>
      <w:r w:rsidRPr="00802473">
        <w:rPr>
          <w:strike/>
        </w:rPr>
        <w:t>PERCENT VARIATION</w:t>
      </w:r>
      <w:r w:rsidRPr="00802473">
        <w:tab/>
      </w:r>
      <w:r w:rsidRPr="00802473">
        <w:rPr>
          <w:strike/>
        </w:rPr>
        <w:t>+0.174</w:t>
      </w:r>
    </w:p>
    <w:p w:rsidR="00F13CCE" w:rsidRPr="00802473" w:rsidRDefault="00F13CCE" w:rsidP="00F13CCE">
      <w:pPr>
        <w:tabs>
          <w:tab w:val="right" w:leader="dot" w:pos="5832"/>
        </w:tabs>
        <w:rPr>
          <w:strike/>
        </w:rPr>
      </w:pPr>
      <w:r w:rsidRPr="00802473">
        <w:rPr>
          <w:strike/>
        </w:rPr>
        <w:t>DISTRICT 8</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HARDEEVILLE 1</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9503.00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226A, 226B, 227A, 231, 232, 233A,</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233B, 233C, 234A, 234B, 235A, 237A,</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239A, 240, 241, 242, 243A, 243B,</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244, 245A, 245B, 246, 247, 248,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249, 250, 251, 252A, 252B, 253,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254, 255, 256, 257, 258, 260,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261, 262, 263, 264, 265, 266,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267, 268, 269, 270, 271, 272,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273, 274, 275, 276, 277, 301A,</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301B, 302, 303, 304, 305, 306A,</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306B, 307A, 307B, 308, 309, 310,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323, 324, 325, 326, 327, 328,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329, 330, 331, 332A, 333A, 333B,</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333C, 340A, 341A, 341B, 342, 343,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344A, 344B, 345, 346, 414, 415,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416</w:t>
      </w:r>
      <w:r w:rsidRPr="00802473">
        <w:tab/>
      </w:r>
      <w:r w:rsidRPr="00802473">
        <w:rPr>
          <w:strike/>
        </w:rPr>
        <w:t>1,759</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1,759</w:t>
      </w:r>
    </w:p>
    <w:p w:rsidR="00F13CCE" w:rsidRPr="00802473" w:rsidRDefault="00F13CCE" w:rsidP="00F13CCE">
      <w:pPr>
        <w:tabs>
          <w:tab w:val="right" w:leader="dot" w:pos="5832"/>
        </w:tabs>
        <w:rPr>
          <w:strike/>
        </w:rPr>
      </w:pPr>
      <w:r w:rsidRPr="00802473">
        <w:rPr>
          <w:strike/>
        </w:rPr>
        <w:t>PERCENT VARIATION</w:t>
      </w:r>
      <w:r w:rsidRPr="00802473">
        <w:tab/>
      </w:r>
      <w:r w:rsidRPr="00802473">
        <w:rPr>
          <w:strike/>
        </w:rPr>
        <w:t>+2.208</w:t>
      </w:r>
    </w:p>
    <w:p w:rsidR="00F13CCE" w:rsidRPr="00802473" w:rsidRDefault="00F13CCE" w:rsidP="00F13CCE">
      <w:pPr>
        <w:tabs>
          <w:tab w:val="right" w:leader="dot" w:pos="5832"/>
        </w:tabs>
        <w:rPr>
          <w:strike/>
        </w:rPr>
      </w:pPr>
      <w:r w:rsidRPr="00802473">
        <w:rPr>
          <w:strike/>
        </w:rPr>
        <w:t>DISTRICT 9</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LEVY.</w:t>
      </w:r>
      <w:r w:rsidRPr="00802473">
        <w:tab/>
      </w:r>
      <w:r w:rsidRPr="00802473">
        <w:rPr>
          <w:strike/>
        </w:rPr>
        <w:t>1,652</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1,652</w:t>
      </w:r>
    </w:p>
    <w:p w:rsidR="00F13CCE" w:rsidRPr="00802473" w:rsidRDefault="00F13CCE" w:rsidP="00F13CCE">
      <w:pPr>
        <w:tabs>
          <w:tab w:val="right" w:leader="dot" w:pos="5832"/>
        </w:tabs>
      </w:pPr>
      <w:r w:rsidRPr="00802473">
        <w:rPr>
          <w:strike/>
        </w:rPr>
        <w:t>PERCENT VARIATION</w:t>
      </w:r>
      <w:r w:rsidRPr="00802473">
        <w:tab/>
      </w:r>
      <w:r w:rsidR="00232403">
        <w:rPr>
          <w:strike/>
        </w:rPr>
        <w:noBreakHyphen/>
      </w:r>
      <w:r w:rsidRPr="00802473">
        <w:rPr>
          <w:strike/>
        </w:rPr>
        <w:t>4.009</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rPr>
          <w:strike/>
        </w:rPr>
        <w:t>(B)</w:t>
      </w:r>
      <w:r w:rsidRPr="00802473">
        <w:tab/>
      </w:r>
      <w:r w:rsidRPr="00802473">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2473">
        <w:tab/>
      </w:r>
      <w:r w:rsidRPr="00802473">
        <w:tab/>
      </w:r>
      <w:r w:rsidRPr="00802473">
        <w:rPr>
          <w:u w:val="single"/>
        </w:rPr>
        <w:t>(1)</w:t>
      </w:r>
      <w:r w:rsidRPr="00802473">
        <w:tab/>
      </w:r>
      <w:r w:rsidRPr="00802473">
        <w:rPr>
          <w:u w:val="single"/>
        </w:rPr>
        <w:t>Notwithstanding another provision of law, beginning with school board elections in 201</w:t>
      </w:r>
      <w:r>
        <w:rPr>
          <w:u w:val="single"/>
        </w:rPr>
        <w:t>6</w:t>
      </w:r>
      <w:r w:rsidRPr="00802473">
        <w:rPr>
          <w:u w:val="single"/>
        </w:rPr>
        <w:t xml:space="preserve">, the </w:t>
      </w:r>
      <w:r>
        <w:rPr>
          <w:u w:val="single"/>
        </w:rPr>
        <w:t xml:space="preserve">seven </w:t>
      </w:r>
      <w:r w:rsidRPr="00802473">
        <w:rPr>
          <w:u w:val="single"/>
        </w:rPr>
        <w:t>single</w:t>
      </w:r>
      <w:r w:rsidR="00232403">
        <w:rPr>
          <w:u w:val="single"/>
        </w:rPr>
        <w:noBreakHyphen/>
      </w:r>
      <w:r w:rsidRPr="00802473">
        <w:rPr>
          <w:u w:val="single"/>
        </w:rPr>
        <w:t>member election districts from which members of the Jasper County Board of Education must be elected are as shown on the Jasper County Board of Education map S</w:t>
      </w:r>
      <w:r w:rsidR="00232403">
        <w:rPr>
          <w:u w:val="single"/>
        </w:rPr>
        <w:noBreakHyphen/>
      </w:r>
      <w:r w:rsidRPr="00802473">
        <w:rPr>
          <w:u w:val="single"/>
        </w:rPr>
        <w:t>53</w:t>
      </w:r>
      <w:r w:rsidR="00232403">
        <w:rPr>
          <w:u w:val="single"/>
        </w:rPr>
        <w:noBreakHyphen/>
      </w:r>
      <w:r w:rsidRPr="00802473">
        <w:rPr>
          <w:u w:val="single"/>
        </w:rPr>
        <w:t>00</w:t>
      </w:r>
      <w:r w:rsidR="00232403">
        <w:rPr>
          <w:u w:val="single"/>
        </w:rPr>
        <w:noBreakHyphen/>
      </w:r>
      <w:r w:rsidRPr="00802473">
        <w:rPr>
          <w:u w:val="single"/>
        </w:rPr>
        <w:t>1</w:t>
      </w:r>
      <w:r>
        <w:rPr>
          <w:u w:val="single"/>
        </w:rPr>
        <w:t>5</w:t>
      </w:r>
      <w:r w:rsidRPr="00802473">
        <w:rPr>
          <w:u w:val="single"/>
        </w:rPr>
        <w:t xml:space="preserve"> as maintained </w:t>
      </w:r>
      <w:r>
        <w:rPr>
          <w:u w:val="single"/>
        </w:rPr>
        <w:t>by</w:t>
      </w:r>
      <w:r w:rsidRPr="00802473">
        <w:rPr>
          <w:u w:val="single"/>
        </w:rPr>
        <w:t xml:space="preserve"> the </w:t>
      </w:r>
      <w:r>
        <w:rPr>
          <w:u w:val="single"/>
        </w:rPr>
        <w:t>Revenue and Fiscal Affairs Office</w:t>
      </w:r>
      <w:r w:rsidRPr="00802473">
        <w:rPr>
          <w:u w:val="single"/>
        </w:rPr>
        <w:t>.</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tab/>
      </w:r>
      <w:r w:rsidRPr="00802473">
        <w:rPr>
          <w:u w:val="single"/>
        </w:rPr>
        <w:t>(2)</w:t>
      </w:r>
      <w:r w:rsidRPr="00802473">
        <w:tab/>
      </w:r>
      <w:r w:rsidRPr="00802473">
        <w:rPr>
          <w:u w:val="single"/>
        </w:rPr>
        <w:t>The demographic information shown on this map is as follows:</w:t>
      </w:r>
      <w:r w:rsidRPr="00802473">
        <w:tab/>
      </w:r>
    </w:p>
    <w:p w:rsidR="00F13CCE" w:rsidRDefault="00F13CCE" w:rsidP="00F13CCE">
      <w:pPr>
        <w:tabs>
          <w:tab w:val="left" w:pos="216"/>
          <w:tab w:val="left" w:pos="432"/>
          <w:tab w:val="left" w:pos="648"/>
          <w:tab w:val="left" w:pos="864"/>
          <w:tab w:val="left" w:pos="1080"/>
          <w:tab w:val="left" w:pos="1296"/>
          <w:tab w:val="left" w:pos="1512"/>
          <w:tab w:val="left" w:pos="1728"/>
          <w:tab w:val="left" w:pos="1944"/>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16"/>
          <w:u w:color="000000" w:themeColor="text1"/>
        </w:rPr>
      </w:pPr>
    </w:p>
    <w:p w:rsidR="00596D42" w:rsidRPr="00A02CA3" w:rsidRDefault="00596D42"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Pop</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00A02CA3" w:rsidRPr="00A02CA3">
        <w:rPr>
          <w:color w:val="000000" w:themeColor="text1"/>
          <w:sz w:val="18"/>
          <w:szCs w:val="18"/>
          <w:u w:color="000000" w:themeColor="text1"/>
        </w:rPr>
        <w:tab/>
      </w:r>
      <w:r w:rsidRPr="00A02CA3">
        <w:rPr>
          <w:color w:val="000000" w:themeColor="text1"/>
          <w:sz w:val="18"/>
          <w:szCs w:val="18"/>
          <w:u w:color="000000" w:themeColor="text1"/>
        </w:rPr>
        <w:t xml:space="preserve"> </w:t>
      </w:r>
      <w:r w:rsidR="00565E70" w:rsidRPr="00A02CA3">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Hisp</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047245"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%Hisp</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NH_WHT</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sidR="00596D42"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111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3.31%</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1,146</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525</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15.66%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988</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255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7.61%</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1,270</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428</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12.76%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1,866</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232403">
        <w:rPr>
          <w:color w:val="000000" w:themeColor="text1"/>
          <w:sz w:val="18"/>
          <w:szCs w:val="18"/>
          <w:u w:val="single" w:color="000000" w:themeColor="text1"/>
        </w:rPr>
        <w:noBreakHyphen/>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6B35E3" w:rsidRPr="00A02CA3">
        <w:rPr>
          <w:color w:val="000000" w:themeColor="text1"/>
          <w:sz w:val="18"/>
          <w:szCs w:val="18"/>
          <w:u w:color="000000" w:themeColor="text1"/>
        </w:rPr>
        <w:t xml:space="preserve"> </w:t>
      </w:r>
      <w:r w:rsidR="00232403">
        <w:rPr>
          <w:color w:val="000000" w:themeColor="text1"/>
          <w:sz w:val="18"/>
          <w:szCs w:val="18"/>
          <w:u w:val="single" w:color="000000" w:themeColor="text1"/>
        </w:rPr>
        <w:noBreakHyphen/>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047245"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1,365</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40.73%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590</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613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18.28%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1,189</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232403">
        <w:rPr>
          <w:color w:val="000000" w:themeColor="text1"/>
          <w:sz w:val="18"/>
          <w:szCs w:val="18"/>
          <w:u w:val="single" w:color="000000" w:themeColor="text1"/>
        </w:rPr>
        <w:noBreakHyphen/>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6B35E3" w:rsidRPr="00A02CA3">
        <w:rPr>
          <w:color w:val="000000" w:themeColor="text1"/>
          <w:sz w:val="18"/>
          <w:szCs w:val="18"/>
          <w:u w:color="000000" w:themeColor="text1"/>
        </w:rPr>
        <w:t xml:space="preserve"> </w:t>
      </w:r>
      <w:r w:rsidR="00232403">
        <w:rPr>
          <w:color w:val="000000" w:themeColor="text1"/>
          <w:sz w:val="18"/>
          <w:szCs w:val="18"/>
          <w:u w:val="single" w:color="000000" w:themeColor="text1"/>
        </w:rPr>
        <w:noBreakHyphen/>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387</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11.55%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1,873</w:t>
      </w:r>
    </w:p>
    <w:p w:rsidR="00596D42" w:rsidRPr="00A02CA3" w:rsidRDefault="00596D42"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596D42" w:rsidRPr="00A02CA3" w:rsidRDefault="00596D42"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23,467</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047245"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3,684</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15.70%</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8,922</w:t>
      </w:r>
    </w:p>
    <w:p w:rsidR="00596D42" w:rsidRPr="00A02CA3" w:rsidRDefault="00596D42" w:rsidP="00F13CC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22"/>
          <w:u w:val="single" w:color="000000" w:themeColor="text1"/>
        </w:rPr>
      </w:pPr>
    </w:p>
    <w:p w:rsidR="00596D42" w:rsidRPr="00A02CA3" w:rsidRDefault="006B35E3" w:rsidP="00047245">
      <w:pPr>
        <w:keepNext/>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00A02CA3" w:rsidRPr="00A02CA3">
        <w:rPr>
          <w:color w:val="000000" w:themeColor="text1"/>
          <w:sz w:val="18"/>
          <w:szCs w:val="18"/>
          <w:u w:val="single" w:color="000000" w:themeColor="text1"/>
        </w:rPr>
        <w:tab/>
      </w:r>
      <w:r w:rsidR="00586AEC"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w:t>
      </w:r>
      <w:r w:rsidRPr="00A02CA3">
        <w:rPr>
          <w:color w:val="000000" w:themeColor="text1"/>
          <w:sz w:val="18"/>
          <w:szCs w:val="18"/>
          <w:u w:val="single" w:color="000000" w:themeColor="text1"/>
        </w:rPr>
        <w:t>NH</w:t>
      </w:r>
      <w:r w:rsidR="00586AEC" w:rsidRPr="00A02CA3">
        <w:rPr>
          <w:color w:val="000000" w:themeColor="text1"/>
          <w:sz w:val="18"/>
          <w:szCs w:val="18"/>
          <w:u w:val="single" w:color="000000" w:themeColor="text1"/>
        </w:rPr>
        <w:t xml:space="preserve"> </w:t>
      </w:r>
      <w:r w:rsidR="0011321E" w:rsidRPr="00A02CA3">
        <w:rPr>
          <w:color w:val="000000" w:themeColor="text1"/>
          <w:sz w:val="18"/>
          <w:szCs w:val="18"/>
          <w:u w:val="single" w:color="000000" w:themeColor="text1"/>
        </w:rPr>
        <w:t>WHT</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11321E" w:rsidRPr="00A02CA3">
        <w:rPr>
          <w:color w:val="000000" w:themeColor="text1"/>
          <w:sz w:val="18"/>
          <w:szCs w:val="18"/>
          <w:u w:color="000000" w:themeColor="text1"/>
        </w:rPr>
        <w:t xml:space="preserve">  </w:t>
      </w:r>
      <w:r w:rsidR="0011321E" w:rsidRPr="00A02CA3">
        <w:rPr>
          <w:color w:val="000000" w:themeColor="text1"/>
          <w:sz w:val="18"/>
          <w:szCs w:val="18"/>
          <w:u w:val="single" w:color="000000" w:themeColor="text1"/>
        </w:rPr>
        <w:t>NH BLK</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11321E" w:rsidRPr="00A02CA3">
        <w:rPr>
          <w:color w:val="000000" w:themeColor="text1"/>
          <w:sz w:val="18"/>
          <w:szCs w:val="18"/>
          <w:u w:val="single" w:color="000000" w:themeColor="text1"/>
        </w:rPr>
        <w:t>%</w:t>
      </w:r>
      <w:r w:rsidR="00586AEC" w:rsidRPr="00A02CA3">
        <w:rPr>
          <w:color w:val="000000" w:themeColor="text1"/>
          <w:sz w:val="18"/>
          <w:szCs w:val="18"/>
          <w:u w:val="single" w:color="000000" w:themeColor="text1"/>
        </w:rPr>
        <w:t>NH BLK</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11321E" w:rsidRPr="00A02CA3">
        <w:rPr>
          <w:color w:val="000000" w:themeColor="text1"/>
          <w:sz w:val="18"/>
          <w:szCs w:val="18"/>
          <w:u w:color="000000" w:themeColor="text1"/>
        </w:rPr>
        <w:t xml:space="preserve"> </w:t>
      </w:r>
      <w:r w:rsidR="00586AEC"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VAP</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H18</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%H18</w:t>
      </w:r>
    </w:p>
    <w:p w:rsidR="00586AEC" w:rsidRPr="00A02CA3" w:rsidRDefault="00A02CA3" w:rsidP="0004724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6B35E3"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34.18%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2,082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A02CA3">
        <w:rPr>
          <w:color w:val="000000" w:themeColor="text1"/>
          <w:sz w:val="18"/>
          <w:szCs w:val="18"/>
          <w:u w:val="single" w:color="000000" w:themeColor="text1"/>
        </w:rPr>
        <w:t>62.09%</w:t>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2,541</w:t>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64</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2.52%</w:t>
      </w:r>
    </w:p>
    <w:p w:rsidR="00586AEC" w:rsidRPr="00A02CA3" w:rsidRDefault="00A02CA3" w:rsidP="0004724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29.47%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1,808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53.92%</w:t>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2,400</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297</w:t>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D11BE">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12.38%</w:t>
      </w:r>
    </w:p>
    <w:p w:rsidR="00586AEC" w:rsidRPr="00A02CA3" w:rsidRDefault="00A02CA3"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A02CA3">
        <w:rPr>
          <w:color w:val="000000" w:themeColor="text1"/>
          <w:sz w:val="18"/>
          <w:szCs w:val="18"/>
          <w:u w:color="000000" w:themeColor="text1"/>
        </w:rPr>
        <w:t xml:space="preserve"> </w:t>
      </w:r>
      <w:r w:rsidR="00E55F7C" w:rsidRPr="00E55F7C">
        <w:rPr>
          <w:color w:val="000000" w:themeColor="text1"/>
          <w:sz w:val="18"/>
          <w:szCs w:val="18"/>
          <w:u w:val="single" w:color="000000" w:themeColor="text1"/>
        </w:rPr>
        <w:t>3</w:t>
      </w:r>
      <w:r w:rsidR="00586AEC" w:rsidRPr="00A02CA3">
        <w:rPr>
          <w:color w:val="000000" w:themeColor="text1"/>
          <w:sz w:val="18"/>
          <w:szCs w:val="18"/>
          <w:u w:val="single" w:color="000000" w:themeColor="text1"/>
        </w:rPr>
        <w:t>7.88%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1,774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52.91%</w:t>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2,454</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164</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6.68%</w:t>
      </w:r>
    </w:p>
    <w:p w:rsidR="00586AEC" w:rsidRPr="00A02CA3" w:rsidRDefault="00A02CA3"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55.65%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1,030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30.72%</w:t>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2,520</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268</w:t>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D11BE">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10.63%</w:t>
      </w:r>
    </w:p>
    <w:p w:rsidR="00586AEC" w:rsidRPr="00A02CA3" w:rsidRDefault="00A02CA3"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17.61%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1,333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39.78%</w:t>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2,336</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886</w:t>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D11BE">
        <w:rPr>
          <w:color w:val="000000" w:themeColor="text1"/>
          <w:sz w:val="18"/>
          <w:szCs w:val="18"/>
          <w:u w:color="000000" w:themeColor="text1"/>
        </w:rPr>
        <w:t xml:space="preserve"> </w:t>
      </w:r>
      <w:r w:rsidR="00586AEC" w:rsidRPr="00A02CA3">
        <w:rPr>
          <w:color w:val="000000" w:themeColor="text1"/>
          <w:sz w:val="18"/>
          <w:szCs w:val="18"/>
          <w:u w:val="single" w:color="000000" w:themeColor="text1"/>
        </w:rPr>
        <w:t>37.93%</w:t>
      </w:r>
    </w:p>
    <w:p w:rsidR="00586AEC" w:rsidRPr="00A02CA3" w:rsidRDefault="00A02CA3"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35.46%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i/>
          <w:color w:val="000000" w:themeColor="text1"/>
          <w:sz w:val="18"/>
          <w:szCs w:val="18"/>
          <w:u w:color="000000" w:themeColor="text1"/>
        </w:rPr>
        <w:t xml:space="preserve">  </w:t>
      </w:r>
      <w:r w:rsidR="00586AEC" w:rsidRPr="00A02CA3">
        <w:rPr>
          <w:color w:val="000000" w:themeColor="text1"/>
          <w:sz w:val="18"/>
          <w:szCs w:val="18"/>
          <w:u w:val="single" w:color="000000" w:themeColor="text1"/>
        </w:rPr>
        <w:t>1,461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43.57%</w:t>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2,479</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394</w:t>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D11BE">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15.89%</w:t>
      </w:r>
    </w:p>
    <w:p w:rsidR="00586AEC" w:rsidRPr="00A02CA3" w:rsidRDefault="00A02CA3"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55.89%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1,022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30.50%</w:t>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2,599</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273</w:t>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D11BE">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10.50%</w:t>
      </w:r>
    </w:p>
    <w:p w:rsidR="00586AEC" w:rsidRPr="00A02CA3" w:rsidRDefault="00586AEC"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586AEC" w:rsidRPr="00A02CA3" w:rsidRDefault="00657960"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Totals</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38.02%</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586AEC" w:rsidRPr="00A02CA3">
        <w:rPr>
          <w:color w:val="000000" w:themeColor="text1"/>
          <w:sz w:val="18"/>
          <w:szCs w:val="18"/>
          <w:u w:val="single" w:color="000000" w:themeColor="text1"/>
        </w:rPr>
        <w:t>10,510</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586AEC" w:rsidRPr="00A02CA3">
        <w:rPr>
          <w:color w:val="000000" w:themeColor="text1"/>
          <w:sz w:val="18"/>
          <w:szCs w:val="18"/>
          <w:u w:val="single" w:color="000000" w:themeColor="text1"/>
        </w:rPr>
        <w:t>44.79%</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586AEC" w:rsidRPr="00A02CA3">
        <w:rPr>
          <w:color w:val="000000" w:themeColor="text1"/>
          <w:sz w:val="18"/>
          <w:szCs w:val="18"/>
          <w:u w:val="single" w:color="000000" w:themeColor="text1"/>
        </w:rPr>
        <w:t>17,329</w:t>
      </w:r>
      <w:r w:rsidR="00A02CA3"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2,346</w:t>
      </w:r>
      <w:r w:rsidR="00A02CA3"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13.54%</w:t>
      </w:r>
    </w:p>
    <w:p w:rsidR="00586AEC" w:rsidRPr="00A02CA3" w:rsidRDefault="00586AEC" w:rsidP="00F13CC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20"/>
          <w:u w:val="single" w:color="000000" w:themeColor="text1"/>
        </w:rPr>
      </w:pPr>
    </w:p>
    <w:p w:rsidR="00F13CCE" w:rsidRPr="00A02CA3" w:rsidRDefault="0073093C" w:rsidP="00F13CC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00A02CA3" w:rsidRPr="00232403">
        <w:rPr>
          <w:color w:val="000000" w:themeColor="text1"/>
          <w:sz w:val="18"/>
          <w:szCs w:val="18"/>
          <w:u w:val="single"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NHWVAP</w:t>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%NHWVAP</w:t>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00A02CA3"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F13CCE" w:rsidRPr="00A02CA3">
        <w:rPr>
          <w:color w:val="000000" w:themeColor="text1"/>
          <w:sz w:val="18"/>
          <w:szCs w:val="18"/>
          <w:u w:val="single" w:color="000000" w:themeColor="text1"/>
        </w:rPr>
        <w:t>AllOth</w:t>
      </w:r>
      <w:r w:rsidR="00A02CA3" w:rsidRPr="0023240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AllOth</w:t>
      </w:r>
      <w:r w:rsidR="00F13CCE" w:rsidRPr="00A02CA3">
        <w:rPr>
          <w:color w:val="000000" w:themeColor="text1"/>
          <w:sz w:val="18"/>
          <w:szCs w:val="18"/>
          <w:u w:val="single" w:color="000000" w:themeColor="text1"/>
        </w:rPr>
        <w:t>VAP</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892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35.10%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1,572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61.87%</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14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13</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821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34.21%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1,261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52.54%</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32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21</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1,005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40.95%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1,241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50.57%</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54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44</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1,464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58.10%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769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30.52%</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29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19</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474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20.29%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935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63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41</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951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38.36%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1,075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43.36%</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90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59</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1,573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60.52%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700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26.93%</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69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53</w:t>
      </w:r>
    </w:p>
    <w:p w:rsidR="008003EE" w:rsidRPr="00A02CA3" w:rsidRDefault="008003EE"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8003EE" w:rsidRPr="00A02CA3" w:rsidRDefault="008003EE"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2CA3">
        <w:rPr>
          <w:color w:val="000000" w:themeColor="text1"/>
          <w:sz w:val="18"/>
          <w:szCs w:val="18"/>
          <w:u w:val="single" w:color="000000" w:themeColor="text1"/>
        </w:rPr>
        <w:t>Totals</w:t>
      </w:r>
      <w:r w:rsidR="00A02CA3"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7,180</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41.43%</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7,553</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43.59%</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351</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250</w:t>
      </w:r>
    </w:p>
    <w:p w:rsidR="008003EE" w:rsidRPr="0073093C" w:rsidRDefault="008003EE" w:rsidP="00F13CC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color="000000" w:themeColor="text1"/>
        </w:rPr>
      </w:pP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rPr>
          <w:u w:val="single"/>
        </w:rPr>
        <w:t>(B)</w:t>
      </w:r>
      <w:r w:rsidRPr="00802473">
        <w:tab/>
      </w:r>
      <w:r w:rsidRPr="00802473">
        <w:rPr>
          <w:u w:val="single"/>
        </w:rPr>
        <w:t>The boundaries of the school district of Jasper County are not altered by the provisions of this act.  These school district lines are as defined by law and any census blocks that may be divided are done so only for statistical purposes and to establish a population base.</w:t>
      </w:r>
      <w:r w:rsidRPr="00802473">
        <w:t>”</w:t>
      </w:r>
    </w:p>
    <w:p w:rsidR="00F13CCE"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473">
        <w:t>SECTION</w:t>
      </w:r>
      <w:r w:rsidRPr="00802473">
        <w:tab/>
        <w:t>2.</w:t>
      </w:r>
      <w:r w:rsidRPr="00802473">
        <w:tab/>
      </w:r>
      <w:r w:rsidRPr="00802473">
        <w:rPr>
          <w:color w:val="000000" w:themeColor="text1"/>
          <w:u w:color="000000" w:themeColor="text1"/>
        </w:rPr>
        <w:t>Notwithstanding another provision of law, beginning with the 201</w:t>
      </w:r>
      <w:r w:rsidR="00232403">
        <w:rPr>
          <w:color w:val="000000" w:themeColor="text1"/>
          <w:u w:color="000000" w:themeColor="text1"/>
        </w:rPr>
        <w:t>6</w:t>
      </w:r>
      <w:r w:rsidRPr="00802473">
        <w:rPr>
          <w:color w:val="000000" w:themeColor="text1"/>
          <w:u w:color="000000" w:themeColor="text1"/>
        </w:rPr>
        <w:t xml:space="preserve"> General Election, in order to qualify as a candidate for an </w:t>
      </w:r>
      <w:r w:rsidR="00232403">
        <w:rPr>
          <w:color w:val="000000" w:themeColor="text1"/>
          <w:u w:color="000000" w:themeColor="text1"/>
        </w:rPr>
        <w:t xml:space="preserve">odd </w:t>
      </w:r>
      <w:r w:rsidRPr="00802473">
        <w:rPr>
          <w:color w:val="000000" w:themeColor="text1"/>
          <w:u w:color="000000" w:themeColor="text1"/>
        </w:rPr>
        <w:t>numbered election district seat on the Jasper County Board of Education, a person shall file a stateme</w:t>
      </w:r>
      <w:r w:rsidR="004A5882">
        <w:rPr>
          <w:color w:val="000000" w:themeColor="text1"/>
          <w:u w:color="000000" w:themeColor="text1"/>
        </w:rPr>
        <w:t>nt of candidacy with the county board of elections and voter registration</w:t>
      </w:r>
      <w:r w:rsidRPr="00802473">
        <w:rPr>
          <w:color w:val="000000" w:themeColor="text1"/>
          <w:u w:color="000000" w:themeColor="text1"/>
        </w:rPr>
        <w:t xml:space="preserve"> no earlier than August first, or if August first falls on Sunday, no earlier than the following Monday, and no later than twelve o</w:t>
      </w:r>
      <w:r w:rsidR="00232403" w:rsidRPr="00232403">
        <w:rPr>
          <w:color w:val="000000" w:themeColor="text1"/>
          <w:u w:color="000000" w:themeColor="text1"/>
        </w:rPr>
        <w:t>’</w:t>
      </w:r>
      <w:r w:rsidRPr="00802473">
        <w:rPr>
          <w:color w:val="000000" w:themeColor="text1"/>
          <w:u w:color="000000" w:themeColor="text1"/>
        </w:rPr>
        <w:t>clock noon on August fifteenth, or if August fifteenth falls on Sunday, no later than twelve o</w:t>
      </w:r>
      <w:r w:rsidR="00232403" w:rsidRPr="00232403">
        <w:rPr>
          <w:color w:val="000000" w:themeColor="text1"/>
          <w:u w:color="000000" w:themeColor="text1"/>
        </w:rPr>
        <w:t>’</w:t>
      </w:r>
      <w:r w:rsidRPr="00802473">
        <w:rPr>
          <w:color w:val="000000" w:themeColor="text1"/>
          <w:u w:color="000000" w:themeColor="text1"/>
        </w:rPr>
        <w:t>clock noon on the following Monday.  In 201</w:t>
      </w:r>
      <w:r w:rsidR="00232403">
        <w:rPr>
          <w:color w:val="000000" w:themeColor="text1"/>
          <w:u w:color="000000" w:themeColor="text1"/>
        </w:rPr>
        <w:t>8</w:t>
      </w:r>
      <w:r w:rsidRPr="00802473">
        <w:rPr>
          <w:color w:val="000000" w:themeColor="text1"/>
          <w:u w:color="000000" w:themeColor="text1"/>
        </w:rPr>
        <w:t xml:space="preserve"> the </w:t>
      </w:r>
      <w:r w:rsidR="00232403">
        <w:rPr>
          <w:color w:val="000000" w:themeColor="text1"/>
          <w:u w:color="000000" w:themeColor="text1"/>
        </w:rPr>
        <w:t>even</w:t>
      </w:r>
      <w:r w:rsidRPr="00802473">
        <w:rPr>
          <w:color w:val="000000" w:themeColor="text1"/>
          <w:u w:color="000000" w:themeColor="text1"/>
        </w:rPr>
        <w:t xml:space="preserve"> numbered election district seats on the Jasper County Board of Education shall offer for election by filing a statement of candidacy with the county</w:t>
      </w:r>
      <w:r w:rsidR="00232403">
        <w:rPr>
          <w:color w:val="000000" w:themeColor="text1"/>
          <w:u w:color="000000" w:themeColor="text1"/>
        </w:rPr>
        <w:t xml:space="preserve"> board of elections and voter registration</w:t>
      </w:r>
      <w:r w:rsidRPr="00802473">
        <w:rPr>
          <w:color w:val="000000" w:themeColor="text1"/>
          <w:u w:color="000000" w:themeColor="text1"/>
        </w:rPr>
        <w:t>.  The statement of candidacy must be a sworn statement and must include the candidate</w:t>
      </w:r>
      <w:r w:rsidR="00232403" w:rsidRPr="00232403">
        <w:rPr>
          <w:color w:val="000000" w:themeColor="text1"/>
          <w:u w:color="000000" w:themeColor="text1"/>
        </w:rPr>
        <w:t>’</w:t>
      </w:r>
      <w:r w:rsidRPr="00802473">
        <w:rPr>
          <w:color w:val="000000" w:themeColor="text1"/>
          <w:u w:color="000000" w:themeColor="text1"/>
        </w:rPr>
        <w:t>s name, age, voting precinct, and any other information the county</w:t>
      </w:r>
      <w:r w:rsidR="00232403">
        <w:rPr>
          <w:color w:val="000000" w:themeColor="text1"/>
          <w:u w:color="000000" w:themeColor="text1"/>
        </w:rPr>
        <w:t xml:space="preserve"> board of elections and voter registration</w:t>
      </w:r>
      <w:r w:rsidRPr="00802473">
        <w:rPr>
          <w:color w:val="000000" w:themeColor="text1"/>
          <w:u w:color="000000" w:themeColor="text1"/>
        </w:rPr>
        <w:t xml:space="preserve"> requires.  A candidate for a single</w:t>
      </w:r>
      <w:r w:rsidR="00232403">
        <w:rPr>
          <w:color w:val="000000" w:themeColor="text1"/>
          <w:u w:color="000000" w:themeColor="text1"/>
        </w:rPr>
        <w:noBreakHyphen/>
      </w:r>
      <w:r w:rsidRPr="00802473">
        <w:rPr>
          <w:color w:val="000000" w:themeColor="text1"/>
          <w:u w:color="000000" w:themeColor="text1"/>
        </w:rPr>
        <w:t>member election district seat also shall indicate for which seat number he is filing.  When more than one person is seeking election to a single seat on the Jasper County Board of Education, the candidate who receives the highest number of votes is declared the winner of the seat.  The county</w:t>
      </w:r>
      <w:r w:rsidR="00232403">
        <w:rPr>
          <w:color w:val="000000" w:themeColor="text1"/>
          <w:u w:color="000000" w:themeColor="text1"/>
        </w:rPr>
        <w:t xml:space="preserve"> board of elections and voter registration</w:t>
      </w:r>
      <w:r w:rsidRPr="00802473">
        <w:rPr>
          <w:color w:val="000000" w:themeColor="text1"/>
          <w:u w:color="000000" w:themeColor="text1"/>
        </w:rPr>
        <w:t xml:space="preserve"> shall conduct and supervise the elections for board members in the manner governed by the election laws of this State, mutatis mutandis.</w:t>
      </w:r>
    </w:p>
    <w:p w:rsidR="00F13CCE"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CE"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SECTION</w:t>
      </w:r>
      <w:r w:rsidRPr="00802473">
        <w:tab/>
        <w:t>3.</w:t>
      </w:r>
      <w:r w:rsidRPr="00802473">
        <w:tab/>
        <w:t>This act takes effect upon approval by the Governor.</w:t>
      </w:r>
    </w:p>
    <w:p w:rsidR="00CA4556" w:rsidRDefault="002324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2C7B" w:rsidRDefault="002A2C7B" w:rsidP="002A2C7B">
      <w:pPr>
        <w:suppressAutoHyphens/>
      </w:pPr>
    </w:p>
    <w:sectPr w:rsidR="002A2C7B" w:rsidSect="002A2C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403" w:rsidRDefault="00232403" w:rsidP="009F0C77">
      <w:r>
        <w:separator/>
      </w:r>
    </w:p>
  </w:endnote>
  <w:endnote w:type="continuationSeparator" w:id="0">
    <w:p w:rsidR="00232403" w:rsidRDefault="002324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86FD91-4122-4335-B216-88594623408E}"/>
    <w:embedBold r:id="rId2" w:fontKey="{79F5D191-6C77-40AE-9107-2C40370F30A4}"/>
    <w:embedItalic r:id="rId3" w:fontKey="{3F2E2203-5A6D-43BB-AB1B-C82166FF888A}"/>
  </w:font>
  <w:font w:name="Calibri">
    <w:panose1 w:val="020F0502020204030204"/>
    <w:charset w:val="00"/>
    <w:family w:val="swiss"/>
    <w:pitch w:val="variable"/>
    <w:sig w:usb0="E10002FF" w:usb1="4000ACFF" w:usb2="00000009" w:usb3="00000000" w:csb0="0000019F" w:csb1="00000000"/>
    <w:embedRegular r:id="rId4" w:fontKey="{CE7C4032-D95B-4CB9-85C1-081BEB5DD4B9}"/>
  </w:font>
  <w:font w:name="Segoe UI">
    <w:panose1 w:val="020B0502040204020203"/>
    <w:charset w:val="00"/>
    <w:family w:val="swiss"/>
    <w:pitch w:val="variable"/>
    <w:sig w:usb0="E10022FF" w:usb1="C000E47F" w:usb2="00000029" w:usb3="00000000" w:csb0="000001DF" w:csb1="00000000"/>
    <w:embedRegular r:id="rId5" w:fontKey="{42A4C446-544E-41FC-86E4-67E281284D5E}"/>
  </w:font>
  <w:font w:name="Cambria">
    <w:panose1 w:val="02040503050406030204"/>
    <w:charset w:val="00"/>
    <w:family w:val="roman"/>
    <w:pitch w:val="variable"/>
    <w:sig w:usb0="E00002FF" w:usb1="400004FF" w:usb2="00000000" w:usb3="00000000" w:csb0="0000019F" w:csb1="00000000"/>
    <w:embedRegular r:id="rId6" w:fontKey="{394C4C20-C05E-4340-8766-D88A397A7D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556" w:rsidRPr="002A2C7B" w:rsidRDefault="002A2C7B" w:rsidP="002A2C7B">
    <w:pPr>
      <w:pStyle w:val="Footer"/>
      <w:tabs>
        <w:tab w:val="clear" w:pos="4680"/>
        <w:tab w:val="clear" w:pos="9360"/>
        <w:tab w:val="center" w:pos="2995"/>
      </w:tabs>
      <w:spacing w:before="120"/>
    </w:pPr>
    <w:r>
      <w:t>[3303]</w:t>
    </w:r>
    <w:r>
      <w:tab/>
    </w:r>
    <w:r>
      <w:fldChar w:fldCharType="begin"/>
    </w:r>
    <w:r>
      <w:instrText xml:space="preserve"> PAGE  \* MERGEFORMAT </w:instrText>
    </w:r>
    <w:r>
      <w:fldChar w:fldCharType="separate"/>
    </w:r>
    <w:r w:rsidR="008B16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403" w:rsidRDefault="00232403" w:rsidP="009F0C77">
      <w:r>
        <w:separator/>
      </w:r>
    </w:p>
  </w:footnote>
  <w:footnote w:type="continuationSeparator" w:id="0">
    <w:p w:rsidR="00232403" w:rsidRDefault="002324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9ZW15"/>
    <w:docVar w:name="CoverBillType" w:val="b"/>
    <w:docVar w:name="docpath" w:val="L:\Council\bills\GGS\22699ZW15.DOCX"/>
    <w:docVar w:name="dvBillNumber" w:val="3303"/>
    <w:docVar w:name="dvBillNumberPrefix" w:val="H. "/>
    <w:docVar w:name="dvOriginalBody" w:val="House"/>
    <w:docVar w:name="dvSteno" w:val="GGS"/>
    <w:docVar w:name="NameofBody" w:val="h"/>
    <w:docVar w:name="vgroup2" w:val="Council"/>
  </w:docVars>
  <w:rsids>
    <w:rsidRoot w:val="007E0B15"/>
    <w:rsid w:val="00011869"/>
    <w:rsid w:val="00015CD6"/>
    <w:rsid w:val="00047245"/>
    <w:rsid w:val="000E1785"/>
    <w:rsid w:val="000F40FA"/>
    <w:rsid w:val="0010776B"/>
    <w:rsid w:val="0011321E"/>
    <w:rsid w:val="00133E66"/>
    <w:rsid w:val="001435A3"/>
    <w:rsid w:val="00146ED3"/>
    <w:rsid w:val="00151044"/>
    <w:rsid w:val="001D08F2"/>
    <w:rsid w:val="001D525B"/>
    <w:rsid w:val="001D7F4F"/>
    <w:rsid w:val="002321B6"/>
    <w:rsid w:val="00232403"/>
    <w:rsid w:val="00250967"/>
    <w:rsid w:val="002543C8"/>
    <w:rsid w:val="0025541D"/>
    <w:rsid w:val="00284AAE"/>
    <w:rsid w:val="002A2C7B"/>
    <w:rsid w:val="002E5912"/>
    <w:rsid w:val="00301B21"/>
    <w:rsid w:val="00325348"/>
    <w:rsid w:val="0032732C"/>
    <w:rsid w:val="00336AD0"/>
    <w:rsid w:val="0037079A"/>
    <w:rsid w:val="0037548D"/>
    <w:rsid w:val="003C4DAB"/>
    <w:rsid w:val="003D01E8"/>
    <w:rsid w:val="003E5288"/>
    <w:rsid w:val="003F6D79"/>
    <w:rsid w:val="0041760A"/>
    <w:rsid w:val="00417C01"/>
    <w:rsid w:val="004809EE"/>
    <w:rsid w:val="004A5882"/>
    <w:rsid w:val="004E7D54"/>
    <w:rsid w:val="005273C6"/>
    <w:rsid w:val="00530A69"/>
    <w:rsid w:val="00545593"/>
    <w:rsid w:val="00565E70"/>
    <w:rsid w:val="00577C6C"/>
    <w:rsid w:val="00586AEC"/>
    <w:rsid w:val="00596D42"/>
    <w:rsid w:val="005C0B94"/>
    <w:rsid w:val="005C2FE2"/>
    <w:rsid w:val="005D11BE"/>
    <w:rsid w:val="005E2BC9"/>
    <w:rsid w:val="00605102"/>
    <w:rsid w:val="006215AA"/>
    <w:rsid w:val="00657960"/>
    <w:rsid w:val="006913C9"/>
    <w:rsid w:val="0069470D"/>
    <w:rsid w:val="006B35E3"/>
    <w:rsid w:val="0073093C"/>
    <w:rsid w:val="00734F00"/>
    <w:rsid w:val="007A70AE"/>
    <w:rsid w:val="007E0B15"/>
    <w:rsid w:val="008003EE"/>
    <w:rsid w:val="008362E8"/>
    <w:rsid w:val="008A1768"/>
    <w:rsid w:val="008B1651"/>
    <w:rsid w:val="008F0F33"/>
    <w:rsid w:val="008F4429"/>
    <w:rsid w:val="0094021A"/>
    <w:rsid w:val="009B44AF"/>
    <w:rsid w:val="009C6A0B"/>
    <w:rsid w:val="009F0C77"/>
    <w:rsid w:val="009F4DD1"/>
    <w:rsid w:val="00A02CA3"/>
    <w:rsid w:val="00A41684"/>
    <w:rsid w:val="00A61EC2"/>
    <w:rsid w:val="00A64E80"/>
    <w:rsid w:val="00A72BCD"/>
    <w:rsid w:val="00A741D9"/>
    <w:rsid w:val="00A833AB"/>
    <w:rsid w:val="00A9741D"/>
    <w:rsid w:val="00AD4B17"/>
    <w:rsid w:val="00B412D4"/>
    <w:rsid w:val="00BE3C22"/>
    <w:rsid w:val="00C0345E"/>
    <w:rsid w:val="00C3483A"/>
    <w:rsid w:val="00C74E9D"/>
    <w:rsid w:val="00C82FD3"/>
    <w:rsid w:val="00C92819"/>
    <w:rsid w:val="00CA4556"/>
    <w:rsid w:val="00CC6B7B"/>
    <w:rsid w:val="00CD2089"/>
    <w:rsid w:val="00CE3665"/>
    <w:rsid w:val="00CE5520"/>
    <w:rsid w:val="00D73A67"/>
    <w:rsid w:val="00D970A9"/>
    <w:rsid w:val="00DF3845"/>
    <w:rsid w:val="00E41911"/>
    <w:rsid w:val="00E55F7C"/>
    <w:rsid w:val="00E92EEF"/>
    <w:rsid w:val="00EF2368"/>
    <w:rsid w:val="00F13CCE"/>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E3F288E-1ED9-411C-9354-84C08994F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58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8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DD18B-68C3-4316-8ADD-C27E4A943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3</Pages>
  <Words>1711</Words>
  <Characters>9756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3303 Text of Previous Version (Jan. 13, 2015) - South Carolina Legislature Online</dc:title>
  <dc:creator>GloriaShackelford</dc:creator>
  <cp:lastModifiedBy>N Cumfer</cp:lastModifiedBy>
  <cp:revision>3</cp:revision>
  <cp:lastPrinted>2015-01-12T20:50:00Z</cp:lastPrinted>
  <dcterms:created xsi:type="dcterms:W3CDTF">2015-01-13T18:19:00Z</dcterms:created>
  <dcterms:modified xsi:type="dcterms:W3CDTF">2015-02-09T18:54:00Z</dcterms:modified>
</cp:coreProperties>
</file>