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F47" w:rsidRDefault="00493F47" w:rsidP="004A6FC1">
      <w:bookmarkStart w:id="0" w:name="_GoBack"/>
      <w:bookmarkEnd w:id="0"/>
    </w:p>
    <w:p w:rsidR="004A6FC1" w:rsidRDefault="004A6FC1" w:rsidP="004A6FC1"/>
    <w:p w:rsidR="004A6FC1" w:rsidRDefault="004A6FC1" w:rsidP="004A6FC1"/>
    <w:p w:rsidR="004A6FC1" w:rsidRDefault="004A6FC1" w:rsidP="004A6FC1"/>
    <w:p w:rsidR="004A6FC1" w:rsidRDefault="004A6FC1" w:rsidP="004A6FC1"/>
    <w:p w:rsidR="004A6FC1" w:rsidRDefault="004A6FC1" w:rsidP="004A6FC1"/>
    <w:p w:rsidR="004A6FC1" w:rsidRDefault="004A6FC1" w:rsidP="004A6FC1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493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4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7A4D9B">
        <w:noBreakHyphen/>
      </w:r>
      <w:r>
        <w:t>1</w:t>
      </w:r>
      <w:r w:rsidR="007A4D9B">
        <w:noBreakHyphen/>
      </w:r>
      <w:r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47B" w:rsidRDefault="00966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647B" w:rsidRDefault="00966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105" w:rsidRDefault="0096647B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7105">
        <w:t>Chapter 1, Title 29 of the 1976 Code is amended by adding: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7A4D9B">
        <w:noBreakHyphen/>
      </w:r>
      <w:r>
        <w:t>1</w:t>
      </w:r>
      <w:r w:rsidR="007A4D9B">
        <w:noBreakHyphen/>
      </w:r>
      <w:r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 w:rsidR="007A4D9B">
        <w:noBreakHyphen/>
      </w:r>
      <w:r>
        <w:t>day period required by this section is the only grace period allowed or if more than this minimum twenty</w:t>
      </w:r>
      <w:r w:rsidR="007A4D9B">
        <w:noBreakHyphen/>
      </w:r>
      <w:r>
        <w:t>day period is allowed.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="007A4D9B" w:rsidRPr="007A4D9B">
        <w:t>‘</w:t>
      </w:r>
      <w:r>
        <w:t>grace period</w:t>
      </w:r>
      <w:r w:rsidR="007A4D9B" w:rsidRPr="007A4D9B">
        <w:t>’</w:t>
      </w:r>
      <w:r>
        <w:t xml:space="preserve"> means the period of time during which payment on a mortgage loan may be made after its due date without incurring a late penalty.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47B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15BAB" w:rsidRDefault="007A4D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3F47" w:rsidRDefault="00493F47" w:rsidP="00493F47">
      <w:pPr>
        <w:suppressAutoHyphens/>
      </w:pPr>
    </w:p>
    <w:sectPr w:rsidR="00493F47" w:rsidSect="00493F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47B" w:rsidRDefault="0096647B" w:rsidP="009F0C77">
      <w:r>
        <w:separator/>
      </w:r>
    </w:p>
  </w:endnote>
  <w:endnote w:type="continuationSeparator" w:id="0">
    <w:p w:rsidR="0096647B" w:rsidRDefault="009664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051349-E0BE-484E-AD9F-F1F79AEBDD15}"/>
    <w:embedBold r:id="rId2" w:fontKey="{93160819-E7B9-4CCA-9D0F-654CC488CD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50D456-838A-4D53-A5FD-5D4E03693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2143DB-B93C-441E-8F00-9E5AE276DC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BAB" w:rsidRPr="00493F47" w:rsidRDefault="00493F47" w:rsidP="00493F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47B" w:rsidRDefault="0096647B" w:rsidP="009F0C77">
      <w:r>
        <w:separator/>
      </w:r>
    </w:p>
  </w:footnote>
  <w:footnote w:type="continuationSeparator" w:id="0">
    <w:p w:rsidR="0096647B" w:rsidRDefault="009664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88AB15"/>
    <w:docVar w:name="CoverBillType" w:val="b"/>
    <w:docVar w:name="docpath" w:val="L:\Council\bills\AGM\18488AB15.DOCX"/>
    <w:docVar w:name="dvBillNumber" w:val="335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6647B"/>
    <w:rsid w:val="00011869"/>
    <w:rsid w:val="00015CD6"/>
    <w:rsid w:val="000E1785"/>
    <w:rsid w:val="000F40FA"/>
    <w:rsid w:val="0010776B"/>
    <w:rsid w:val="00115915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93F47"/>
    <w:rsid w:val="004A6FC1"/>
    <w:rsid w:val="004E7D54"/>
    <w:rsid w:val="005273C6"/>
    <w:rsid w:val="00530A69"/>
    <w:rsid w:val="00531DA6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D9B"/>
    <w:rsid w:val="007A70AE"/>
    <w:rsid w:val="008362E8"/>
    <w:rsid w:val="008A1768"/>
    <w:rsid w:val="008F0F33"/>
    <w:rsid w:val="008F4429"/>
    <w:rsid w:val="00915BAB"/>
    <w:rsid w:val="0094021A"/>
    <w:rsid w:val="0096647B"/>
    <w:rsid w:val="009B44AF"/>
    <w:rsid w:val="009C6A0B"/>
    <w:rsid w:val="009F0C77"/>
    <w:rsid w:val="009F4DD1"/>
    <w:rsid w:val="009F710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5499A-56C8-4AE1-B986-C9847410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1DE18-AA39-4482-A854-BEBF63E8D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1</Pages>
  <Words>238</Words>
  <Characters>1106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3358 Text of Previous Version (Jan. 20, 2015) - South Carolina Legislature Online</dc:title>
  <dc:creator>angiemorgan</dc:creator>
  <cp:lastModifiedBy>N Cumfer</cp:lastModifiedBy>
  <cp:revision>2</cp:revision>
  <dcterms:created xsi:type="dcterms:W3CDTF">2015-01-20T18:11:00Z</dcterms:created>
  <dcterms:modified xsi:type="dcterms:W3CDTF">2015-01-20T18:11:00Z</dcterms:modified>
</cp:coreProperties>
</file>