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8F5"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Pr="00D779C0" w:rsidRDefault="00D779C0" w:rsidP="00D779C0">
      <w:pPr>
        <w:tabs>
          <w:tab w:val="right" w:pos="5933"/>
        </w:tabs>
        <w:suppressAutoHyphens/>
      </w:pPr>
      <w:r>
        <w:tab/>
      </w:r>
      <w:r>
        <w:rPr>
          <w:b/>
          <w:sz w:val="36"/>
        </w:rPr>
        <w:t>H. 3768</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Johnson and Willis</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3/16/16--S.</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3768) to amend the Code of Laws of South Carolina, 1976, by adding Article 3 to Chapter 5, Title 11 so as to establish the “South Carolina Able Savings Program”, etc., respectfully</w:t>
      </w: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48E">
        <w:rPr>
          <w:snapToGrid w:val="0"/>
        </w:rPr>
        <w:tab/>
      </w:r>
      <w:r w:rsidRPr="0090348E">
        <w:t>Amend the bill, as and if amended, SECTION 1, page 2, by striking Section 11</w:t>
      </w:r>
      <w:r w:rsidRPr="0090348E">
        <w:noBreakHyphen/>
        <w:t>5</w:t>
      </w:r>
      <w:r w:rsidRPr="0090348E">
        <w:noBreakHyphen/>
        <w:t>410(3) in its entirety and inserting:</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0348E">
        <w:t>/</w:t>
      </w:r>
      <w:r w:rsidRPr="0090348E">
        <w:tab/>
      </w:r>
      <w:r w:rsidRPr="0090348E">
        <w:rPr>
          <w:u w:color="000000" w:themeColor="text1"/>
        </w:rPr>
        <w:t>(3)</w:t>
      </w:r>
      <w:r w:rsidRPr="0090348E">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r w:rsidRPr="0090348E">
        <w:rPr>
          <w:u w:color="000000" w:themeColor="text1"/>
        </w:rPr>
        <w:tab/>
      </w:r>
      <w:r w:rsidRPr="0090348E">
        <w:rPr>
          <w:u w:color="000000" w:themeColor="text1"/>
        </w:rPr>
        <w:tab/>
        <w:t>/</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Amend further, SECTION 1, page 2, by striking Section 11</w:t>
      </w:r>
      <w:r w:rsidRPr="0090348E">
        <w:rPr>
          <w:u w:color="000000" w:themeColor="text1"/>
        </w:rPr>
        <w:noBreakHyphen/>
        <w:t>5</w:t>
      </w:r>
      <w:r w:rsidRPr="0090348E">
        <w:rPr>
          <w:u w:color="000000" w:themeColor="text1"/>
        </w:rPr>
        <w:noBreakHyphen/>
        <w:t xml:space="preserve">410(4)(b) in its entirety and inserting: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w:t>
      </w:r>
      <w:r>
        <w:rPr>
          <w:u w:color="000000" w:themeColor="text1"/>
        </w:rPr>
        <w:tab/>
      </w:r>
      <w:r w:rsidRPr="0090348E">
        <w:rPr>
          <w:u w:color="000000" w:themeColor="text1"/>
        </w:rPr>
        <w:tab/>
        <w:t>(b)</w:t>
      </w:r>
      <w:r w:rsidRPr="0090348E">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Pr="0090348E">
        <w:rPr>
          <w:u w:color="000000" w:themeColor="text1"/>
        </w:rPr>
        <w:noBreakHyphen/>
        <w:t xml:space="preserve">six. </w:t>
      </w:r>
      <w:r w:rsidRPr="0090348E">
        <w:rPr>
          <w:u w:color="000000" w:themeColor="text1"/>
        </w:rPr>
        <w:tab/>
      </w:r>
      <w:r w:rsidRPr="0090348E">
        <w:rPr>
          <w:u w:color="000000" w:themeColor="text1"/>
        </w:rPr>
        <w:tab/>
      </w:r>
      <w:r w:rsidRPr="0090348E">
        <w:rPr>
          <w:u w:color="000000" w:themeColor="text1"/>
        </w:rPr>
        <w:tab/>
      </w:r>
      <w:r w:rsidRPr="0090348E">
        <w:rPr>
          <w:u w:color="000000" w:themeColor="text1"/>
        </w:rPr>
        <w:tab/>
      </w:r>
      <w:r w:rsidRPr="0090348E">
        <w:rPr>
          <w:u w:color="000000" w:themeColor="text1"/>
        </w:rPr>
        <w:tab/>
        <w:t>/</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Amend further, SECTION 1, page 4, by striking Section 11</w:t>
      </w:r>
      <w:r w:rsidRPr="0090348E">
        <w:rPr>
          <w:u w:color="000000" w:themeColor="text1"/>
        </w:rPr>
        <w:noBreakHyphen/>
        <w:t>5</w:t>
      </w:r>
      <w:r w:rsidRPr="0090348E">
        <w:rPr>
          <w:u w:color="000000" w:themeColor="text1"/>
        </w:rPr>
        <w:noBreakHyphen/>
        <w:t xml:space="preserve">420(B) in its entirety and inserting: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Pr="0090348E">
        <w:rPr>
          <w:u w:color="000000" w:themeColor="text1"/>
        </w:rPr>
        <w:tab/>
        <w:t>(B)</w:t>
      </w:r>
      <w:r w:rsidRPr="0090348E">
        <w:rPr>
          <w:u w:color="000000" w:themeColor="text1"/>
        </w:rPr>
        <w:tab/>
        <w:t>The State Treasurer may contract with other states in developing the program.</w:t>
      </w:r>
      <w:r w:rsidRPr="0090348E">
        <w:rPr>
          <w:u w:color="000000" w:themeColor="text1"/>
        </w:rPr>
        <w:tab/>
      </w:r>
      <w:r w:rsidRPr="0090348E">
        <w:rPr>
          <w:u w:color="000000" w:themeColor="text1"/>
        </w:rPr>
        <w:tab/>
        <w:t>/</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90348E">
        <w:rPr>
          <w:u w:color="000000" w:themeColor="text1"/>
        </w:rPr>
        <w:t>Amend further, SECTION 1, page 8, by striking Section 11</w:t>
      </w:r>
      <w:r w:rsidRPr="0090348E">
        <w:rPr>
          <w:u w:color="000000" w:themeColor="text1"/>
        </w:rPr>
        <w:noBreakHyphen/>
        <w:t>5</w:t>
      </w:r>
      <w:r w:rsidRPr="0090348E">
        <w:rPr>
          <w:u w:color="000000" w:themeColor="text1"/>
        </w:rPr>
        <w:noBreakHyphen/>
        <w:t>440(G) and inserting:</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w:t>
      </w:r>
      <w:r w:rsidRPr="0090348E">
        <w:rPr>
          <w:u w:color="000000" w:themeColor="text1"/>
        </w:rPr>
        <w:tab/>
        <w:t>(G)</w:t>
      </w:r>
      <w:r w:rsidRPr="0090348E">
        <w:rPr>
          <w:u w:color="000000" w:themeColor="text1"/>
        </w:rPr>
        <w:tab/>
        <w:t>To the extent earnings in an ABLE savings account and distributions from an ABLE savings account, or a qualified account under Section 529A located in another state, are not subject to federal income tax, they will not be subject to state income tax.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0348E">
        <w:rPr>
          <w:u w:color="000000" w:themeColor="text1"/>
        </w:rPr>
        <w:t xml:space="preserve">Amend further by striking SECTION 2 in its entirety and inserting: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r>
      <w:r w:rsidRPr="0090348E">
        <w:rPr>
          <w:u w:color="000000" w:themeColor="text1"/>
        </w:rPr>
        <w:t>SECTION</w:t>
      </w:r>
      <w:r w:rsidRPr="0090348E">
        <w:rPr>
          <w:u w:color="000000" w:themeColor="text1"/>
        </w:rPr>
        <w:tab/>
        <w:t>2.</w:t>
      </w:r>
      <w:r w:rsidRPr="0090348E">
        <w:rPr>
          <w:u w:color="000000" w:themeColor="text1"/>
        </w:rPr>
        <w:tab/>
        <w:t>Section 12</w:t>
      </w:r>
      <w:r w:rsidRPr="0090348E">
        <w:rPr>
          <w:u w:color="000000" w:themeColor="text1"/>
        </w:rPr>
        <w:noBreakHyphen/>
        <w:t>6</w:t>
      </w:r>
      <w:r w:rsidRPr="0090348E">
        <w:rPr>
          <w:u w:color="000000" w:themeColor="text1"/>
        </w:rPr>
        <w:noBreakHyphen/>
        <w:t>1140 of the 1976 Code is amended by adding an appropriately numbered item at the end to read:</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t>“( )(a)</w:t>
      </w:r>
      <w:r w:rsidRPr="0090348E">
        <w:rPr>
          <w:u w:color="000000" w:themeColor="text1"/>
        </w:rPr>
        <w:tab/>
        <w:t xml:space="preserve">Contributions made to each investment trust account created pursuant to Article 3, Chapter 5, Title 11, or a qualified account under Section 529A located in another state,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investment trust account from another qualified plan, as allowable under Section 529 of the federal Internal Revenue Code of 1986, as amended.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348E">
        <w:rPr>
          <w:u w:color="000000" w:themeColor="text1"/>
        </w:rPr>
        <w:tab/>
      </w:r>
      <w:r w:rsidRPr="0090348E">
        <w:rPr>
          <w:u w:color="000000" w:themeColor="text1"/>
        </w:rPr>
        <w:tab/>
        <w:t>(b)</w:t>
      </w:r>
      <w:r w:rsidRPr="0090348E">
        <w:rPr>
          <w:u w:color="000000" w:themeColor="text1"/>
        </w:rPr>
        <w:tab/>
        <w:t xml:space="preserve">Any interest, dividends, gains, property, or income accruing on the payments made to an investment trust agreement pursuant to Article 3, Chapter 5, Title 11 or on any account in the South Carolina ABLE Savings Expense Fund or a qualified fund under Section 529A located in another state must be excluded from the gross income of any such account owner, contributor, or beneficiary for purposes of South Carolina income taxes, to the extent the amounts remain on deposit in the South Carolina ABLE Savings Expense Fund or are withdrawn pursuant to a Qualified Withdrawal.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348E">
        <w:rPr>
          <w:u w:color="000000" w:themeColor="text1"/>
        </w:rPr>
        <w:tab/>
      </w:r>
      <w:r w:rsidRPr="0090348E">
        <w:rPr>
          <w:u w:color="000000" w:themeColor="text1"/>
        </w:rPr>
        <w:tab/>
        <w:t>(c)</w:t>
      </w:r>
      <w:r w:rsidRPr="0090348E">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r w:rsidRPr="0090348E">
        <w:rPr>
          <w:u w:color="000000" w:themeColor="text1"/>
        </w:rPr>
        <w:tab/>
      </w:r>
      <w:r w:rsidRPr="0090348E">
        <w:rPr>
          <w:u w:color="000000" w:themeColor="text1"/>
        </w:rPr>
        <w:tab/>
        <w:t>/</w:t>
      </w:r>
      <w:r w:rsidRPr="0090348E">
        <w:rPr>
          <w:snapToGrid w:val="0"/>
        </w:rPr>
        <w:t xml:space="preserve"> </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348E">
        <w:rPr>
          <w:snapToGrid w:val="0"/>
        </w:rPr>
        <w:tab/>
        <w:t>Renumber sections to conform.</w:t>
      </w:r>
    </w:p>
    <w:p w:rsid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348E">
        <w:rPr>
          <w:snapToGrid w:val="0"/>
        </w:rPr>
        <w:tab/>
        <w:t>Amend title to conform.</w:t>
      </w:r>
    </w:p>
    <w:p w:rsidR="00D779C0" w:rsidRPr="0090348E"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Pr="00D779C0" w:rsidRDefault="00D779C0" w:rsidP="00D77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779C0" w:rsidRPr="00044F01" w:rsidRDefault="00D779C0" w:rsidP="00D779C0">
      <w:pPr>
        <w:rPr>
          <w:b/>
          <w:szCs w:val="22"/>
        </w:rPr>
      </w:pPr>
      <w:r w:rsidRPr="00044F01">
        <w:rPr>
          <w:b/>
          <w:szCs w:val="22"/>
        </w:rPr>
        <w:t>Fiscal Impact Summary</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 xml:space="preserve">This bill as amended would have a recurring </w:t>
      </w:r>
      <w:r w:rsidR="00423B0E">
        <w:rPr>
          <w:sz w:val="22"/>
        </w:rPr>
        <w:t>g</w:t>
      </w:r>
      <w:r w:rsidRPr="00044F01">
        <w:rPr>
          <w:sz w:val="22"/>
        </w:rPr>
        <w:t xml:space="preserve">eneral </w:t>
      </w:r>
      <w:r w:rsidR="00423B0E">
        <w:rPr>
          <w:sz w:val="22"/>
        </w:rPr>
        <w:t>f</w:t>
      </w:r>
      <w:r w:rsidRPr="00044F01">
        <w:rPr>
          <w:sz w:val="22"/>
        </w:rPr>
        <w:t xml:space="preserve">und expenditure impact of $1,121,000 for FY 2016-17 and each year thereafter, as well as a nonrecurring </w:t>
      </w:r>
      <w:r w:rsidR="00423B0E">
        <w:rPr>
          <w:sz w:val="22"/>
        </w:rPr>
        <w:t>g</w:t>
      </w:r>
      <w:r w:rsidRPr="00044F01">
        <w:rPr>
          <w:sz w:val="22"/>
        </w:rPr>
        <w:t xml:space="preserve">eneral </w:t>
      </w:r>
      <w:r w:rsidR="00423B0E">
        <w:rPr>
          <w:sz w:val="22"/>
        </w:rPr>
        <w:t>f</w:t>
      </w:r>
      <w:r w:rsidRPr="00044F01">
        <w:rPr>
          <w:sz w:val="22"/>
        </w:rPr>
        <w:t xml:space="preserve">und expenditure impact of $575,000 for FY 2016-17.  There is no expenditure impact to </w:t>
      </w:r>
      <w:r w:rsidR="00423B0E">
        <w:rPr>
          <w:sz w:val="22"/>
        </w:rPr>
        <w:t>f</w:t>
      </w:r>
      <w:r w:rsidRPr="00044F01">
        <w:rPr>
          <w:sz w:val="22"/>
        </w:rPr>
        <w:t xml:space="preserve">ederal </w:t>
      </w:r>
      <w:r w:rsidR="00423B0E">
        <w:rPr>
          <w:sz w:val="22"/>
        </w:rPr>
        <w:t>f</w:t>
      </w:r>
      <w:r w:rsidRPr="00044F01">
        <w:rPr>
          <w:sz w:val="22"/>
        </w:rPr>
        <w:t xml:space="preserve">unds or </w:t>
      </w:r>
      <w:r w:rsidR="00423B0E">
        <w:rPr>
          <w:sz w:val="22"/>
        </w:rPr>
        <w:t>o</w:t>
      </w:r>
      <w:r w:rsidRPr="00044F01">
        <w:rPr>
          <w:sz w:val="22"/>
        </w:rPr>
        <w:t xml:space="preserve">ther </w:t>
      </w:r>
      <w:r w:rsidR="00423B0E">
        <w:rPr>
          <w:sz w:val="22"/>
        </w:rPr>
        <w:t>f</w:t>
      </w:r>
      <w:r w:rsidRPr="00044F01">
        <w:rPr>
          <w:sz w:val="22"/>
        </w:rPr>
        <w:t xml:space="preserve">unds.  This bill would reduce </w:t>
      </w:r>
      <w:r w:rsidR="00423B0E">
        <w:rPr>
          <w:sz w:val="22"/>
        </w:rPr>
        <w:t>general fund</w:t>
      </w:r>
      <w:r w:rsidR="00423B0E" w:rsidRPr="00044F01">
        <w:rPr>
          <w:sz w:val="22"/>
        </w:rPr>
        <w:t xml:space="preserve"> </w:t>
      </w:r>
      <w:r w:rsidRPr="00044F01">
        <w:rPr>
          <w:sz w:val="22"/>
        </w:rPr>
        <w:t xml:space="preserve">individual income tax revenue by $724,140 beginning in </w:t>
      </w:r>
      <w:r w:rsidR="00CA5116">
        <w:rPr>
          <w:sz w:val="22"/>
        </w:rPr>
        <w:t>FY 2016</w:t>
      </w:r>
      <w:r w:rsidR="00CA5116">
        <w:rPr>
          <w:sz w:val="22"/>
        </w:rPr>
        <w:noBreakHyphen/>
      </w:r>
      <w:r w:rsidRPr="00044F01">
        <w:rPr>
          <w:sz w:val="22"/>
        </w:rPr>
        <w:t>17.</w:t>
      </w:r>
    </w:p>
    <w:p w:rsidR="00D779C0" w:rsidRPr="00044F01" w:rsidRDefault="00D779C0" w:rsidP="00D779C0">
      <w:pPr>
        <w:jc w:val="center"/>
        <w:rPr>
          <w:b/>
          <w:szCs w:val="22"/>
        </w:rPr>
      </w:pPr>
      <w:r w:rsidRPr="00044F01">
        <w:rPr>
          <w:b/>
          <w:szCs w:val="22"/>
        </w:rPr>
        <w:t>Explanation of Fiscal Impact</w:t>
      </w:r>
    </w:p>
    <w:p w:rsidR="00D779C0" w:rsidRPr="00044F01" w:rsidRDefault="00D779C0" w:rsidP="00D779C0">
      <w:pPr>
        <w:rPr>
          <w:b/>
          <w:szCs w:val="22"/>
        </w:rPr>
      </w:pPr>
      <w:r w:rsidRPr="00044F01">
        <w:rPr>
          <w:b/>
          <w:szCs w:val="22"/>
        </w:rPr>
        <w:t>Explanation of Amendment by the House of Representatives on April 29, 2015</w:t>
      </w:r>
    </w:p>
    <w:p w:rsidR="00D779C0" w:rsidRPr="00044F01" w:rsidRDefault="00D779C0" w:rsidP="00D779C0">
      <w:pPr>
        <w:rPr>
          <w:b/>
          <w:szCs w:val="22"/>
        </w:rPr>
      </w:pPr>
      <w:r w:rsidRPr="00044F01">
        <w:rPr>
          <w:b/>
          <w:szCs w:val="22"/>
        </w:rPr>
        <w:t>State Expenditure</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This bill as amended establishes the South Carolina ABLE Savings Program and authorizes the establishment of savings accounts for individuals with disabilities.  These savings accounts can be used to supplement benefits for disability-related expenses provided through private insurance, Medicaid, the supplemental security income program, the beneficiary’s employment, and other sources.  The bill further provides guidelines for the maintenance of these accounts.</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 xml:space="preserve">The Department of Social Services, Department of Disabilities and Special Needs, and Department of Health and Human Services indicate there is no expenditure impact to the </w:t>
      </w:r>
      <w:r w:rsidR="00423B0E">
        <w:rPr>
          <w:sz w:val="22"/>
        </w:rPr>
        <w:t>general fund</w:t>
      </w:r>
      <w:r w:rsidRPr="00044F01">
        <w:rPr>
          <w:sz w:val="22"/>
        </w:rPr>
        <w:t xml:space="preserve">, </w:t>
      </w:r>
      <w:r w:rsidR="00423B0E">
        <w:rPr>
          <w:sz w:val="22"/>
        </w:rPr>
        <w:t xml:space="preserve">federal </w:t>
      </w:r>
      <w:r w:rsidR="00E03A2F">
        <w:rPr>
          <w:sz w:val="22"/>
        </w:rPr>
        <w:t>funds</w:t>
      </w:r>
      <w:r w:rsidRPr="00044F01">
        <w:rPr>
          <w:sz w:val="22"/>
        </w:rPr>
        <w:t xml:space="preserve">, or </w:t>
      </w:r>
      <w:r w:rsidR="00423B0E">
        <w:rPr>
          <w:sz w:val="22"/>
        </w:rPr>
        <w:t>other fund</w:t>
      </w:r>
      <w:r w:rsidRPr="00044F01">
        <w:rPr>
          <w:sz w:val="22"/>
        </w:rPr>
        <w:t xml:space="preserve">s. </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 xml:space="preserve">Office of State Treasurer.  </w:t>
      </w:r>
      <w:r w:rsidRPr="00044F01">
        <w:rPr>
          <w:sz w:val="22"/>
        </w:rPr>
        <w:t xml:space="preserve">The Treasurer’s Office indicates there may not be enough revenue available in the South Carolina ABLE Savings Expense Fund to cover first year recurring and nonrecurring expenses.  STO estimates a total recurring expenditure of $1,121,000 to the </w:t>
      </w:r>
      <w:r w:rsidR="00423B0E">
        <w:rPr>
          <w:sz w:val="22"/>
        </w:rPr>
        <w:t>general fund</w:t>
      </w:r>
      <w:r w:rsidRPr="00044F01">
        <w:rPr>
          <w:sz w:val="22"/>
        </w:rPr>
        <w:t xml:space="preserve">, with $200,000 for salaries and fringe benefits and other additional recurring expenditures for office expenses, marketing and consumer outreach, investment management, legal analysis and offering statements, industry consultants, annual audit consultants, and investment oversight consultants.  There will be a nonrecurring expenditure impact of $575,000 for account maintenance and record keeping, legal analysis, contract negotiations, and creation of marketing materials and a website.  The total </w:t>
      </w:r>
      <w:r w:rsidR="00423B0E">
        <w:rPr>
          <w:sz w:val="22"/>
        </w:rPr>
        <w:t>general fund</w:t>
      </w:r>
      <w:r w:rsidRPr="00044F01">
        <w:rPr>
          <w:sz w:val="22"/>
        </w:rPr>
        <w:t xml:space="preserve"> expenditure impact will be $1,696,000 for recurring and nonrecurring expenses for FY2016-17 and $1,121,000 for recurring expenses every year thereafter.  There is no expenditure impact to </w:t>
      </w:r>
      <w:r w:rsidR="00423B0E">
        <w:rPr>
          <w:sz w:val="22"/>
        </w:rPr>
        <w:t xml:space="preserve">federal </w:t>
      </w:r>
      <w:r w:rsidR="00E03A2F">
        <w:rPr>
          <w:sz w:val="22"/>
        </w:rPr>
        <w:t>funds</w:t>
      </w:r>
      <w:r w:rsidRPr="00044F01">
        <w:rPr>
          <w:sz w:val="22"/>
        </w:rPr>
        <w:t xml:space="preserve"> and </w:t>
      </w:r>
      <w:r w:rsidR="00423B0E">
        <w:rPr>
          <w:sz w:val="22"/>
        </w:rPr>
        <w:t>other fund</w:t>
      </w:r>
      <w:r w:rsidRPr="00044F01">
        <w:rPr>
          <w:sz w:val="22"/>
        </w:rPr>
        <w:t>s.</w:t>
      </w:r>
    </w:p>
    <w:p w:rsidR="00D779C0" w:rsidRPr="00044F01" w:rsidRDefault="00D779C0" w:rsidP="00423B0E">
      <w:pPr>
        <w:keepNext/>
        <w:rPr>
          <w:b/>
          <w:szCs w:val="22"/>
        </w:rPr>
      </w:pPr>
      <w:r w:rsidRPr="00044F01">
        <w:rPr>
          <w:b/>
          <w:szCs w:val="22"/>
        </w:rPr>
        <w:lastRenderedPageBreak/>
        <w:t>State Reve</w:t>
      </w:r>
      <w:r w:rsidRPr="00044F01">
        <w:rPr>
          <w:bCs/>
        </w:rPr>
        <w:t>n</w:t>
      </w:r>
      <w:r w:rsidRPr="00044F01">
        <w:rPr>
          <w:b/>
          <w:szCs w:val="22"/>
        </w:rPr>
        <w:t>ue</w:t>
      </w:r>
    </w:p>
    <w:p w:rsidR="00D779C0" w:rsidRPr="00044F01" w:rsidRDefault="00D779C0" w:rsidP="00423B0E">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 xml:space="preserve">This bill amends Section 12-6-1140 by adding two deductions from South Carolina taxable income.  The first deduction is for contributions made to a South Carolina ABLE Savings Program and the second is for interest earnings and qualified distributions from the savings program.  Maximum contributions by federal law are limited to $14,000 for 2016 and are adjusted annually for inflation.  Based on U.S. Joint Committee on Taxation revenue estimates for the Tax Increase Prevention Act of 2014 adjusted for South Carolina taxpayers only, we expect that the exclusion of contributions, interest earnings, and qualified distributions from South Carolina taxable income will amount to $13,410,000.  These deductions will decrease </w:t>
      </w:r>
      <w:r w:rsidR="00423B0E">
        <w:rPr>
          <w:sz w:val="22"/>
        </w:rPr>
        <w:t>general fund</w:t>
      </w:r>
      <w:r w:rsidRPr="00044F01">
        <w:rPr>
          <w:sz w:val="22"/>
        </w:rPr>
        <w:t xml:space="preserve"> individual income tax revenue by $724,140 beginning in FY 2016-17.</w:t>
      </w:r>
    </w:p>
    <w:p w:rsidR="00D779C0" w:rsidRPr="00044F01" w:rsidRDefault="00D779C0" w:rsidP="00D779C0">
      <w:pPr>
        <w:rPr>
          <w:b/>
          <w:szCs w:val="22"/>
        </w:rPr>
      </w:pPr>
      <w:r w:rsidRPr="00044F01">
        <w:rPr>
          <w:b/>
          <w:szCs w:val="22"/>
        </w:rPr>
        <w:t>Explanation of Amendment by the Ways and Means Committee on April 16, 2015</w:t>
      </w:r>
    </w:p>
    <w:p w:rsidR="00D779C0" w:rsidRPr="00044F01" w:rsidRDefault="00D779C0" w:rsidP="00D779C0">
      <w:pPr>
        <w:rPr>
          <w:b/>
          <w:szCs w:val="22"/>
        </w:rPr>
      </w:pPr>
      <w:r w:rsidRPr="00044F01">
        <w:rPr>
          <w:b/>
          <w:szCs w:val="22"/>
        </w:rPr>
        <w:t>State Expenditure</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This bill establishes the South Carolina ABLE Savings Program and authorizes the establishment of savings accounts for individuals with disabilities, which can be used to provide for disability-related expenses that supplement any private insurance, Medicaid assistance, Supplemental Security Income Program under the Social Security Act, and other income sources.  The State Treasure shall implement and administer the program.  All expenses incurred by the State Treasurer must be payable from the South Carolina ABLE Savings Expense Fund.  The State Treasurer, the Department of Social Services, the Department of Health and Human Services, and the Department of Disability and Special Needs are authorized to exchange data regarding eligible individuals to carry out the purposes of this bill.</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Office of State Treasurer.</w:t>
      </w:r>
      <w:r w:rsidRPr="00044F01">
        <w:rPr>
          <w:sz w:val="22"/>
        </w:rPr>
        <w:t xml:space="preserve">  The Treasurer’s Office indicates that first year expenses for developing and administering the ABLE Program will exceed any revenue available in the South Carolina ABLE Savings Expense Fund.  This fund receives revenue from the program manager, public and private grants, and </w:t>
      </w:r>
      <w:r w:rsidR="00423B0E">
        <w:rPr>
          <w:sz w:val="22"/>
        </w:rPr>
        <w:t>general fund</w:t>
      </w:r>
      <w:r w:rsidRPr="00044F01">
        <w:rPr>
          <w:sz w:val="22"/>
        </w:rPr>
        <w:t xml:space="preserve"> appropriations. The Treasurer’s Office estimates </w:t>
      </w:r>
      <w:r w:rsidR="00423B0E">
        <w:rPr>
          <w:sz w:val="22"/>
        </w:rPr>
        <w:t>general fund</w:t>
      </w:r>
      <w:r w:rsidRPr="00044F01">
        <w:rPr>
          <w:sz w:val="22"/>
        </w:rPr>
        <w:t xml:space="preserve"> recurring expenditures of $599,537 for salaries and fringe benefits for two new FTEs, a Program Manager at $67,108 and a Program Coordinator at $45,326.  Other anticipated expenditures include office space, computers and equipment, printing costs, marketing costs, investment consultant expenses, and website maintenance costs.  Additionally, the Treasurer’s office estimates non-recurring expenditures of $540,000 for legal analysis, contract negotiations, </w:t>
      </w:r>
      <w:r w:rsidRPr="00044F01">
        <w:rPr>
          <w:sz w:val="22"/>
        </w:rPr>
        <w:lastRenderedPageBreak/>
        <w:t xml:space="preserve">creation of marketing materials and disclosure documents, and creation of a website.  The expenditure impact will total $1,139,537 in FY 2015-16.  </w:t>
      </w:r>
      <w:r w:rsidR="005B717D">
        <w:rPr>
          <w:sz w:val="22"/>
        </w:rPr>
        <w:t>F</w:t>
      </w:r>
      <w:r w:rsidR="00423B0E">
        <w:rPr>
          <w:sz w:val="22"/>
        </w:rPr>
        <w:t xml:space="preserve">ederal </w:t>
      </w:r>
      <w:r w:rsidR="00E03A2F">
        <w:rPr>
          <w:sz w:val="22"/>
        </w:rPr>
        <w:t>funds</w:t>
      </w:r>
      <w:r w:rsidRPr="00044F01">
        <w:rPr>
          <w:sz w:val="22"/>
        </w:rPr>
        <w:t xml:space="preserve"> and </w:t>
      </w:r>
      <w:r w:rsidR="00423B0E">
        <w:rPr>
          <w:sz w:val="22"/>
        </w:rPr>
        <w:t>other fund</w:t>
      </w:r>
      <w:r w:rsidRPr="00044F01">
        <w:rPr>
          <w:sz w:val="22"/>
        </w:rPr>
        <w:t>s will not be affected.</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Department of Social Services.</w:t>
      </w:r>
      <w:r w:rsidRPr="00044F01">
        <w:rPr>
          <w:sz w:val="22"/>
        </w:rPr>
        <w:t xml:space="preserve">  The department indicates that this bill would have no impact on </w:t>
      </w:r>
      <w:r w:rsidR="00423B0E">
        <w:rPr>
          <w:sz w:val="22"/>
        </w:rPr>
        <w:t>general fund</w:t>
      </w:r>
      <w:r w:rsidRPr="00044F01">
        <w:rPr>
          <w:sz w:val="22"/>
        </w:rPr>
        <w:t xml:space="preserve">, </w:t>
      </w:r>
      <w:r w:rsidR="00423B0E">
        <w:rPr>
          <w:sz w:val="22"/>
        </w:rPr>
        <w:t>other fund</w:t>
      </w:r>
      <w:r w:rsidRPr="00044F01">
        <w:rPr>
          <w:sz w:val="22"/>
        </w:rPr>
        <w:t xml:space="preserve">, or </w:t>
      </w:r>
      <w:r w:rsidR="00423B0E">
        <w:rPr>
          <w:sz w:val="22"/>
        </w:rPr>
        <w:t>federal funds</w:t>
      </w:r>
      <w:r w:rsidRPr="00044F01">
        <w:rPr>
          <w:sz w:val="22"/>
        </w:rPr>
        <w:t xml:space="preserve"> expenditures.</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 xml:space="preserve">Department of Health and Human Services.  </w:t>
      </w:r>
      <w:r w:rsidRPr="00044F01">
        <w:rPr>
          <w:sz w:val="22"/>
        </w:rPr>
        <w:t xml:space="preserve">The department indicates that this bill would have no impact on </w:t>
      </w:r>
      <w:r w:rsidR="00423B0E">
        <w:rPr>
          <w:sz w:val="22"/>
        </w:rPr>
        <w:t>general fund</w:t>
      </w:r>
      <w:r w:rsidRPr="00044F01">
        <w:rPr>
          <w:sz w:val="22"/>
        </w:rPr>
        <w:t xml:space="preserve">, </w:t>
      </w:r>
      <w:r w:rsidR="00423B0E">
        <w:rPr>
          <w:sz w:val="22"/>
        </w:rPr>
        <w:t>other fund</w:t>
      </w:r>
      <w:r w:rsidRPr="00044F01">
        <w:rPr>
          <w:sz w:val="22"/>
        </w:rPr>
        <w:t xml:space="preserve">, or </w:t>
      </w:r>
      <w:r w:rsidR="00423B0E">
        <w:rPr>
          <w:sz w:val="22"/>
        </w:rPr>
        <w:t>federal funds</w:t>
      </w:r>
      <w:r w:rsidRPr="00044F01">
        <w:rPr>
          <w:sz w:val="22"/>
        </w:rPr>
        <w:t xml:space="preserve"> expenditures.</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44F01">
        <w:rPr>
          <w:b/>
          <w:sz w:val="22"/>
        </w:rPr>
        <w:t xml:space="preserve">Department of Disabilities and Special Needs.  </w:t>
      </w:r>
      <w:r w:rsidRPr="00044F01">
        <w:rPr>
          <w:sz w:val="22"/>
        </w:rPr>
        <w:t xml:space="preserve"> The department indicates this bill would have no expenditure impact on the </w:t>
      </w:r>
      <w:r w:rsidR="00423B0E">
        <w:rPr>
          <w:sz w:val="22"/>
        </w:rPr>
        <w:t>general fund</w:t>
      </w:r>
      <w:r w:rsidRPr="00044F01">
        <w:rPr>
          <w:sz w:val="22"/>
        </w:rPr>
        <w:t xml:space="preserve">, </w:t>
      </w:r>
      <w:r w:rsidR="00423B0E">
        <w:rPr>
          <w:sz w:val="22"/>
        </w:rPr>
        <w:t>federal fund</w:t>
      </w:r>
      <w:r w:rsidRPr="00044F01">
        <w:rPr>
          <w:sz w:val="22"/>
        </w:rPr>
        <w:t xml:space="preserve">s, or </w:t>
      </w:r>
      <w:r w:rsidR="00423B0E">
        <w:rPr>
          <w:sz w:val="22"/>
        </w:rPr>
        <w:t>other fund</w:t>
      </w:r>
      <w:r w:rsidRPr="00044F01">
        <w:rPr>
          <w:sz w:val="22"/>
        </w:rPr>
        <w:t xml:space="preserve">s. </w:t>
      </w:r>
    </w:p>
    <w:p w:rsidR="00D779C0" w:rsidRPr="00044F01" w:rsidRDefault="00D779C0" w:rsidP="00D779C0">
      <w:pPr>
        <w:rPr>
          <w:b/>
          <w:szCs w:val="22"/>
        </w:rPr>
      </w:pPr>
      <w:r w:rsidRPr="00044F01">
        <w:rPr>
          <w:b/>
          <w:szCs w:val="22"/>
        </w:rPr>
        <w:t>State Revenue</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This bill mandates that interest earnings and qualified distributions from the South Carolina ABLE Savings Program are not subject to South Carolina income tax.  Unlike the South Carolina Future Scholar Program, contributions to the ABLE Program are not deductible from South Carolina income tax.  Maximum contributions by federal law are limited to $14,000 for 2015 and are adjusted annually for inflation.</w:t>
      </w:r>
    </w:p>
    <w:p w:rsidR="00D779C0" w:rsidRPr="00044F01" w:rsidRDefault="00D779C0" w:rsidP="00D779C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44F01">
        <w:rPr>
          <w:sz w:val="22"/>
        </w:rPr>
        <w:t xml:space="preserve">Based on U.S. Joint Committee on Taxation revenue estimates for the Tax Increase Prevention Act of 2014 adjusted for South Carolina taxpayers only, we expect that the exclusion of interest earnings and qualified distributions from South Carolina taxable income will decrease </w:t>
      </w:r>
      <w:r>
        <w:rPr>
          <w:sz w:val="22"/>
        </w:rPr>
        <w:t>g</w:t>
      </w:r>
      <w:r w:rsidRPr="00044F01">
        <w:rPr>
          <w:sz w:val="22"/>
        </w:rPr>
        <w:t xml:space="preserve">eneral </w:t>
      </w:r>
      <w:r>
        <w:rPr>
          <w:sz w:val="22"/>
        </w:rPr>
        <w:t>f</w:t>
      </w:r>
      <w:r w:rsidRPr="00044F01">
        <w:rPr>
          <w:sz w:val="22"/>
        </w:rPr>
        <w:t>und individual income tax revenue by $231,100 in FY 2016-17.</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779C0" w:rsidRP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9C0" w:rsidRDefault="00D779C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79C0" w:rsidSect="00D656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 THE EXISTING SECTIONS OF CHAPTER 5, TITLE 11 AS ARTICLE 1 AND ENTITLE THEM “GENERAL PROVISIONS”</w:t>
      </w:r>
      <w:r w:rsidR="00490313">
        <w:t>.</w:t>
      </w:r>
      <w:r>
        <w:t xml:space="preserve"> </w:t>
      </w:r>
      <w:bookmarkEnd w:id="1"/>
    </w:p>
    <w:p w:rsidR="00F128F5" w:rsidRDefault="00F1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1.</w:t>
      </w:r>
      <w:r w:rsidRPr="00C615EC">
        <w:rPr>
          <w:u w:color="000000" w:themeColor="text1"/>
        </w:rPr>
        <w:tab/>
        <w:t>Chapter 5, Title 11 of the 1976 Code is amended by adding: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“Article 3</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ABLE Savings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400.</w:t>
      </w:r>
      <w:r w:rsidRPr="00C615EC">
        <w:rPr>
          <w:u w:color="000000" w:themeColor="text1"/>
        </w:rPr>
        <w:tab/>
        <w:t>There is established the ‘South Carolina ABLE Savings Program’.  The purpose of the South Carolina ABLE Savings Program is to authorize the establishment of savings accounts empowering individuals with a disability and their families to save private funds which can be used to provide for disability</w:t>
      </w:r>
      <w:r w:rsidRPr="00C615EC">
        <w:rPr>
          <w:u w:color="000000" w:themeColor="text1"/>
        </w:rPr>
        <w:noBreakHyphen/>
        <w:t xml:space="preserve">related expenses in a way that supplements, but does not supplant, benefits provided through private insurance, the Medicaid program under Title XIX of the Social Security Act, the </w:t>
      </w:r>
      <w:r w:rsidRPr="00C615EC">
        <w:rPr>
          <w:u w:color="000000" w:themeColor="text1"/>
        </w:rPr>
        <w:lastRenderedPageBreak/>
        <w:t>supplemental security income program under Title XVI of the Social Security Act, the beneficiary’s employment, and other sources; and to provide guidelines for the maintenance of these accounts.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410.</w:t>
      </w:r>
      <w:r w:rsidRPr="00C615EC">
        <w:rPr>
          <w:u w:color="000000" w:themeColor="text1"/>
        </w:rPr>
        <w:tab/>
        <w:t>As used in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w:t>
      </w:r>
      <w:r w:rsidRPr="00C615EC">
        <w:rPr>
          <w:u w:color="000000" w:themeColor="text1"/>
        </w:rPr>
        <w:tab/>
        <w:t>‘ABLE savings account’ or ‘account’ means an individual savings account established in accordance with the provisions of this article and pursuant to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(2)</w:t>
      </w:r>
      <w:r w:rsidRPr="00C615EC">
        <w:rPr>
          <w:u w:color="000000" w:themeColor="text1"/>
        </w:rPr>
        <w:tab/>
        <w:t>‘Account owner’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(3)</w:t>
      </w:r>
      <w:r w:rsidRPr="00C615EC">
        <w:rPr>
          <w:u w:color="000000" w:themeColor="text1"/>
        </w:rPr>
        <w:tab/>
        <w:t>‘Designated beneficiary’ means a South Carolina resident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(4)</w:t>
      </w:r>
      <w:r w:rsidRPr="00C615EC">
        <w:rPr>
          <w:u w:color="000000" w:themeColor="text1"/>
        </w:rPr>
        <w:tab/>
        <w:t>‘Eligible individual’, as defined in Section 529A(e)(1) of the federal Internal Revenue Code of 1986, as amended, means: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Pr="00C615EC">
        <w:rPr>
          <w:u w:color="000000" w:themeColor="text1"/>
        </w:rPr>
        <w:noBreakHyphen/>
        <w:t>six;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an individual with respect to which a disability certification, as defined in Section 529(e)(2)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Pr="00C615EC">
        <w:rPr>
          <w:u w:color="000000" w:themeColor="text1"/>
        </w:rPr>
        <w:noBreakHyphen/>
        <w:t xml:space="preserve">six.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(5)</w:t>
      </w:r>
      <w:r w:rsidRPr="00C615EC">
        <w:rPr>
          <w:u w:color="000000" w:themeColor="text1"/>
        </w:rPr>
        <w:tab/>
        <w:t>‘Financial organization’ means an organization authorized to do business in this State and is: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licensed or chartered by the Director of Insurance;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(b)</w:t>
      </w:r>
      <w:r w:rsidRPr="00C615EC">
        <w:rPr>
          <w:u w:color="000000" w:themeColor="text1"/>
        </w:rPr>
        <w:tab/>
        <w:t>licensed or chartered by the State Commissioner of Banking;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chartered by an agency of the federal government;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(d)</w:t>
      </w:r>
      <w:r w:rsidRPr="00C615EC">
        <w:rPr>
          <w:u w:color="000000" w:themeColor="text1"/>
        </w:rPr>
        <w:tab/>
        <w:t>subject to the jurisdiction and regulation of the federal Securities and Exchange Commission.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(6)</w:t>
      </w:r>
      <w:r w:rsidRPr="00C615EC">
        <w:rPr>
          <w:u w:color="000000" w:themeColor="text1"/>
        </w:rPr>
        <w:tab/>
        <w:t>‘Management contract’ means a contract executed by the State Treasurer and a program manager selected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(7)</w:t>
      </w:r>
      <w:r w:rsidRPr="00C615EC">
        <w:rPr>
          <w:u w:color="000000" w:themeColor="text1"/>
        </w:rPr>
        <w:tab/>
        <w:t>‘Member of the family’ has the meaning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(8)</w:t>
      </w:r>
      <w:r w:rsidRPr="00C615EC">
        <w:rPr>
          <w:u w:color="000000" w:themeColor="text1"/>
        </w:rPr>
        <w:tab/>
        <w:t>‘Nonqualified withdrawal’ means a withdrawal from an account which is not: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 qualified withdrawal;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 rollover distribution.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(9)</w:t>
      </w:r>
      <w:r w:rsidRPr="00C615EC">
        <w:rPr>
          <w:u w:color="000000" w:themeColor="text1"/>
        </w:rPr>
        <w:tab/>
        <w:t>‘Program’ means the South Carolina ABLE Savings Program established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(10)</w:t>
      </w:r>
      <w:r w:rsidRPr="00C615EC">
        <w:rPr>
          <w:u w:color="000000" w:themeColor="text1"/>
        </w:rPr>
        <w:tab/>
        <w:t>‘Program manager’ means a financial organization or an agency or department of another state that has been designated to administer a qualified ABLE Savings Program selected by the State Treasurer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(11)</w:t>
      </w:r>
      <w:r w:rsidRPr="00C615EC">
        <w:rPr>
          <w:u w:color="000000" w:themeColor="text1"/>
        </w:rPr>
        <w:tab/>
        <w:t>‘Qualified disability expense’ means any qualified disability expense included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(12)</w:t>
      </w:r>
      <w:r w:rsidRPr="00C615EC">
        <w:rPr>
          <w:u w:color="000000" w:themeColor="text1"/>
        </w:rPr>
        <w:tab/>
        <w:t>‘Qualified withdrawal’ means a withdrawal from an account to pay the qualified disability expenses of the designated beneficiary of the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(13)</w:t>
      </w:r>
      <w:r w:rsidRPr="00C615EC">
        <w:rPr>
          <w:u w:color="000000" w:themeColor="text1"/>
        </w:rPr>
        <w:tab/>
        <w:t>‘Rollover distribution’ means a rollover distribution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(14)</w:t>
      </w:r>
      <w:r w:rsidRPr="00C615EC">
        <w:rPr>
          <w:u w:color="000000" w:themeColor="text1"/>
        </w:rPr>
        <w:tab/>
        <w:t>‘Savings agreement’ means an agreement between the program manager or the State Treasurer and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(15)</w:t>
      </w:r>
      <w:r w:rsidRPr="00C615EC">
        <w:rPr>
          <w:u w:color="000000" w:themeColor="text1"/>
        </w:rPr>
        <w:tab/>
        <w:t>‘Secretary’ means the Secretary of the United States Treasury.</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420.</w:t>
      </w:r>
      <w:r w:rsidRPr="00C615EC">
        <w:rPr>
          <w:u w:color="000000" w:themeColor="text1"/>
        </w:rPr>
        <w:tab/>
        <w:t>(A)</w:t>
      </w:r>
      <w:r w:rsidRPr="00C615EC">
        <w:rPr>
          <w:u w:color="000000" w:themeColor="text1"/>
        </w:rPr>
        <w:tab/>
        <w:t>The State Treasurer shall implement and administer the program under the terms and conditions established by this article. The State Treasurer has the authority and responsibility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develop and implement the program in a manner consistent with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engage the services of consultants on a contract basis for rendering professional and technical assistance and advice;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(3)</w:t>
      </w:r>
      <w:r w:rsidRPr="00C615EC">
        <w:rPr>
          <w:u w:color="000000" w:themeColor="text1"/>
        </w:rPr>
        <w:tab/>
        <w:t>seek rulings and other guidance from the Secretary and the federal Internal Revenue Service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make changes to the program required for the participants in the program to obtain the federal income tax benefits or treatment provided by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charge, impose, and collect administrative fees and service charges in connection with any agreement, contract, or transaction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develop marketing plans and promotional materials;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establish the methods by which the funds held in accounts must be dispersed;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establish the method by which funds must be allocated to pay for administrative costs;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do all things necessary and proper to carry out the purposes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(10)</w:t>
      </w:r>
      <w:r w:rsidRPr="00C615EC">
        <w:rPr>
          <w:u w:color="000000" w:themeColor="text1"/>
        </w:rPr>
        <w:tab/>
        <w:t>adopt rules and promulgate regulations necessary to effectuate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(11)</w:t>
      </w:r>
      <w:r w:rsidRPr="00C615EC">
        <w:rPr>
          <w:u w:color="000000" w:themeColor="text1"/>
        </w:rPr>
        <w:tab/>
        <w:t>prepare an annual report of the ABLE Savings Program to the Governor, the Senate, and the House of Representatives;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(12)</w:t>
      </w:r>
      <w:r w:rsidRPr="00C615EC">
        <w:rPr>
          <w:u w:color="000000" w:themeColor="text1"/>
        </w:rPr>
        <w:tab/>
        <w:t>notify the Secretary when an account has been opened for a designated beneficiary and submit other reports concerning the program required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agreements with other states to either allow South Carolina residents to participate in a plan operated by another state or to allow residents of other states to participate in the South Carolina ABLE Savings Program.</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430.</w:t>
      </w:r>
      <w:r w:rsidRPr="00C615EC">
        <w:rPr>
          <w:u w:color="000000" w:themeColor="text1"/>
        </w:rPr>
        <w:tab/>
        <w:t>(A)</w:t>
      </w:r>
      <w:r w:rsidRPr="00C615EC">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financial stability and integrity of the program manager;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safety of the investment instrument being offered;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(3)</w:t>
      </w:r>
      <w:r w:rsidRPr="00C615EC">
        <w:rPr>
          <w:u w:color="000000" w:themeColor="text1"/>
        </w:rPr>
        <w:tab/>
        <w:t>the ability of the program manager to satisfy recordkeeping and reporting requirements;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the program manager’s plan for promoting the program and the investment the organization is willing to make to promote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the fees, if any, proposed to be charged to the account owners;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the minimum initial deposit and minimum contributions that the financial organization requires;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the ability of the program manager to accept electronic withdrawals, including payroll deduction plans;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other benefits to the State or its residents included in the proposal, including fees payable to the State to cover expenses of the operation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take action required to keep the program in compliance with requirements of this article and take actions not contrary to its contract to manage the program to qualify as a ‘qualified ABLE Savings Program’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keep adequate records of each account, keep each account segregated, and provide the State Treasurer with the information necessary to prepare the statements required by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compile and total information contained in statements required to be prepared under Section 11</w:t>
      </w:r>
      <w:r w:rsidRPr="00C615EC">
        <w:rPr>
          <w:u w:color="000000" w:themeColor="text1"/>
        </w:rPr>
        <w:noBreakHyphen/>
        <w:t>5</w:t>
      </w:r>
      <w:r w:rsidRPr="00C615EC">
        <w:rPr>
          <w:u w:color="000000" w:themeColor="text1"/>
        </w:rPr>
        <w:noBreakHyphen/>
        <w:t>440 and provide compilations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if there is more than one program manager, provide the State Treasurer with information as is necessary to determine compliance with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hold all accounts for the benefit of the account owner, owners, or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be audited at least annually by a firm of certified public accountants selected by the program manager, with the approval of the State Treasurer, and provide the results of the audit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(8)</w:t>
      </w:r>
      <w:r w:rsidRPr="00C615EC">
        <w:rPr>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ensure that any description of the program, whether in writing or through the use of any media, is consistent with the marketing plan developed pursuant to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The State Treasurer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enter into contracts as he considers necessary and proper for the implementation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w:t>
      </w:r>
      <w:r w:rsidRPr="00C615EC">
        <w:rPr>
          <w:u w:color="000000" w:themeColor="text1"/>
        </w:rPr>
        <w:tab/>
        <w:t xml:space="preserve">The State Treasurer, the Department of Social Services, the Department of Health and Human Services, and the Department of Disability and Special Needs are authorized to exchange data regarding eligible individuals to carry out the purposes of this article. </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440.</w:t>
      </w:r>
      <w:r w:rsidRPr="00C615EC">
        <w:rPr>
          <w:u w:color="000000" w:themeColor="text1"/>
        </w:rPr>
        <w:tab/>
        <w:t>(A)</w:t>
      </w:r>
      <w:r w:rsidRPr="00C615EC">
        <w:rPr>
          <w:u w:color="000000" w:themeColor="text1"/>
        </w:rPr>
        <w:tab/>
        <w:t>An ABLE savings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lastRenderedPageBreak/>
        <w:tab/>
      </w:r>
      <w:r w:rsidRPr="00C615EC">
        <w:rPr>
          <w:u w:color="000000" w:themeColor="text1"/>
        </w:rPr>
        <w:tab/>
        <w:t>(1)</w:t>
      </w:r>
      <w:r w:rsidRPr="00C615EC">
        <w:rPr>
          <w:u w:color="000000" w:themeColor="text1"/>
        </w:rPr>
        <w:tab/>
        <w:t>name, address, and social security number of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name, address, and social security number of the designated beneficiary, if the account owner is the beneficiary’s trustee or guardian;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certification relating to no excess contributions;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additional information as the State Treasurer may require.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A person may make contributions to an ABLE savings account after the account is opened, subject to the limitations imposed by Section 529A of the federal Internal Revenue Code of 1986, as amended, or any adopted rules and regulations promulgated by the State Treasurer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Contributions to an ABLE savings account may be made only in cash. The State Treasurer or program manager shall reject or withdraw contributions promptly: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in excess of the limits established pursuant to subsection (B);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total contributions if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value of the account is equal to or greater than the account maximum established by the State Treasurer.  The account maximum must be equal to the account maximum for postsecondary education savings accounts;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designated beneficiary is not an eligible individual in the current calendar year.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(D)(1)</w:t>
      </w:r>
      <w:r w:rsidRPr="00C615EC">
        <w:rPr>
          <w:u w:color="000000" w:themeColor="text1"/>
        </w:rPr>
        <w:tab/>
        <w:t>An account owner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transfer all or a portion of an account to another ABLE savings account, the designated beneficiary of which is a member of the family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An account owner may not use an interest in an account as security for a loan. A pledge of an interest in an account is of no effect.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(E)(1)</w:t>
      </w:r>
      <w:r w:rsidRPr="00C615EC">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 xml:space="preserve">A statement must be provided to each account owner annually and at other increments established by the State Treasurer </w:t>
      </w:r>
      <w:r w:rsidRPr="00C615EC">
        <w:rPr>
          <w:u w:color="000000" w:themeColor="text1"/>
        </w:rPr>
        <w:lastRenderedPageBreak/>
        <w:t xml:space="preserve">in the program guidelines. The statement must contain the information the State Treasurer requires to be reported to the account owner.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A statement and information relating to an account must be prepared and filed to the extent required by this article and other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(F)(1)</w:t>
      </w:r>
      <w:r w:rsidRPr="00C615EC">
        <w:rPr>
          <w:u w:color="000000" w:themeColor="text1"/>
        </w:rPr>
        <w:tab/>
        <w:t>The program shall provide separate accounting for each designated beneficiary. An annual fee may be imposed upon the account owner for the maintenance of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Funds held in an ABLE savings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(c)</w:t>
      </w:r>
      <w:r w:rsidRPr="00C615EC">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amount distributed from an ABLE savings account for the purposes of paying qualified disability expenses: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(G)</w:t>
      </w:r>
      <w:r w:rsidRPr="00C615EC">
        <w:rPr>
          <w:u w:color="000000" w:themeColor="text1"/>
        </w:rPr>
        <w:tab/>
        <w:t>To the extent earnings in an ABLE savings account and distributions from an ABLE savings account are not subject to federal income tax, they will not be subject to state income tax.</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450.</w:t>
      </w:r>
      <w:r w:rsidRPr="00C615EC">
        <w:rPr>
          <w:u w:color="000000" w:themeColor="text1"/>
        </w:rPr>
        <w:tab/>
        <w:t>(A)</w:t>
      </w:r>
      <w:r w:rsidRPr="00C615EC">
        <w:rPr>
          <w:u w:color="000000" w:themeColor="text1"/>
        </w:rPr>
        <w:tab/>
        <w:t xml:space="preserve">Nothing in this article may create or be construed to create any obligation of the State Treasurer, the State, or any agency or instrumentality of the State to guarantee for the </w:t>
      </w:r>
      <w:r w:rsidRPr="00C615EC">
        <w:rPr>
          <w:u w:color="000000" w:themeColor="text1"/>
        </w:rPr>
        <w:lastRenderedPageBreak/>
        <w:t>benefit of an account owner or designated beneficiary with respect to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return of principal;</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rate of interest or other return on an account;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payment of interest or other return on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460.</w:t>
      </w:r>
      <w:r w:rsidRPr="00C615EC">
        <w:rPr>
          <w:u w:color="000000" w:themeColor="text1"/>
        </w:rPr>
        <w:tab/>
        <w:t>(A)</w:t>
      </w:r>
      <w:r w:rsidRPr="00C615EC">
        <w:rPr>
          <w:u w:color="000000" w:themeColor="text1"/>
        </w:rPr>
        <w:tab/>
        <w:t>The South Carolina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(B)(1)</w:t>
      </w:r>
      <w:r w:rsidRPr="00C615EC">
        <w:rPr>
          <w:u w:color="000000" w:themeColor="text1"/>
        </w:rPr>
        <w:tab/>
        <w:t>The South Carolina ABLE Savings Expense Fund is established in the Office of the State Treasurer.  The expense fund must consist of monies received from the ABLE Savings Program manager or managers, governmental or private grants, and state general fund appropriations, if any, for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All expenses incurred by the State Treasurer in developing and administering the ABLE Savings Program must be payable from the South Carolina ABLE Savings Expense Fund.”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2.</w:t>
      </w:r>
      <w:r w:rsidRPr="00C615EC">
        <w:rPr>
          <w:u w:color="000000" w:themeColor="text1"/>
        </w:rPr>
        <w:tab/>
        <w:t>Section 12</w:t>
      </w:r>
      <w:r w:rsidRPr="00C615EC">
        <w:rPr>
          <w:u w:color="000000" w:themeColor="text1"/>
        </w:rPr>
        <w:noBreakHyphen/>
        <w:t>6</w:t>
      </w:r>
      <w:r w:rsidRPr="00C615EC">
        <w:rPr>
          <w:u w:color="000000" w:themeColor="text1"/>
        </w:rPr>
        <w:noBreakHyphen/>
        <w:t>1140 of the 1976 Code is amended by adding an appropriately numbered item at the end to read: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 )(a)</w:t>
      </w:r>
      <w:r w:rsidRPr="00C615EC">
        <w:rPr>
          <w:u w:color="000000" w:themeColor="text1"/>
        </w:rPr>
        <w:tab/>
        <w:t xml:space="preserve">Contributions made to each investment trust account created pursuant to Article 3, Chapter 5, Title 11,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w:t>
      </w:r>
      <w:r w:rsidRPr="00C615EC">
        <w:rPr>
          <w:u w:color="000000" w:themeColor="text1"/>
        </w:rPr>
        <w:lastRenderedPageBreak/>
        <w:t xml:space="preserve">investment trust account from another qualified plan, as allowable under Section 529 of the federal Internal Revenue Code of 1986, as amended.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 xml:space="preserve">Any interest, dividends, gains, property, or income accruing on the payments made to an investment trust agreement pursuant to Article 3, Chapter 5, Title 11 or on any account in the South Carolina ABLE Savings Expense Fund must be excluded from the gross income of any such account owner, contributor, or beneficiary for purposes of South Carolina income taxes, to the extent the amounts remain on deposit in the South Carolina ABLE Savings Expense Fund or are withdrawn pursuant to a Qualified Withdrawal.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r w:rsidR="00D16BA1">
        <w:rPr>
          <w:u w:color="000000" w:themeColor="text1"/>
        </w:rPr>
        <w:t>”</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3.</w:t>
      </w:r>
      <w:r w:rsidRPr="00C615EC">
        <w:rPr>
          <w:u w:color="000000" w:themeColor="text1"/>
        </w:rPr>
        <w:tab/>
        <w:t>Sections 11</w:t>
      </w:r>
      <w:r w:rsidRPr="00C615EC">
        <w:rPr>
          <w:u w:color="000000" w:themeColor="text1"/>
        </w:rPr>
        <w:noBreakHyphen/>
        <w:t>5</w:t>
      </w:r>
      <w:r w:rsidRPr="00C615EC">
        <w:rPr>
          <w:u w:color="000000" w:themeColor="text1"/>
        </w:rPr>
        <w:noBreakHyphen/>
        <w:t>10 through 11</w:t>
      </w:r>
      <w:r w:rsidRPr="00C615EC">
        <w:rPr>
          <w:u w:color="000000" w:themeColor="text1"/>
        </w:rPr>
        <w:noBreakHyphen/>
        <w:t>5</w:t>
      </w:r>
      <w:r w:rsidRPr="00C615EC">
        <w:rPr>
          <w:u w:color="000000" w:themeColor="text1"/>
        </w:rPr>
        <w:noBreakHyphen/>
        <w:t>280 of the 1976 Code are designated as Article 1, Chapter 5, Title 11 entitled “General Provisions”.  The Code Commissioner is directed to change references from “chapter” to “article” as appropriate to reflect the redesignated provisions.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82F12"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5EC">
        <w:rPr>
          <w:u w:color="000000" w:themeColor="text1"/>
        </w:rPr>
        <w:t>SECTION</w:t>
      </w:r>
      <w:r w:rsidRPr="00C615EC">
        <w:rPr>
          <w:u w:color="000000" w:themeColor="text1"/>
        </w:rPr>
        <w:tab/>
        <w:t>4.</w:t>
      </w:r>
      <w:r w:rsidRPr="00C615EC">
        <w:rPr>
          <w:u w:color="000000" w:themeColor="text1"/>
        </w:rPr>
        <w:tab/>
        <w:t>This act takes effect upon approval by the Governor and applies for tax years beginning after 2015.</w:t>
      </w:r>
    </w:p>
    <w:p w:rsidR="00CA1E0D" w:rsidRDefault="00B358CD" w:rsidP="00CA1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A1E0D" w:rsidSect="00D656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9C0" w:rsidRDefault="00D779C0" w:rsidP="009F0C77">
      <w:r>
        <w:separator/>
      </w:r>
    </w:p>
  </w:endnote>
  <w:endnote w:type="continuationSeparator" w:id="0">
    <w:p w:rsidR="00D779C0" w:rsidRDefault="00D77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54FE84-7772-4F4F-A836-46611CE5EA62}"/>
    <w:embedBold r:id="rId2" w:fontKey="{878B14B7-C713-45D8-90CD-CF22B3601A66}"/>
  </w:font>
  <w:font w:name="Calibri">
    <w:panose1 w:val="020F0502020204030204"/>
    <w:charset w:val="00"/>
    <w:family w:val="swiss"/>
    <w:pitch w:val="variable"/>
    <w:sig w:usb0="E00002FF" w:usb1="4000ACFF" w:usb2="00000001" w:usb3="00000000" w:csb0="0000019F" w:csb1="00000000"/>
    <w:embedRegular r:id="rId3" w:fontKey="{1F0989BA-667A-42C8-9AC8-759AD0D61F63}"/>
    <w:embedBold r:id="rId4" w:fontKey="{3B471DAE-5615-4037-849C-D4FA668B0027}"/>
  </w:font>
  <w:font w:name="Segoe UI">
    <w:panose1 w:val="020B0502040204020203"/>
    <w:charset w:val="00"/>
    <w:family w:val="swiss"/>
    <w:pitch w:val="variable"/>
    <w:sig w:usb0="E10022FF" w:usb1="C000E47F" w:usb2="00000029" w:usb3="00000000" w:csb0="000001DF" w:csb1="00000000"/>
    <w:embedRegular r:id="rId5" w:fontKey="{19DC08C1-9713-4CD8-869E-43DCFD40B2DF}"/>
  </w:font>
  <w:font w:name="Cambria">
    <w:panose1 w:val="02040503050406030204"/>
    <w:charset w:val="00"/>
    <w:family w:val="roman"/>
    <w:pitch w:val="variable"/>
    <w:sig w:usb0="E00002FF" w:usb1="400004FF" w:usb2="00000000" w:usb3="00000000" w:csb0="0000019F" w:csb1="00000000"/>
    <w:embedRegular r:id="rId6" w:fontKey="{8AF97F0E-1A77-45A7-B790-20E559873E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C0" w:rsidRPr="009215B0" w:rsidRDefault="00D779C0" w:rsidP="009215B0">
    <w:pPr>
      <w:pStyle w:val="Footer"/>
      <w:tabs>
        <w:tab w:val="clear" w:pos="4680"/>
        <w:tab w:val="clear" w:pos="9360"/>
        <w:tab w:val="center" w:pos="2995"/>
      </w:tabs>
      <w:spacing w:before="120"/>
    </w:pPr>
    <w:r>
      <w:t>[3768-</w:t>
    </w:r>
    <w:r>
      <w:fldChar w:fldCharType="begin"/>
    </w:r>
    <w:r>
      <w:instrText xml:space="preserve"> PAGE  \* MERGEFORMAT </w:instrText>
    </w:r>
    <w:r>
      <w:fldChar w:fldCharType="separate"/>
    </w:r>
    <w:r w:rsidR="00CA1E0D">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C0" w:rsidRPr="009215B0" w:rsidRDefault="00D779C0"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CA1E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9C0" w:rsidRDefault="00D779C0" w:rsidP="009F0C77">
      <w:r>
        <w:separator/>
      </w:r>
    </w:p>
  </w:footnote>
  <w:footnote w:type="continuationSeparator" w:id="0">
    <w:p w:rsidR="00D779C0" w:rsidRDefault="00D77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1703F"/>
    <w:rsid w:val="002321B6"/>
    <w:rsid w:val="00250967"/>
    <w:rsid w:val="002543C8"/>
    <w:rsid w:val="0025541D"/>
    <w:rsid w:val="00284AAE"/>
    <w:rsid w:val="002B3F92"/>
    <w:rsid w:val="002C0655"/>
    <w:rsid w:val="002E5912"/>
    <w:rsid w:val="00301B21"/>
    <w:rsid w:val="00325348"/>
    <w:rsid w:val="0032732C"/>
    <w:rsid w:val="00336AD0"/>
    <w:rsid w:val="00340EFB"/>
    <w:rsid w:val="0037079A"/>
    <w:rsid w:val="00381924"/>
    <w:rsid w:val="003C4DAB"/>
    <w:rsid w:val="003D01E8"/>
    <w:rsid w:val="003E5288"/>
    <w:rsid w:val="003F091C"/>
    <w:rsid w:val="003F6D79"/>
    <w:rsid w:val="0041760A"/>
    <w:rsid w:val="00417C01"/>
    <w:rsid w:val="00423B0E"/>
    <w:rsid w:val="004403BD"/>
    <w:rsid w:val="004809EE"/>
    <w:rsid w:val="00490313"/>
    <w:rsid w:val="004E7D54"/>
    <w:rsid w:val="00503401"/>
    <w:rsid w:val="005273C6"/>
    <w:rsid w:val="00530A69"/>
    <w:rsid w:val="00545593"/>
    <w:rsid w:val="00577C6C"/>
    <w:rsid w:val="005B717D"/>
    <w:rsid w:val="005C2FE2"/>
    <w:rsid w:val="005D6AAE"/>
    <w:rsid w:val="005E2BC9"/>
    <w:rsid w:val="00605102"/>
    <w:rsid w:val="006215AA"/>
    <w:rsid w:val="00653E58"/>
    <w:rsid w:val="006913C9"/>
    <w:rsid w:val="0069470D"/>
    <w:rsid w:val="0070047A"/>
    <w:rsid w:val="00734F00"/>
    <w:rsid w:val="007632BA"/>
    <w:rsid w:val="00782F12"/>
    <w:rsid w:val="00787AD9"/>
    <w:rsid w:val="007A70AE"/>
    <w:rsid w:val="007D73F4"/>
    <w:rsid w:val="008362E8"/>
    <w:rsid w:val="0083639E"/>
    <w:rsid w:val="00855C5C"/>
    <w:rsid w:val="008629A2"/>
    <w:rsid w:val="008A1768"/>
    <w:rsid w:val="008C37C8"/>
    <w:rsid w:val="008D1644"/>
    <w:rsid w:val="008F0F33"/>
    <w:rsid w:val="008F4429"/>
    <w:rsid w:val="00920B5A"/>
    <w:rsid w:val="009215B0"/>
    <w:rsid w:val="0094021A"/>
    <w:rsid w:val="00983711"/>
    <w:rsid w:val="009A7E08"/>
    <w:rsid w:val="009B44AF"/>
    <w:rsid w:val="009C6A0B"/>
    <w:rsid w:val="009F0C77"/>
    <w:rsid w:val="009F4DD1"/>
    <w:rsid w:val="00A3395C"/>
    <w:rsid w:val="00A41684"/>
    <w:rsid w:val="00A64E80"/>
    <w:rsid w:val="00A72BCD"/>
    <w:rsid w:val="00A741D9"/>
    <w:rsid w:val="00A833AB"/>
    <w:rsid w:val="00A87ADA"/>
    <w:rsid w:val="00A9741D"/>
    <w:rsid w:val="00AD4B17"/>
    <w:rsid w:val="00B310E3"/>
    <w:rsid w:val="00B358CD"/>
    <w:rsid w:val="00B400D8"/>
    <w:rsid w:val="00B412D4"/>
    <w:rsid w:val="00B438FA"/>
    <w:rsid w:val="00B72DBE"/>
    <w:rsid w:val="00BE12FC"/>
    <w:rsid w:val="00BE3C22"/>
    <w:rsid w:val="00C0345E"/>
    <w:rsid w:val="00C3483A"/>
    <w:rsid w:val="00C74E9D"/>
    <w:rsid w:val="00C82FD3"/>
    <w:rsid w:val="00C92819"/>
    <w:rsid w:val="00CA1E0D"/>
    <w:rsid w:val="00CA5116"/>
    <w:rsid w:val="00CC6B7B"/>
    <w:rsid w:val="00CD2089"/>
    <w:rsid w:val="00CE284F"/>
    <w:rsid w:val="00CE792D"/>
    <w:rsid w:val="00D1502F"/>
    <w:rsid w:val="00D16BA1"/>
    <w:rsid w:val="00D65603"/>
    <w:rsid w:val="00D73A67"/>
    <w:rsid w:val="00D779C0"/>
    <w:rsid w:val="00D970A9"/>
    <w:rsid w:val="00DC64F8"/>
    <w:rsid w:val="00DF3845"/>
    <w:rsid w:val="00E03A2F"/>
    <w:rsid w:val="00E342F0"/>
    <w:rsid w:val="00E41911"/>
    <w:rsid w:val="00E73A46"/>
    <w:rsid w:val="00E92EEF"/>
    <w:rsid w:val="00EB064F"/>
    <w:rsid w:val="00EF2368"/>
    <w:rsid w:val="00F128F5"/>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 w:type="paragraph" w:styleId="NoSpacing">
    <w:name w:val="No Spacing"/>
    <w:uiPriority w:val="1"/>
    <w:qFormat/>
    <w:rsid w:val="00D656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C876D-5A98-4976-9B25-3510C03BD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15</Pages>
  <Words>4947</Words>
  <Characters>26467</Characters>
  <Application>Microsoft Office Word</Application>
  <DocSecurity>0</DocSecurity>
  <Lines>611</Lines>
  <Paragraphs>160</Paragraphs>
  <ScaleCrop>false</ScaleCrop>
  <HeadingPairs>
    <vt:vector size="2" baseType="variant">
      <vt:variant>
        <vt:lpstr>Title</vt:lpstr>
      </vt:variant>
      <vt:variant>
        <vt:i4>1</vt:i4>
      </vt:variant>
    </vt:vector>
  </HeadingPairs>
  <TitlesOfParts>
    <vt:vector size="1" baseType="lpstr">
      <vt:lpstr>2015-2016 Bill 3768: Subject not yet available - South Carolina Legislature Online</vt:lpstr>
    </vt:vector>
  </TitlesOfParts>
  <Company>LPITS</Company>
  <LinksUpToDate>false</LinksUpToDate>
  <CharactersWithSpaces>31544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(Mar. 16, 2016) - South Carolina Legislature Online</dc:title>
  <dc:creator>sharonpair</dc:creator>
  <cp:lastModifiedBy>Miriam Cook</cp:lastModifiedBy>
  <cp:revision>2</cp:revision>
  <cp:lastPrinted>2016-03-16T20:32:00Z</cp:lastPrinted>
  <dcterms:created xsi:type="dcterms:W3CDTF">2016-03-16T23:07:00Z</dcterms:created>
  <dcterms:modified xsi:type="dcterms:W3CDTF">2016-03-16T23:07:00Z</dcterms:modified>
</cp:coreProperties>
</file>