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19, 2015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8D" w:rsidRPr="0033178D" w:rsidRDefault="0033178D" w:rsidP="0033178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3786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97D42">
        <w:t>Reps. Limehouse, Sottile, Kirby, Spires, Kennedy, Gilliard, Mack and Whipper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3/19/15--H.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33178D" w:rsidRPr="0033178D" w:rsidRDefault="0033178D" w:rsidP="0033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8D" w:rsidRDefault="0033178D" w:rsidP="0033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33178D" w:rsidRPr="0033178D" w:rsidRDefault="0033178D" w:rsidP="0033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3786) 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provide, etc., respectfully</w:t>
      </w:r>
    </w:p>
    <w:p w:rsidR="0033178D" w:rsidRPr="0033178D" w:rsidRDefault="0033178D" w:rsidP="0033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33178D" w:rsidRPr="0033178D" w:rsidRDefault="0033178D" w:rsidP="0033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3178D" w:rsidRDefault="00331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3178D" w:rsidSect="003317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0C0F" w:rsidRDefault="00750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A8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348F">
        <w:t>Section 50</w:t>
      </w:r>
      <w:r w:rsidR="00A0348F">
        <w:noBreakHyphen/>
        <w:t>5</w:t>
      </w:r>
      <w:r w:rsidR="00A0348F">
        <w:noBreakHyphen/>
        <w:t>1705 of the 1976 Code, as last amended by Act 211 of 2014, is further amended by adding the following appropriately lettered subsection:</w:t>
      </w:r>
    </w:p>
    <w:p w:rsidR="00A0348F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48F" w:rsidRPr="00A0348F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</w:t>
      </w:r>
      <w:r w:rsidRPr="0096428A">
        <w:t>(  )</w:t>
      </w:r>
      <w:r w:rsidRPr="0096428A">
        <w:tab/>
        <w:t>It is unlawful to take or possess a tiger shark (Galeocerdo cuvier).  Any tiger shark that is caught must be released immediately and must remain completely in the water at all times while being released.</w:t>
      </w:r>
      <w:r w:rsidRPr="00A0348F">
        <w:t>”</w:t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348F">
        <w:t>2</w:t>
      </w:r>
      <w:r>
        <w:t>.</w:t>
      </w:r>
      <w:r>
        <w:tab/>
        <w:t>This act takes effect upon approval by the Governor.</w:t>
      </w:r>
    </w:p>
    <w:p w:rsidR="005B6283" w:rsidRDefault="00A034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529" w:rsidRDefault="00050529" w:rsidP="00050529">
      <w:pPr>
        <w:suppressAutoHyphens/>
      </w:pPr>
    </w:p>
    <w:sectPr w:rsidR="00050529" w:rsidSect="003317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87" w:rsidRDefault="00782A87" w:rsidP="009F0C77">
      <w:r>
        <w:separator/>
      </w:r>
    </w:p>
  </w:endnote>
  <w:endnote w:type="continuationSeparator" w:id="0">
    <w:p w:rsidR="00782A87" w:rsidRDefault="00782A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722063-0E0D-4C40-8C02-06FE76633320}"/>
    <w:embedBold r:id="rId2" w:fontKey="{EE51C6C5-958F-40D9-8DD9-033B3D6C35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37941C-0A16-446C-859C-EB982B9B4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D0A2D3-5744-42C6-82DC-26FB8607D3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283" w:rsidRPr="00750C0F" w:rsidRDefault="00750C0F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</w:t>
    </w:r>
    <w:r w:rsidR="0033178D">
      <w:t>-</w:t>
    </w:r>
    <w:r w:rsidR="0033178D">
      <w:fldChar w:fldCharType="begin"/>
    </w:r>
    <w:r w:rsidR="0033178D">
      <w:instrText xml:space="preserve"> PAGE  \* MERGEFORMAT </w:instrText>
    </w:r>
    <w:r w:rsidR="0033178D">
      <w:fldChar w:fldCharType="separate"/>
    </w:r>
    <w:r w:rsidR="00BE32FE">
      <w:rPr>
        <w:noProof/>
      </w:rPr>
      <w:t>1</w:t>
    </w:r>
    <w:r w:rsidR="0033178D">
      <w:fldChar w:fldCharType="end"/>
    </w:r>
    <w:r w:rsidR="0033178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78D" w:rsidRPr="00750C0F" w:rsidRDefault="0033178D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05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87" w:rsidRDefault="00782A87" w:rsidP="009F0C77">
      <w:r>
        <w:separator/>
      </w:r>
    </w:p>
  </w:footnote>
  <w:footnote w:type="continuationSeparator" w:id="0">
    <w:p w:rsidR="00782A87" w:rsidRDefault="00782A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5CM15"/>
    <w:docVar w:name="CoverBillType" w:val="b"/>
    <w:docVar w:name="docpath" w:val="L:\Council\bills\SWB\5275CM15.DOCX"/>
    <w:docVar w:name="dvBillNumber" w:val="37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2A87"/>
    <w:rsid w:val="00011869"/>
    <w:rsid w:val="00015CD6"/>
    <w:rsid w:val="0005052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78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2422"/>
    <w:rsid w:val="004E7D54"/>
    <w:rsid w:val="005273C6"/>
    <w:rsid w:val="00530A69"/>
    <w:rsid w:val="00545593"/>
    <w:rsid w:val="00577C6C"/>
    <w:rsid w:val="005B6283"/>
    <w:rsid w:val="005C2FE2"/>
    <w:rsid w:val="005E2BC9"/>
    <w:rsid w:val="00605102"/>
    <w:rsid w:val="006215AA"/>
    <w:rsid w:val="006913C9"/>
    <w:rsid w:val="0069470D"/>
    <w:rsid w:val="00734F00"/>
    <w:rsid w:val="00750C0F"/>
    <w:rsid w:val="00782A87"/>
    <w:rsid w:val="007A70AE"/>
    <w:rsid w:val="008362E8"/>
    <w:rsid w:val="008A1768"/>
    <w:rsid w:val="008F0F33"/>
    <w:rsid w:val="008F4429"/>
    <w:rsid w:val="0094021A"/>
    <w:rsid w:val="0096428A"/>
    <w:rsid w:val="009B44AF"/>
    <w:rsid w:val="009C6A0B"/>
    <w:rsid w:val="009F0C77"/>
    <w:rsid w:val="009F4DD1"/>
    <w:rsid w:val="00A0348F"/>
    <w:rsid w:val="00A41684"/>
    <w:rsid w:val="00A64E80"/>
    <w:rsid w:val="00A72BCD"/>
    <w:rsid w:val="00A741D9"/>
    <w:rsid w:val="00A833AB"/>
    <w:rsid w:val="00A9741D"/>
    <w:rsid w:val="00AD4B17"/>
    <w:rsid w:val="00B412D4"/>
    <w:rsid w:val="00BE32F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764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5BF73-22AB-4D3F-8746-A9DB0DF9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40A52-07CE-448D-B474-5A27ED73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29D10052.dotm</Template>
  <TotalTime>0</TotalTime>
  <Pages>2</Pages>
  <Words>239</Words>
  <Characters>1171</Characters>
  <Application>Microsoft Office Word</Application>
  <DocSecurity>0</DocSecurity>
  <Lines>57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3786 Text of Previous Version (Mar. 19, 2015) - South Carolina Legislature Online</dc:title>
  <dc:creator>SandyBarden</dc:creator>
  <cp:lastModifiedBy>Artie Braswell</cp:lastModifiedBy>
  <cp:revision>2</cp:revision>
  <cp:lastPrinted>2015-03-04T18:50:00Z</cp:lastPrinted>
  <dcterms:created xsi:type="dcterms:W3CDTF">2015-03-19T20:03:00Z</dcterms:created>
  <dcterms:modified xsi:type="dcterms:W3CDTF">2015-03-19T20:03:00Z</dcterms:modified>
</cp:coreProperties>
</file>