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4B7" w:rsidRDefault="007414B7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B79" w:rsidRDefault="00B57B79" w:rsidP="00B5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00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7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A3004D">
        <w:t xml:space="preserve">THE </w:t>
      </w:r>
      <w:r>
        <w:t xml:space="preserve">CODE OF LAWS OF SOUTH CAROLINA, </w:t>
      </w:r>
      <w:r w:rsidR="00A3004D">
        <w:t xml:space="preserve">1976, BY ADDING ARTICLE 137 TO CHAPTER 3, TITLE 56 </w:t>
      </w:r>
      <w:r>
        <w:t xml:space="preserve">SO AS TO AUTHORIZE SPECIAL LICENSE PLATES </w:t>
      </w:r>
      <w:r w:rsidR="00A3004D">
        <w:t>FOR IRAQ AND</w:t>
      </w:r>
      <w:r>
        <w:t xml:space="preserve"> AFGHANISTAN </w:t>
      </w:r>
      <w:r w:rsidR="00AF3264">
        <w:t>V</w:t>
      </w:r>
      <w:r>
        <w:t>ETERANS</w:t>
      </w:r>
      <w:r w:rsidR="00A3004D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004D">
        <w:t>Chapter 3, Tile 56 of the 197</w:t>
      </w:r>
      <w:r w:rsidR="00867327">
        <w:t xml:space="preserve">6 Code is amended </w:t>
      </w:r>
      <w:r w:rsidR="00A3004D">
        <w:t>by adding</w:t>
      </w:r>
      <w:r w:rsidR="00867327">
        <w:t>:</w:t>
      </w:r>
    </w:p>
    <w:p w:rsidR="00867327" w:rsidRDefault="00867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327" w:rsidRDefault="00867327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>“</w:t>
      </w:r>
      <w:r w:rsidR="00275B92">
        <w:rPr>
          <w:rFonts w:eastAsiaTheme="minorHAnsi" w:cstheme="minorBidi"/>
          <w:szCs w:val="22"/>
        </w:rPr>
        <w:t xml:space="preserve">Article </w:t>
      </w:r>
      <w:r w:rsidR="00A3004D">
        <w:rPr>
          <w:rFonts w:eastAsiaTheme="minorHAnsi" w:cstheme="minorBidi"/>
          <w:szCs w:val="22"/>
        </w:rPr>
        <w:t>137</w:t>
      </w:r>
    </w:p>
    <w:p w:rsidR="00A3004D" w:rsidRDefault="00A3004D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inorHAnsi" w:cstheme="minorBidi"/>
          <w:szCs w:val="22"/>
        </w:rPr>
      </w:pPr>
    </w:p>
    <w:p w:rsidR="00867327" w:rsidRPr="00867327" w:rsidRDefault="00867327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inorHAnsi" w:cstheme="minorBidi"/>
          <w:b/>
          <w:szCs w:val="22"/>
        </w:rPr>
      </w:pPr>
      <w:r w:rsidRPr="00867327">
        <w:rPr>
          <w:rFonts w:eastAsiaTheme="minorHAnsi" w:cstheme="minorBidi"/>
          <w:szCs w:val="22"/>
        </w:rPr>
        <w:t>Special License Plates</w:t>
      </w:r>
      <w:r w:rsidR="00A3004D">
        <w:rPr>
          <w:rFonts w:eastAsiaTheme="minorHAnsi" w:cstheme="minorBidi"/>
          <w:szCs w:val="22"/>
        </w:rPr>
        <w:t xml:space="preserve"> for Iraq and Afghanistan Veterans</w:t>
      </w:r>
    </w:p>
    <w:p w:rsidR="00867327" w:rsidRDefault="00867327" w:rsidP="00867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b/>
          <w:szCs w:val="22"/>
        </w:rPr>
      </w:pPr>
    </w:p>
    <w:p w:rsidR="00A3004D" w:rsidRPr="00A3004D" w:rsidRDefault="00867327" w:rsidP="00A3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  <w:t>Secti</w:t>
      </w:r>
      <w:r w:rsidR="00A3004D">
        <w:rPr>
          <w:rFonts w:eastAsiaTheme="minorHAnsi" w:cstheme="minorBidi"/>
          <w:szCs w:val="22"/>
        </w:rPr>
        <w:t>on 56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13710.</w:t>
      </w:r>
      <w:r w:rsidR="00A3004D">
        <w:rPr>
          <w:rFonts w:eastAsiaTheme="minorHAnsi" w:cstheme="minorBidi"/>
          <w:szCs w:val="22"/>
        </w:rPr>
        <w:tab/>
        <w:t>(A)</w:t>
      </w:r>
      <w:r w:rsidR="00A3004D">
        <w:rPr>
          <w:rFonts w:eastAsiaTheme="minorHAnsi" w:cstheme="minorBidi"/>
          <w:szCs w:val="22"/>
        </w:rPr>
        <w:tab/>
      </w:r>
      <w:r w:rsidR="00A3004D" w:rsidRPr="00A3004D">
        <w:rPr>
          <w:rFonts w:eastAsiaTheme="minorHAnsi" w:cstheme="minorBidi"/>
          <w:szCs w:val="22"/>
        </w:rPr>
        <w:t>The Departm</w:t>
      </w:r>
      <w:r w:rsidR="00A3004D">
        <w:rPr>
          <w:rFonts w:eastAsiaTheme="minorHAnsi" w:cstheme="minorBidi"/>
          <w:szCs w:val="22"/>
        </w:rPr>
        <w:t>ent of Motor Vehicles may issue</w:t>
      </w:r>
      <w:r w:rsidR="00A3004D" w:rsidRPr="00A3004D">
        <w:rPr>
          <w:rFonts w:eastAsiaTheme="minorHAnsi" w:cstheme="minorBidi"/>
          <w:szCs w:val="22"/>
        </w:rPr>
        <w:t xml:space="preserve"> special license plates</w:t>
      </w:r>
      <w:r w:rsidR="00AF3264">
        <w:rPr>
          <w:rFonts w:eastAsiaTheme="minorHAnsi" w:cstheme="minorBidi"/>
          <w:szCs w:val="22"/>
        </w:rPr>
        <w:t xml:space="preserve"> to</w:t>
      </w:r>
      <w:r w:rsidR="00A3004D" w:rsidRPr="00A3004D">
        <w:rPr>
          <w:rFonts w:eastAsiaTheme="minorHAnsi" w:cstheme="minorBidi"/>
          <w:szCs w:val="22"/>
        </w:rPr>
        <w:t xml:space="preserve"> </w:t>
      </w:r>
      <w:r w:rsidR="00A3004D">
        <w:rPr>
          <w:rFonts w:eastAsiaTheme="minorHAnsi" w:cstheme="minorBidi"/>
          <w:szCs w:val="22"/>
        </w:rPr>
        <w:t xml:space="preserve">Iraq and Afghanistan veterans for </w:t>
      </w:r>
      <w:r w:rsidR="00AF3264">
        <w:rPr>
          <w:rFonts w:eastAsiaTheme="minorHAnsi" w:cstheme="minorBidi"/>
          <w:szCs w:val="22"/>
        </w:rPr>
        <w:t xml:space="preserve">private passenger </w:t>
      </w:r>
      <w:r w:rsidR="00A3004D" w:rsidRPr="00A3004D">
        <w:rPr>
          <w:rFonts w:eastAsiaTheme="minorHAnsi" w:cstheme="minorBidi"/>
          <w:szCs w:val="22"/>
        </w:rPr>
        <w:t>carrying motor vehicles, as defined in Section 56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>630, or motorcycles as defined in Section 56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 w:rsidRPr="00A3004D">
        <w:rPr>
          <w:rFonts w:eastAsiaTheme="minorHAnsi" w:cstheme="minorBidi"/>
          <w:szCs w:val="22"/>
        </w:rPr>
        <w:t xml:space="preserve">20, registered in their names. The fee for this special license plate is the regular motor vehicle license fee contained in Article 5, Chapter 3 of this title. The license plates issued pursuant to this section must </w:t>
      </w:r>
      <w:r w:rsidR="00A3004D">
        <w:rPr>
          <w:rFonts w:eastAsiaTheme="minorHAnsi" w:cstheme="minorBidi"/>
          <w:szCs w:val="22"/>
        </w:rPr>
        <w:t>be designed by the department</w:t>
      </w:r>
      <w:r w:rsidR="00A3004D" w:rsidRPr="00A3004D">
        <w:rPr>
          <w:rFonts w:eastAsiaTheme="minorHAnsi" w:cstheme="minorBidi"/>
          <w:szCs w:val="22"/>
        </w:rPr>
        <w:t xml:space="preserve">. The application for this special license plate must include proof that the applicant </w:t>
      </w:r>
      <w:r w:rsidR="00AF3264">
        <w:rPr>
          <w:rFonts w:eastAsiaTheme="minorHAnsi" w:cstheme="minorBidi"/>
          <w:szCs w:val="22"/>
        </w:rPr>
        <w:t>honorably</w:t>
      </w:r>
      <w:r w:rsidR="00A3004D">
        <w:rPr>
          <w:rFonts w:eastAsiaTheme="minorHAnsi" w:cstheme="minorBidi"/>
          <w:szCs w:val="22"/>
        </w:rPr>
        <w:t xml:space="preserve"> served in Iraq or Afghanistan; pr</w:t>
      </w:r>
      <w:r w:rsidR="00AF3264">
        <w:rPr>
          <w:rFonts w:eastAsiaTheme="minorHAnsi" w:cstheme="minorBidi"/>
          <w:szCs w:val="22"/>
        </w:rPr>
        <w:t>ovided, that if the veter</w:t>
      </w:r>
      <w:r w:rsidR="00A3004D">
        <w:rPr>
          <w:rFonts w:eastAsiaTheme="minorHAnsi" w:cstheme="minorBidi"/>
          <w:szCs w:val="22"/>
        </w:rPr>
        <w:t>an also qualifies for other special license plates authorized by Section 56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10210 or 56</w:t>
      </w:r>
      <w:r w:rsidR="00AF3264">
        <w:rPr>
          <w:rFonts w:eastAsiaTheme="minorHAnsi" w:cstheme="minorBidi"/>
          <w:szCs w:val="22"/>
        </w:rPr>
        <w:noBreakHyphen/>
      </w:r>
      <w:r w:rsid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="0073280F">
        <w:rPr>
          <w:rFonts w:eastAsiaTheme="minorHAnsi" w:cstheme="minorBidi"/>
          <w:szCs w:val="22"/>
        </w:rPr>
        <w:t>10310 for service during ‘</w:t>
      </w:r>
      <w:r w:rsidR="00A3004D">
        <w:rPr>
          <w:rFonts w:eastAsiaTheme="minorHAnsi" w:cstheme="minorBidi"/>
          <w:szCs w:val="22"/>
        </w:rPr>
        <w:t>Operation Enduring Freedom</w:t>
      </w:r>
      <w:r w:rsidR="0073280F">
        <w:rPr>
          <w:rFonts w:eastAsiaTheme="minorHAnsi" w:cstheme="minorBidi"/>
          <w:szCs w:val="22"/>
        </w:rPr>
        <w:t>’</w:t>
      </w:r>
      <w:r w:rsidR="00A3004D">
        <w:rPr>
          <w:rFonts w:eastAsiaTheme="minorHAnsi" w:cstheme="minorBidi"/>
          <w:szCs w:val="22"/>
        </w:rPr>
        <w:t xml:space="preserve"> or </w:t>
      </w:r>
      <w:r w:rsidR="0073280F">
        <w:rPr>
          <w:rFonts w:eastAsiaTheme="minorHAnsi" w:cstheme="minorBidi"/>
          <w:szCs w:val="22"/>
        </w:rPr>
        <w:t>‘Operation Iraqi Freedom’</w:t>
      </w:r>
      <w:r w:rsidR="00A3004D">
        <w:rPr>
          <w:rFonts w:eastAsiaTheme="minorHAnsi" w:cstheme="minorBidi"/>
          <w:szCs w:val="22"/>
        </w:rPr>
        <w:t xml:space="preserve">, respectively, </w:t>
      </w:r>
      <w:r w:rsidR="0073280F">
        <w:rPr>
          <w:rFonts w:eastAsiaTheme="minorHAnsi" w:cstheme="minorBidi"/>
          <w:szCs w:val="22"/>
        </w:rPr>
        <w:t xml:space="preserve">and those plates are available, </w:t>
      </w:r>
      <w:r w:rsidR="00A3004D">
        <w:rPr>
          <w:rFonts w:eastAsiaTheme="minorHAnsi" w:cstheme="minorBidi"/>
          <w:szCs w:val="22"/>
        </w:rPr>
        <w:t>the veteran shall specify to the department which provision he selects</w:t>
      </w:r>
      <w:r w:rsidR="00A3004D" w:rsidRPr="00A3004D">
        <w:rPr>
          <w:rFonts w:eastAsiaTheme="minorHAnsi" w:cstheme="minorBidi"/>
          <w:szCs w:val="22"/>
        </w:rPr>
        <w:t xml:space="preserve">. </w:t>
      </w:r>
      <w:r w:rsidR="00275B92">
        <w:rPr>
          <w:rFonts w:eastAsiaTheme="minorHAnsi" w:cstheme="minorBidi"/>
          <w:szCs w:val="22"/>
        </w:rPr>
        <w:t xml:space="preserve"> </w:t>
      </w:r>
      <w:r w:rsidR="00A3004D" w:rsidRPr="00A3004D">
        <w:rPr>
          <w:rFonts w:eastAsiaTheme="minorHAnsi" w:cstheme="minorBidi"/>
          <w:szCs w:val="22"/>
        </w:rPr>
        <w:t>Not more than two license plates may be issued to a person</w:t>
      </w:r>
      <w:r w:rsidR="00275B92">
        <w:rPr>
          <w:rFonts w:eastAsiaTheme="minorHAnsi" w:cstheme="minorBidi"/>
          <w:szCs w:val="22"/>
        </w:rPr>
        <w:t xml:space="preserve"> under this section</w:t>
      </w:r>
      <w:r w:rsidR="00A3004D" w:rsidRPr="00A3004D">
        <w:rPr>
          <w:rFonts w:eastAsiaTheme="minorHAnsi" w:cstheme="minorBidi"/>
          <w:szCs w:val="22"/>
        </w:rPr>
        <w:t>.</w:t>
      </w:r>
    </w:p>
    <w:p w:rsidR="00A3004D" w:rsidRPr="00A3004D" w:rsidRDefault="00A3004D" w:rsidP="00A3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A3004D">
        <w:rPr>
          <w:rFonts w:eastAsiaTheme="minorHAnsi" w:cstheme="minorBidi"/>
          <w:szCs w:val="22"/>
        </w:rPr>
        <w:lastRenderedPageBreak/>
        <w:tab/>
        <w:t>(B)</w:t>
      </w:r>
      <w:r w:rsidR="00AF3264">
        <w:rPr>
          <w:rFonts w:eastAsiaTheme="minorHAnsi" w:cstheme="minorBidi"/>
          <w:szCs w:val="22"/>
        </w:rPr>
        <w:tab/>
      </w:r>
      <w:r w:rsidRPr="00A3004D">
        <w:rPr>
          <w:rFonts w:eastAsiaTheme="minorHAnsi" w:cstheme="minorBidi"/>
          <w:szCs w:val="22"/>
        </w:rPr>
        <w:t>This special license plate is exempt from the provisions contained in Section 56</w:t>
      </w:r>
      <w:r w:rsidR="00AF3264">
        <w:rPr>
          <w:rFonts w:eastAsiaTheme="minorHAnsi" w:cstheme="minorBidi"/>
          <w:szCs w:val="22"/>
        </w:rPr>
        <w:noBreakHyphen/>
      </w:r>
      <w:r w:rsidRPr="00A3004D">
        <w:rPr>
          <w:rFonts w:eastAsiaTheme="minorHAnsi" w:cstheme="minorBidi"/>
          <w:szCs w:val="22"/>
        </w:rPr>
        <w:t>3</w:t>
      </w:r>
      <w:r w:rsidR="00AF3264">
        <w:rPr>
          <w:rFonts w:eastAsiaTheme="minorHAnsi" w:cstheme="minorBidi"/>
          <w:szCs w:val="22"/>
        </w:rPr>
        <w:noBreakHyphen/>
      </w:r>
      <w:r w:rsidRPr="00A3004D">
        <w:rPr>
          <w:rFonts w:eastAsiaTheme="minorHAnsi" w:cstheme="minorBidi"/>
          <w:szCs w:val="22"/>
        </w:rPr>
        <w:t>8100.</w:t>
      </w:r>
      <w:r w:rsidR="00A375CF">
        <w:rPr>
          <w:rFonts w:eastAsiaTheme="minorHAnsi" w:cstheme="minorBidi"/>
          <w:szCs w:val="22"/>
        </w:rPr>
        <w:t>”</w:t>
      </w:r>
    </w:p>
    <w:p w:rsidR="00A3004D" w:rsidRPr="00A3004D" w:rsidRDefault="00A3004D" w:rsidP="00A3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</w:p>
    <w:p w:rsidR="005D00E7" w:rsidRDefault="005D0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7327">
        <w:t>2</w:t>
      </w:r>
      <w:r>
        <w:t>.</w:t>
      </w:r>
      <w:r>
        <w:tab/>
        <w:t>This act takes effect upon approval by the Governor.</w:t>
      </w:r>
    </w:p>
    <w:p w:rsidR="00093F62" w:rsidRDefault="00AF32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14B7" w:rsidRDefault="007414B7" w:rsidP="007414B7">
      <w:pPr>
        <w:suppressAutoHyphens/>
      </w:pPr>
    </w:p>
    <w:sectPr w:rsidR="007414B7" w:rsidSect="007414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264" w:rsidRDefault="00AF3264" w:rsidP="009F0C77">
      <w:r>
        <w:separator/>
      </w:r>
    </w:p>
  </w:endnote>
  <w:endnote w:type="continuationSeparator" w:id="0">
    <w:p w:rsidR="00AF3264" w:rsidRDefault="00AF32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A363EC-FE16-4C6D-8485-261321366BFB}"/>
    <w:embedBold r:id="rId2" w:fontKey="{DD05531D-22F3-4054-98DB-3FDC6BAD61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704495-1E33-4DF4-9A7C-EBD16D1D34C1}"/>
    <w:embedBold r:id="rId4" w:fontKey="{41490B47-A04D-4A00-B144-B60334E000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8D9F437-71A2-457A-BB3E-4E5B4F6CDC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0E07EA-F2BB-4A91-8EE4-4A5BFC9713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F62" w:rsidRPr="007414B7" w:rsidRDefault="007414B7" w:rsidP="007414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264" w:rsidRDefault="00AF3264" w:rsidP="009F0C77">
      <w:r>
        <w:separator/>
      </w:r>
    </w:p>
  </w:footnote>
  <w:footnote w:type="continuationSeparator" w:id="0">
    <w:p w:rsidR="00AF3264" w:rsidRDefault="00AF32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19SD15"/>
    <w:docVar w:name="CoverBillType" w:val="b"/>
    <w:docVar w:name="docpath" w:val="L:\Council\bills\NL\13519SD15.DOCX"/>
    <w:docVar w:name="dvBillNumber" w:val="413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5D00E7"/>
    <w:rsid w:val="00011869"/>
    <w:rsid w:val="00015CD6"/>
    <w:rsid w:val="00093F62"/>
    <w:rsid w:val="000A37A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5B9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3D25"/>
    <w:rsid w:val="005C2FE2"/>
    <w:rsid w:val="005D00E7"/>
    <w:rsid w:val="005E2BC9"/>
    <w:rsid w:val="00605102"/>
    <w:rsid w:val="006215AA"/>
    <w:rsid w:val="00665025"/>
    <w:rsid w:val="006913C9"/>
    <w:rsid w:val="0069470D"/>
    <w:rsid w:val="006C7202"/>
    <w:rsid w:val="006D255B"/>
    <w:rsid w:val="0073280F"/>
    <w:rsid w:val="00734F00"/>
    <w:rsid w:val="007414B7"/>
    <w:rsid w:val="007A70AE"/>
    <w:rsid w:val="008362E8"/>
    <w:rsid w:val="00867327"/>
    <w:rsid w:val="008A1768"/>
    <w:rsid w:val="008D1F9E"/>
    <w:rsid w:val="008F0F33"/>
    <w:rsid w:val="008F4429"/>
    <w:rsid w:val="0094021A"/>
    <w:rsid w:val="009B44AF"/>
    <w:rsid w:val="009C6A0B"/>
    <w:rsid w:val="009F0C77"/>
    <w:rsid w:val="009F4DD1"/>
    <w:rsid w:val="00A3004D"/>
    <w:rsid w:val="00A375CF"/>
    <w:rsid w:val="00A41684"/>
    <w:rsid w:val="00A64E80"/>
    <w:rsid w:val="00A72BCD"/>
    <w:rsid w:val="00A741D9"/>
    <w:rsid w:val="00A833AB"/>
    <w:rsid w:val="00A9741D"/>
    <w:rsid w:val="00AD4B17"/>
    <w:rsid w:val="00AF3264"/>
    <w:rsid w:val="00B412D4"/>
    <w:rsid w:val="00B57B7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071C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F9E6B9-8825-4552-88E0-0F6529ED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2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2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1FD9B-7FF4-4DBD-B300-F8378A48A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2</Pages>
  <Words>253</Words>
  <Characters>1323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4136 Text of Previous Version (May 6, 2015) - South Carolina Legislature Online</dc:title>
  <dc:creator>nancylee</dc:creator>
  <cp:lastModifiedBy>N Cumfer</cp:lastModifiedBy>
  <cp:revision>2</cp:revision>
  <cp:lastPrinted>2015-04-29T18:11:00Z</cp:lastPrinted>
  <dcterms:created xsi:type="dcterms:W3CDTF">2015-05-06T15:14:00Z</dcterms:created>
  <dcterms:modified xsi:type="dcterms:W3CDTF">2015-05-06T15:14:00Z</dcterms:modified>
</cp:coreProperties>
</file>