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2015</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Pr="00993F08" w:rsidRDefault="00993F08" w:rsidP="00993F08">
      <w:pPr>
        <w:tabs>
          <w:tab w:val="right" w:pos="5933"/>
        </w:tabs>
        <w:suppressAutoHyphens/>
      </w:pPr>
      <w:r>
        <w:tab/>
      </w:r>
      <w:r>
        <w:rPr>
          <w:b/>
          <w:sz w:val="36"/>
        </w:rPr>
        <w:t>H. 4322</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690">
        <w:t>Rep. Anderson</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51205F">
      <w:pPr>
        <w:tabs>
          <w:tab w:val="right" w:pos="5933"/>
        </w:tabs>
        <w:suppressAutoHyphens/>
      </w:pPr>
      <w:r>
        <w:t>S. Printed 6/4/15--H.</w:t>
      </w:r>
      <w:r w:rsidR="0051205F">
        <w:tab/>
        <w:t>[SEC 6/5/15 2:22 PM]</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4322) to request that the Department of Transportation name the portion of Sims Street in the City of Georgetown from its intersection with North Congdon Street, etc., respectfully</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93F08" w:rsidRPr="00993F08" w:rsidRDefault="00993F08"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F08" w:rsidRDefault="00993F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3F08" w:rsidSect="00993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0708" w:rsidRDefault="009107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3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t xml:space="preserve"> AND ERECT APPROPRIATE MARKERS OR SIGNS ALONG THIS STREET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1F0"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31F0">
        <w:t>Marine Corporal Nathaniel E. L. Jackson was born in 1947 and spent his childhood and young adult years along Sims Street in the City of Georgetown.  His mother</w:t>
      </w:r>
      <w:r w:rsidR="0051205F">
        <w:t>,</w:t>
      </w:r>
      <w:r w:rsidR="000131F0">
        <w:t xml:space="preserve"> Lillian Jackson</w:t>
      </w:r>
      <w:r w:rsidR="0051205F">
        <w:t>,</w:t>
      </w:r>
      <w:r w:rsidR="000131F0">
        <w:t xml:space="preserve"> has resided on this street for over seventy years;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high school in 1965 and joined the United States Marine Corps in 1967;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16, 1968, at the age of twenty</w:t>
      </w:r>
      <w:r w:rsidR="008479B7">
        <w:noBreakHyphen/>
      </w:r>
      <w:r>
        <w:t>one, and while stationed in Quang Tri, South Vietnam, Corporal Jackson made the ultimate sacrifice in defense of his country;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Charlie Company, 1</w:t>
      </w:r>
      <w:r w:rsidRPr="000131F0">
        <w:rPr>
          <w:vertAlign w:val="superscript"/>
        </w:rPr>
        <w:t>st</w:t>
      </w:r>
      <w:r>
        <w:t xml:space="preserve"> Battalian, 9</w:t>
      </w:r>
      <w:r w:rsidRPr="000131F0">
        <w:rPr>
          <w:vertAlign w:val="superscript"/>
        </w:rPr>
        <w:t>th</w:t>
      </w:r>
      <w:r>
        <w:t xml:space="preserve"> Marines, 3</w:t>
      </w:r>
      <w:r w:rsidRPr="000131F0">
        <w:rPr>
          <w:vertAlign w:val="superscript"/>
        </w:rPr>
        <w:t>rd</w:t>
      </w:r>
      <w:r>
        <w:t xml:space="preserve"> Marine Division, 3</w:t>
      </w:r>
      <w:r w:rsidRPr="000131F0">
        <w:rPr>
          <w:vertAlign w:val="superscript"/>
        </w:rPr>
        <w:t>rd</w:t>
      </w:r>
      <w:r>
        <w:t xml:space="preserve"> MAF with honor and distinction;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heroism and bravery Corporal Jackson was awarded the Combat Action Ribbon, the Purple Hea</w:t>
      </w:r>
      <w:r w:rsidR="00123554">
        <w:t>r</w:t>
      </w:r>
      <w:r>
        <w:t>t, the Vietnam Service Medal, the Republic of Vietnam Campaign Service Medal, and the National Defense Service Medal;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8479B7">
        <w:t>forever</w:t>
      </w:r>
      <w:r>
        <w:t xml:space="preserve"> recognize Corporal Jackson</w:t>
      </w:r>
      <w:r w:rsidR="008479B7" w:rsidRPr="008479B7">
        <w:t>’</w:t>
      </w:r>
      <w:r w:rsidR="008479B7">
        <w:t>s</w:t>
      </w:r>
      <w:r>
        <w:t xml:space="preserve"> service to our State and nation by having Sims </w:t>
      </w:r>
      <w:r>
        <w:lastRenderedPageBreak/>
        <w:t>Street in the City of Georgetown named in his honor</w:t>
      </w:r>
      <w:r w:rsidR="008D332A">
        <w:t xml:space="preserve">.  Now, therefore, </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2C9F">
        <w:t xml:space="preserve"> the members of the General Assembly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rsidR="008C2C9F">
        <w:t xml:space="preserve"> and erect appropriate markers or signs along this street that contain this designation.</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C2C9F">
        <w:t xml:space="preserve"> the Department of Transportation.</w:t>
      </w:r>
    </w:p>
    <w:p w:rsidR="009A4044" w:rsidRDefault="00847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DA3" w:rsidRDefault="004A0DA3" w:rsidP="004A0DA3">
      <w:pPr>
        <w:suppressAutoHyphens/>
      </w:pPr>
    </w:p>
    <w:sectPr w:rsidR="004A0DA3" w:rsidSect="00993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F0" w:rsidRDefault="000131F0" w:rsidP="009F0C77">
      <w:r>
        <w:separator/>
      </w:r>
    </w:p>
  </w:endnote>
  <w:endnote w:type="continuationSeparator" w:id="0">
    <w:p w:rsidR="000131F0" w:rsidRDefault="00013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F14509-F567-4097-913B-3DDB321AFDF2}"/>
    <w:embedBold r:id="rId2" w:fontKey="{2DED3237-255A-4264-879E-89A6C22791F8}"/>
  </w:font>
  <w:font w:name="Calibri">
    <w:panose1 w:val="020F0502020204030204"/>
    <w:charset w:val="00"/>
    <w:family w:val="swiss"/>
    <w:pitch w:val="variable"/>
    <w:sig w:usb0="E10002FF" w:usb1="4000ACFF" w:usb2="00000009" w:usb3="00000000" w:csb0="0000019F" w:csb1="00000000"/>
    <w:embedRegular r:id="rId3" w:fontKey="{8CD25FBD-90FB-4DB0-81E8-1C64BE7131A8}"/>
  </w:font>
  <w:font w:name="Segoe UI">
    <w:panose1 w:val="020B0502040204020203"/>
    <w:charset w:val="00"/>
    <w:family w:val="swiss"/>
    <w:pitch w:val="variable"/>
    <w:sig w:usb0="E10022FF" w:usb1="C000E47F" w:usb2="00000029" w:usb3="00000000" w:csb0="000001DF" w:csb1="00000000"/>
    <w:embedRegular r:id="rId4" w:fontKey="{66038561-2D79-46F3-8F63-6D9B4B439BF1}"/>
  </w:font>
  <w:font w:name="Cambria">
    <w:panose1 w:val="02040503050406030204"/>
    <w:charset w:val="00"/>
    <w:family w:val="roman"/>
    <w:pitch w:val="variable"/>
    <w:sig w:usb0="E00002FF" w:usb1="400004FF" w:usb2="00000000" w:usb3="00000000" w:csb0="0000019F" w:csb1="00000000"/>
    <w:embedRegular r:id="rId5" w:fontKey="{3A306437-3BF3-40A7-9367-F4E398B012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044" w:rsidRPr="00910708" w:rsidRDefault="00910708" w:rsidP="00910708">
    <w:pPr>
      <w:pStyle w:val="Footer"/>
      <w:tabs>
        <w:tab w:val="clear" w:pos="4680"/>
        <w:tab w:val="clear" w:pos="9360"/>
        <w:tab w:val="center" w:pos="2995"/>
      </w:tabs>
      <w:spacing w:before="120"/>
    </w:pPr>
    <w:r>
      <w:t>[4322</w:t>
    </w:r>
    <w:r w:rsidR="00993F08">
      <w:t>-</w:t>
    </w:r>
    <w:r w:rsidR="00993F08">
      <w:fldChar w:fldCharType="begin"/>
    </w:r>
    <w:r w:rsidR="00993F08">
      <w:instrText xml:space="preserve"> PAGE  \* MERGEFORMAT </w:instrText>
    </w:r>
    <w:r w:rsidR="00993F08">
      <w:fldChar w:fldCharType="separate"/>
    </w:r>
    <w:r w:rsidR="0051205F">
      <w:rPr>
        <w:noProof/>
      </w:rPr>
      <w:t>1</w:t>
    </w:r>
    <w:r w:rsidR="00993F08">
      <w:fldChar w:fldCharType="end"/>
    </w:r>
    <w:r w:rsidR="00993F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F08" w:rsidRPr="00910708" w:rsidRDefault="00993F08" w:rsidP="009107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sidR="004A0D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F0" w:rsidRDefault="000131F0" w:rsidP="009F0C77">
      <w:r>
        <w:separator/>
      </w:r>
    </w:p>
  </w:footnote>
  <w:footnote w:type="continuationSeparator" w:id="0">
    <w:p w:rsidR="000131F0" w:rsidRDefault="00013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8CM15"/>
    <w:docVar w:name="CoverBillType" w:val="c"/>
    <w:docVar w:name="docpath" w:val="L:\Council\bills\SWB\5338CM15.DOCX"/>
    <w:docVar w:name="dvBillNumber" w:val="4322"/>
    <w:docVar w:name="dvBillNumberPrefix" w:val="H. "/>
    <w:docVar w:name="dvOriginalBody" w:val="House"/>
    <w:docVar w:name="dvSteno" w:val="SWB"/>
    <w:docVar w:name="NameofBody" w:val="h"/>
    <w:docVar w:name="vgroup2" w:val="Council"/>
  </w:docVars>
  <w:rsids>
    <w:rsidRoot w:val="008D332A"/>
    <w:rsid w:val="00011869"/>
    <w:rsid w:val="000131F0"/>
    <w:rsid w:val="00015CD6"/>
    <w:rsid w:val="0007161B"/>
    <w:rsid w:val="000E1785"/>
    <w:rsid w:val="000F40FA"/>
    <w:rsid w:val="0010776B"/>
    <w:rsid w:val="0012355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B14"/>
    <w:rsid w:val="004403BD"/>
    <w:rsid w:val="00461441"/>
    <w:rsid w:val="004809EE"/>
    <w:rsid w:val="004A0DA3"/>
    <w:rsid w:val="004E7D54"/>
    <w:rsid w:val="0051205F"/>
    <w:rsid w:val="005273C6"/>
    <w:rsid w:val="00530A69"/>
    <w:rsid w:val="00545593"/>
    <w:rsid w:val="00577C6C"/>
    <w:rsid w:val="005C2FE2"/>
    <w:rsid w:val="005E2BC9"/>
    <w:rsid w:val="00605102"/>
    <w:rsid w:val="006215AA"/>
    <w:rsid w:val="006913C9"/>
    <w:rsid w:val="0069470D"/>
    <w:rsid w:val="00734F00"/>
    <w:rsid w:val="007A70AE"/>
    <w:rsid w:val="008273EE"/>
    <w:rsid w:val="008362E8"/>
    <w:rsid w:val="008479B7"/>
    <w:rsid w:val="008A1768"/>
    <w:rsid w:val="008C2C9F"/>
    <w:rsid w:val="008D332A"/>
    <w:rsid w:val="008F0F33"/>
    <w:rsid w:val="008F4429"/>
    <w:rsid w:val="00910708"/>
    <w:rsid w:val="0094021A"/>
    <w:rsid w:val="00993F08"/>
    <w:rsid w:val="009A4044"/>
    <w:rsid w:val="009B44AF"/>
    <w:rsid w:val="009C6A0B"/>
    <w:rsid w:val="009F0C77"/>
    <w:rsid w:val="009F4DD1"/>
    <w:rsid w:val="00A41684"/>
    <w:rsid w:val="00A64E80"/>
    <w:rsid w:val="00A72BCD"/>
    <w:rsid w:val="00A741D9"/>
    <w:rsid w:val="00A833AB"/>
    <w:rsid w:val="00A9741D"/>
    <w:rsid w:val="00AD4B17"/>
    <w:rsid w:val="00B072E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3E42-4FC9-4B98-84AE-1386779B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3A3B0-F145-4456-8D9C-3655EA2B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1C82194D.dotm</Template>
  <TotalTime>0</TotalTime>
  <Pages>3</Pages>
  <Words>409</Words>
  <Characters>2154</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4322 Text of Previous Version (Jun. 5, 2015) - South Carolina Legislature Online</dc:title>
  <dc:creator>SandyBarden</dc:creator>
  <cp:lastModifiedBy>Angela Hopkins</cp:lastModifiedBy>
  <cp:revision>2</cp:revision>
  <cp:lastPrinted>2015-06-03T16:25:00Z</cp:lastPrinted>
  <dcterms:created xsi:type="dcterms:W3CDTF">2015-06-05T18:22:00Z</dcterms:created>
  <dcterms:modified xsi:type="dcterms:W3CDTF">2015-06-05T18:22:00Z</dcterms:modified>
</cp:coreProperties>
</file>