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4"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0A5DC1" w:rsidRDefault="000A5DC1" w:rsidP="000A5DC1">
      <w:pPr>
        <w:tabs>
          <w:tab w:val="right" w:pos="5933"/>
        </w:tabs>
        <w:suppressAutoHyphens/>
      </w:pPr>
      <w:r>
        <w:tab/>
      </w:r>
      <w:r>
        <w:rPr>
          <w:b/>
          <w:sz w:val="36"/>
        </w:rPr>
        <w:t>H. 4562</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Hicks, Chumley, Burns, Clyburn, Henegan, Yow and Gilliard</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B4620">
      <w:pPr>
        <w:tabs>
          <w:tab w:val="right" w:pos="5933"/>
        </w:tabs>
        <w:suppressAutoHyphens/>
      </w:pPr>
      <w:r>
        <w:t>S. Printed 3/16/16--H.</w:t>
      </w:r>
      <w:r w:rsidR="002B4620">
        <w:tab/>
        <w:t>[SEC 3/17/16 3:10 PM]</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Fiscal Impact Summary</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would have no expenditure impact to the general fund, federal funds, or other funds.</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A5DC1">
        <w:rPr>
          <w:b/>
        </w:rPr>
        <w:t>Explanation of Fiscal Impact</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Amendment by House Education and Public Works on March 14,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This bill declares April of every year Move Over Awareness Month and requires the Department of Transportation and the Department of Public Safety to conduct programs and to emphasize the importance of moving over when approaching a work zone, an emergency scene, or any other traffic accidents.  This amendment adds Section 56-5-1539 to require a state government entity that maintains a wrecker or tow truck rotation to allow the driver of the wrecker or towing service vehicle to take traffic incident management training free of charge.  The amendment also requires the Department of Motor Vehicles to print information referencing the move over law in future driver’s manuals and online editions regarding the requirements of the law.</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Department of Motor Vehicles, and Department of Public Safety.  </w:t>
      </w:r>
      <w:r w:rsidRPr="000A5DC1">
        <w:rPr>
          <w:rFonts w:eastAsiaTheme="minorHAnsi" w:cstheme="minorBidi"/>
          <w:szCs w:val="22"/>
        </w:rPr>
        <w:t>These agencies report that this bill will have no expenditure impact to the general fund, federal funds, or other funds.</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Explanation of Bill Filed on December 12, 2016</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A5DC1">
        <w:rPr>
          <w:b/>
        </w:rPr>
        <w:t>State Expenditure</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szCs w:val="22"/>
        </w:rPr>
        <w:tab/>
        <w:t xml:space="preserve">This bill declares April of every year “Move Over Awareness Month.” The bill also requires the Department of Transportation and the Department of Public Safety to conduct programs and to </w:t>
      </w:r>
      <w:r w:rsidRPr="000A5DC1">
        <w:rPr>
          <w:rFonts w:eastAsiaTheme="minorHAnsi" w:cstheme="minorBidi"/>
          <w:szCs w:val="22"/>
        </w:rPr>
        <w:lastRenderedPageBreak/>
        <w:t xml:space="preserve">emphasize the importance of moving over when approaching a work zone, an emergency scene, or any other traffic accidents.  </w:t>
      </w:r>
    </w:p>
    <w:p w:rsidR="000A5DC1" w:rsidRP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A5DC1">
        <w:rPr>
          <w:rFonts w:eastAsiaTheme="minorHAnsi" w:cstheme="minorBidi"/>
          <w:b/>
          <w:szCs w:val="22"/>
        </w:rPr>
        <w:t xml:space="preserve">Department of Transportation and Department of Public Safety.  </w:t>
      </w:r>
      <w:r w:rsidRPr="000A5DC1">
        <w:rPr>
          <w:rFonts w:eastAsiaTheme="minorHAnsi" w:cstheme="minorBidi"/>
          <w:szCs w:val="22"/>
        </w:rPr>
        <w:t>These agencies report that this bill will have no expenditure impact to the general fund, federal funds, or other funds.</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5DC1" w:rsidRP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5DC1" w:rsidSect="00891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4CF" w:rsidRDefault="007E3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0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bookmarkEnd w:id="1"/>
    </w:p>
    <w:p w:rsidR="00A9129F" w:rsidRDefault="000A5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5DC1" w:rsidRDefault="000A5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w:t>
      </w:r>
      <w:r w:rsidRPr="001B4836">
        <w:rPr>
          <w:color w:val="000000" w:themeColor="text1"/>
          <w:u w:color="000000" w:themeColor="text1"/>
        </w:rPr>
        <w:lastRenderedPageBreak/>
        <w:t>injuries and deaths along our high</w:t>
      </w:r>
      <w:r>
        <w:rPr>
          <w:color w:val="000000" w:themeColor="text1"/>
          <w:u w:color="000000" w:themeColor="text1"/>
        </w:rPr>
        <w:t xml:space="preserve">ways by enhancing the </w:t>
      </w:r>
      <w:r w:rsidR="00C37FF5">
        <w:rPr>
          <w:color w:val="000000" w:themeColor="text1"/>
          <w:u w:color="000000" w:themeColor="text1"/>
        </w:rPr>
        <w:t>s</w:t>
      </w:r>
      <w:r>
        <w:rPr>
          <w:color w:val="000000" w:themeColor="text1"/>
          <w:u w:color="000000" w:themeColor="text1"/>
        </w:rPr>
        <w:t>tate</w:t>
      </w:r>
      <w:r w:rsidRPr="00E54985">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2B4620"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9129F">
        <w:t xml:space="preserve">“Section </w:t>
      </w:r>
      <w:r w:rsidR="00A9129F" w:rsidRPr="00F64ADA">
        <w:t>53</w:t>
      </w:r>
      <w:r w:rsidR="00A9129F" w:rsidRPr="00F64ADA">
        <w:noBreakHyphen/>
        <w:t>3</w:t>
      </w:r>
      <w:r w:rsidR="00A9129F" w:rsidRPr="00F64ADA">
        <w:noBreakHyphen/>
        <w:t>75</w:t>
      </w:r>
      <w:r w:rsidR="00A9129F">
        <w:t xml:space="preserve">. The month of April of every year is declared </w:t>
      </w:r>
      <w:r w:rsidR="00A9129F" w:rsidRPr="00E54985">
        <w:t>‘</w:t>
      </w:r>
      <w:r w:rsidR="00A9129F">
        <w:t>Move Over Awareness Month</w:t>
      </w:r>
      <w:r w:rsidR="00A9129F" w:rsidRPr="00E54985">
        <w:t>’</w:t>
      </w:r>
      <w:r w:rsidR="00A9129F">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210F9">
        <w:t>.</w:t>
      </w:r>
      <w:r w:rsidRPr="006210F9">
        <w:tab/>
        <w:t>Article 11, Chapter 5, Title 56 of the 1976 Code is amended by adding:</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Pr="006210F9">
        <w:noBreakHyphen/>
        <w:t>5</w:t>
      </w:r>
      <w:r w:rsidRPr="006210F9">
        <w:noBreakHyphen/>
        <w:t>1539. A state governmental entity that maintains a wrecker or tow truck rotation must allow a driver of a wrecker or towing service vehicle to take traffic incident management training free of charge.</w:t>
      </w:r>
      <w:r w:rsidR="002B4620">
        <w:t>”</w:t>
      </w:r>
      <w:r w:rsidRPr="006210F9">
        <w:t xml:space="preserve"> </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DC1" w:rsidRPr="006210F9"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210F9">
        <w:t>.</w:t>
      </w:r>
      <w:r w:rsidRPr="006210F9">
        <w:tab/>
        <w:t>Section 56</w:t>
      </w:r>
      <w:r w:rsidRPr="006210F9">
        <w:noBreakHyphen/>
        <w:t>5</w:t>
      </w:r>
      <w:r w:rsidRPr="006210F9">
        <w:noBreakHyphen/>
        <w:t>1538 of the 1976 Code is amended by adding the following appropriately lettered subsection:</w:t>
      </w: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DC1" w:rsidRDefault="000A5DC1" w:rsidP="000A5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10F9">
        <w:tab/>
      </w:r>
      <w:r w:rsidR="002B4620">
        <w:t>“</w:t>
      </w:r>
      <w:r w:rsidRPr="006210F9">
        <w:t>( )</w:t>
      </w:r>
      <w:r w:rsidRPr="006210F9">
        <w:tab/>
      </w:r>
      <w:r>
        <w:tab/>
      </w:r>
      <w:r w:rsidRPr="006210F9">
        <w:t xml:space="preserve">The Department of Motor Vehicles shall print in future Driver’s Manuals, and as soon as practical, for online editions, information referencing the </w:t>
      </w:r>
      <w:r w:rsidR="002B4620">
        <w:t>s</w:t>
      </w:r>
      <w:r w:rsidRPr="006210F9">
        <w:t>tate’s ‘Move Over Law’ S.C. Code Section 56</w:t>
      </w:r>
      <w:r w:rsidRPr="006210F9">
        <w:noBreakHyphen/>
        <w:t>5</w:t>
      </w:r>
      <w:r w:rsidRPr="006210F9">
        <w:noBreakHyphen/>
        <w:t>1538</w:t>
      </w:r>
      <w:r w:rsidR="002B4620">
        <w:t>,</w:t>
      </w:r>
      <w:r w:rsidRPr="006210F9">
        <w:t xml:space="preserve"> setting forth the requirements of the law regarding motorists on an interstate highway approaching an emergency scene.</w:t>
      </w:r>
      <w:r w:rsidR="002B4620">
        <w:t>”</w:t>
      </w:r>
    </w:p>
    <w:p w:rsidR="000A5DC1" w:rsidRDefault="000A5DC1"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A6"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DC1">
        <w:t>4</w:t>
      </w:r>
      <w:r>
        <w:t>.</w:t>
      </w:r>
      <w:r>
        <w:tab/>
        <w:t>This act takes effect upon approval by the Governor.</w:t>
      </w:r>
    </w:p>
    <w:p w:rsidR="00F827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E32" w:rsidRDefault="00E53E32" w:rsidP="00E53E32">
      <w:pPr>
        <w:suppressAutoHyphens/>
      </w:pPr>
    </w:p>
    <w:sectPr w:rsidR="00E53E32" w:rsidSect="00891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9A4" w:rsidRDefault="008919A4" w:rsidP="009F0C77">
      <w:r>
        <w:separator/>
      </w:r>
    </w:p>
  </w:endnote>
  <w:endnote w:type="continuationSeparator" w:id="0">
    <w:p w:rsidR="008919A4" w:rsidRDefault="00891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07E0AC-0131-48DC-8494-87488E8CD339}"/>
    <w:embedBold r:id="rId2" w:fontKey="{030AF381-1C12-4944-A256-B5C2893993AC}"/>
  </w:font>
  <w:font w:name="Calibri">
    <w:panose1 w:val="020F0502020204030204"/>
    <w:charset w:val="00"/>
    <w:family w:val="swiss"/>
    <w:pitch w:val="variable"/>
    <w:sig w:usb0="E00002FF" w:usb1="4000ACFF" w:usb2="00000001" w:usb3="00000000" w:csb0="0000019F" w:csb1="00000000"/>
    <w:embedRegular r:id="rId3" w:fontKey="{0055DB2D-D21C-4D94-9ED2-68B32B319573}"/>
    <w:embedBold r:id="rId4" w:fontKey="{398E5067-332F-4672-8AD4-F055EA74EF8B}"/>
  </w:font>
  <w:font w:name="Cambria">
    <w:panose1 w:val="02040503050406030204"/>
    <w:charset w:val="00"/>
    <w:family w:val="roman"/>
    <w:pitch w:val="variable"/>
    <w:sig w:usb0="E00002FF" w:usb1="400004FF" w:usb2="00000000" w:usb3="00000000" w:csb0="0000019F" w:csb1="00000000"/>
    <w:embedRegular r:id="rId5" w:fontKey="{49750150-FC0F-4723-8B34-5D6F3CAFB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E53E32">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E53E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9A4" w:rsidRDefault="008919A4" w:rsidP="009F0C77">
      <w:r>
        <w:separator/>
      </w:r>
    </w:p>
  </w:footnote>
  <w:footnote w:type="continuationSeparator" w:id="0">
    <w:p w:rsidR="008919A4" w:rsidRDefault="00891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953C1"/>
    <w:rsid w:val="000A5DC1"/>
    <w:rsid w:val="000E1785"/>
    <w:rsid w:val="000F40FA"/>
    <w:rsid w:val="0010776B"/>
    <w:rsid w:val="00133E66"/>
    <w:rsid w:val="00143051"/>
    <w:rsid w:val="001435A3"/>
    <w:rsid w:val="00146ED3"/>
    <w:rsid w:val="00151044"/>
    <w:rsid w:val="001D08F2"/>
    <w:rsid w:val="001D525B"/>
    <w:rsid w:val="001D7F4F"/>
    <w:rsid w:val="00205238"/>
    <w:rsid w:val="002321B6"/>
    <w:rsid w:val="002416FC"/>
    <w:rsid w:val="00250967"/>
    <w:rsid w:val="002543C8"/>
    <w:rsid w:val="0025541D"/>
    <w:rsid w:val="00284AAE"/>
    <w:rsid w:val="002A5E99"/>
    <w:rsid w:val="002B462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669C"/>
    <w:rsid w:val="006215AA"/>
    <w:rsid w:val="006913C9"/>
    <w:rsid w:val="0069470D"/>
    <w:rsid w:val="00734F00"/>
    <w:rsid w:val="007A70AE"/>
    <w:rsid w:val="007E34CF"/>
    <w:rsid w:val="008362E8"/>
    <w:rsid w:val="008919A4"/>
    <w:rsid w:val="008A1768"/>
    <w:rsid w:val="008F0F33"/>
    <w:rsid w:val="008F4429"/>
    <w:rsid w:val="0094021A"/>
    <w:rsid w:val="009B44AF"/>
    <w:rsid w:val="009C6A0B"/>
    <w:rsid w:val="009F0C77"/>
    <w:rsid w:val="009F4DD1"/>
    <w:rsid w:val="00A41684"/>
    <w:rsid w:val="00A64E80"/>
    <w:rsid w:val="00A72BCD"/>
    <w:rsid w:val="00A741D9"/>
    <w:rsid w:val="00A833AB"/>
    <w:rsid w:val="00A9129F"/>
    <w:rsid w:val="00A9741D"/>
    <w:rsid w:val="00AD4B17"/>
    <w:rsid w:val="00B412D4"/>
    <w:rsid w:val="00BE3C22"/>
    <w:rsid w:val="00C0345E"/>
    <w:rsid w:val="00C3483A"/>
    <w:rsid w:val="00C37FF5"/>
    <w:rsid w:val="00C74E9D"/>
    <w:rsid w:val="00C82FD3"/>
    <w:rsid w:val="00C92819"/>
    <w:rsid w:val="00CC6B7B"/>
    <w:rsid w:val="00CD2089"/>
    <w:rsid w:val="00D73A67"/>
    <w:rsid w:val="00D970A9"/>
    <w:rsid w:val="00DF3845"/>
    <w:rsid w:val="00E41911"/>
    <w:rsid w:val="00E53E32"/>
    <w:rsid w:val="00E92EEF"/>
    <w:rsid w:val="00EF2368"/>
    <w:rsid w:val="00F24442"/>
    <w:rsid w:val="00F50AE3"/>
    <w:rsid w:val="00F656BA"/>
    <w:rsid w:val="00F67CF1"/>
    <w:rsid w:val="00F8272D"/>
    <w:rsid w:val="00F840F0"/>
    <w:rsid w:val="00FB00A6"/>
    <w:rsid w:val="00FB0D0D"/>
    <w:rsid w:val="00FB43B4"/>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8A5F9-4FC4-48F5-87A3-CB906F406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4</Pages>
  <Words>789</Words>
  <Characters>4227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2015-2016 Bill 4562: Subject not yet available - South Carolina Legislature Online</vt:lpstr>
    </vt:vector>
  </TitlesOfParts>
  <Company>LPITS</Company>
  <LinksUpToDate>false</LinksUpToDate>
  <CharactersWithSpaces>5005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Text of Previous Version (Mar. 17, 2016) - South Carolina Legislature Online</dc:title>
  <dc:creator>Gwen Thurmond</dc:creator>
  <cp:lastModifiedBy>Angela Hopkins</cp:lastModifiedBy>
  <cp:revision>2</cp:revision>
  <dcterms:created xsi:type="dcterms:W3CDTF">2016-03-17T19:10:00Z</dcterms:created>
  <dcterms:modified xsi:type="dcterms:W3CDTF">2016-03-17T19:10:00Z</dcterms:modified>
</cp:coreProperties>
</file>