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8A2" w:rsidRDefault="00C328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C328A2" w:rsidRDefault="00C328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9, 2016</w:t>
      </w:r>
    </w:p>
    <w:p w:rsidR="00C85CA3" w:rsidRDefault="00C85C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0D9A" w:rsidRDefault="00C85CA3" w:rsidP="00EA0D9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4857</w:t>
      </w:r>
    </w:p>
    <w:p w:rsidR="00C328A2" w:rsidRDefault="00C328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8A2" w:rsidRDefault="00C328A2" w:rsidP="00C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D03D4">
        <w:t>Reps. Hiott, Clary and Collins</w:t>
      </w:r>
    </w:p>
    <w:p w:rsidR="00C328A2" w:rsidRDefault="00C328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8A2" w:rsidRDefault="00C328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2/9/16--H.</w:t>
      </w:r>
    </w:p>
    <w:p w:rsidR="00C328A2" w:rsidRDefault="00C328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9, 2016.</w:t>
      </w:r>
    </w:p>
    <w:p w:rsidR="00C328A2" w:rsidRPr="00C328A2" w:rsidRDefault="00C328A2" w:rsidP="00C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328A2" w:rsidRDefault="00C328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8A2" w:rsidRDefault="00C328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328A2" w:rsidSect="00C328A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91EC1" w:rsidRDefault="00C91E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542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5D" w:rsidRPr="00522CE0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8622D">
        <w:t xml:space="preserve">TO </w:t>
      </w:r>
      <w:r>
        <w:t>AMEND THE CODE OF LAWS OF SOUTH CAROLINA, 1976</w:t>
      </w:r>
      <w:r w:rsidR="00403B03">
        <w:t>,</w:t>
      </w:r>
      <w:r>
        <w:t xml:space="preserve"> BY </w:t>
      </w:r>
      <w:r w:rsidRPr="00B8622D">
        <w:t>ADD</w:t>
      </w:r>
      <w:r>
        <w:t>ING</w:t>
      </w:r>
      <w:r w:rsidRPr="00B8622D">
        <w:t xml:space="preserve"> SECTION 58</w:t>
      </w:r>
      <w:r>
        <w:noBreakHyphen/>
      </w:r>
      <w:r w:rsidRPr="00B8622D">
        <w:t>27</w:t>
      </w:r>
      <w:r>
        <w:noBreakHyphen/>
      </w:r>
      <w:r w:rsidRPr="00B8622D">
        <w:t xml:space="preserve">255 </w:t>
      </w:r>
      <w:r>
        <w:t xml:space="preserve">SO AS </w:t>
      </w:r>
      <w:r w:rsidRPr="00B8622D">
        <w:t xml:space="preserve">TO </w:t>
      </w:r>
      <w:r>
        <w:t xml:space="preserve">REQUIRE </w:t>
      </w:r>
      <w:r w:rsidRPr="00B8622D">
        <w:t>COAL COMBUSTION RESIDUALS RESULT</w:t>
      </w:r>
      <w:r>
        <w:t>ING</w:t>
      </w:r>
      <w:r w:rsidRPr="00B8622D">
        <w:t xml:space="preserve"> FROM THE PRODUCTION OF ELECTRICITY TO </w:t>
      </w:r>
      <w:r w:rsidR="00A5763E">
        <w:t>BE PLACED IN A CLASS 3 LANDFILL</w:t>
      </w:r>
      <w:r w:rsidRPr="00B8622D">
        <w:t xml:space="preserve"> </w:t>
      </w:r>
      <w:r>
        <w:t>AND TO PROVIDE</w:t>
      </w:r>
      <w:r w:rsidRPr="00B8622D">
        <w:t xml:space="preserve"> EXCEPTIONS.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542E" w:rsidRDefault="00FD5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542E" w:rsidRDefault="00FD5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7E5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>Article 1,</w:t>
      </w:r>
      <w:r w:rsidRPr="00BA7E59">
        <w:rPr>
          <w:color w:val="000000" w:themeColor="text1"/>
          <w:u w:color="000000" w:themeColor="text1"/>
        </w:rPr>
        <w:t xml:space="preserve"> Chapter 27, Title 58 of the 1976 Code </w:t>
      </w:r>
      <w:r>
        <w:rPr>
          <w:color w:val="000000" w:themeColor="text1"/>
          <w:u w:color="000000" w:themeColor="text1"/>
        </w:rPr>
        <w:t>is amended</w:t>
      </w:r>
      <w:r w:rsidRPr="00BA7E59">
        <w:rPr>
          <w:color w:val="000000" w:themeColor="text1"/>
          <w:u w:color="000000" w:themeColor="text1"/>
        </w:rPr>
        <w:t xml:space="preserve"> by adding: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BA7E59">
        <w:rPr>
          <w:color w:val="000000" w:themeColor="text1"/>
          <w:u w:color="000000" w:themeColor="text1"/>
        </w:rPr>
        <w:t>Section 58</w:t>
      </w:r>
      <w:r>
        <w:rPr>
          <w:color w:val="000000" w:themeColor="text1"/>
          <w:u w:color="000000" w:themeColor="text1"/>
        </w:rPr>
        <w:noBreakHyphen/>
      </w:r>
      <w:r w:rsidRPr="00BA7E59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BA7E59">
        <w:rPr>
          <w:color w:val="000000" w:themeColor="text1"/>
          <w:u w:color="000000" w:themeColor="text1"/>
        </w:rPr>
        <w:t>255.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Coal combustion residuals that result from an electric</w:t>
      </w:r>
      <w:r w:rsidR="00AD2D9F">
        <w:rPr>
          <w:color w:val="000000" w:themeColor="text1"/>
          <w:u w:color="000000" w:themeColor="text1"/>
        </w:rPr>
        <w:t>al</w:t>
      </w:r>
      <w:r w:rsidRPr="00BA7E59">
        <w:rPr>
          <w:color w:val="000000" w:themeColor="text1"/>
          <w:u w:color="000000" w:themeColor="text1"/>
        </w:rPr>
        <w:t xml:space="preserve"> utility, an electric cooperative, a governmental entity, a corporation, or an individual producing electricity for sale or distribution by burning coal must be placed in a Class 3 solid waste management landfill, unless the coal combustion residuals are: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located contiguous with the electric generating unit;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inte</w:t>
      </w:r>
      <w:r>
        <w:rPr>
          <w:color w:val="000000" w:themeColor="text1"/>
          <w:u w:color="000000" w:themeColor="text1"/>
        </w:rPr>
        <w:t>nded to be beneficially reused;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placed into beneficial reuse; or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 xml:space="preserve">placed in an appropriate landfill owned or operated by the entity that produced the electricity </w:t>
      </w:r>
      <w:r>
        <w:rPr>
          <w:color w:val="000000" w:themeColor="text1"/>
          <w:u w:color="000000" w:themeColor="text1"/>
        </w:rPr>
        <w:t>that</w:t>
      </w:r>
      <w:r w:rsidRPr="00BA7E59">
        <w:rPr>
          <w:color w:val="000000" w:themeColor="text1"/>
          <w:u w:color="000000" w:themeColor="text1"/>
        </w:rPr>
        <w:t xml:space="preserve"> resulted in the coal combustion residuals.</w:t>
      </w:r>
      <w:r>
        <w:rPr>
          <w:color w:val="000000" w:themeColor="text1"/>
          <w:u w:color="000000" w:themeColor="text1"/>
        </w:rPr>
        <w:t>”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7E5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The provisions of S</w:t>
      </w:r>
      <w:r w:rsidR="00A5763E" w:rsidRPr="00BA7E59">
        <w:rPr>
          <w:color w:val="000000" w:themeColor="text1"/>
          <w:u w:color="000000" w:themeColor="text1"/>
        </w:rPr>
        <w:t>ection</w:t>
      </w:r>
      <w:r w:rsidRPr="00BA7E59">
        <w:rPr>
          <w:color w:val="000000" w:themeColor="text1"/>
          <w:u w:color="000000" w:themeColor="text1"/>
        </w:rPr>
        <w:t xml:space="preserve"> 1 are repealed five years from the act</w:t>
      </w:r>
      <w:r w:rsidRPr="00924E5D">
        <w:rPr>
          <w:color w:val="000000" w:themeColor="text1"/>
          <w:u w:color="000000" w:themeColor="text1"/>
        </w:rPr>
        <w:t>’</w:t>
      </w:r>
      <w:r w:rsidR="00403B03">
        <w:rPr>
          <w:color w:val="000000" w:themeColor="text1"/>
          <w:u w:color="000000" w:themeColor="text1"/>
        </w:rPr>
        <w:t>s effective date</w:t>
      </w:r>
      <w:r w:rsidRPr="00BA7E59">
        <w:rPr>
          <w:color w:val="000000" w:themeColor="text1"/>
          <w:u w:color="000000" w:themeColor="text1"/>
        </w:rPr>
        <w:t xml:space="preserve"> unless reenacted or otherwise extended by the General Assembly.</w:t>
      </w:r>
    </w:p>
    <w:p w:rsidR="00924E5D" w:rsidRPr="00BA7E59" w:rsidRDefault="00924E5D" w:rsidP="0092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E5D" w:rsidRDefault="00924E5D" w:rsidP="00E00F4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7E5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7E59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>
        <w:t xml:space="preserve">This act takes effect upon approval by the Governor </w:t>
      </w:r>
    </w:p>
    <w:p w:rsidR="00924E5D" w:rsidRPr="00522CE0" w:rsidRDefault="00924E5D" w:rsidP="00E00F4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7E59">
        <w:rPr>
          <w:color w:val="000000" w:themeColor="text1"/>
          <w:u w:color="000000" w:themeColor="text1"/>
        </w:rPr>
        <w:t>and applies to the disposal of coal combustion residuals placed in a landfill on or after that date.</w:t>
      </w:r>
    </w:p>
    <w:p w:rsidR="0086743D" w:rsidRDefault="00924E5D" w:rsidP="008674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86743D" w:rsidSect="00C328A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63E" w:rsidRDefault="00A5763E" w:rsidP="009F0C77">
      <w:r>
        <w:separator/>
      </w:r>
    </w:p>
  </w:endnote>
  <w:endnote w:type="continuationSeparator" w:id="0">
    <w:p w:rsidR="00A5763E" w:rsidRDefault="00A576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B9495C-B83B-46C1-B069-643DDE10E85D}"/>
    <w:embedBold r:id="rId2" w:fontKey="{ED35B28E-E18D-47B8-BC7E-A969E7D0B5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51C117-C85C-4173-938A-038B171969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AE019C-1335-48E9-8353-672EC0C333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1A1568-0C1F-45FA-88E9-1F04B68C81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69E" w:rsidRPr="00C91EC1" w:rsidRDefault="00C91EC1" w:rsidP="00C91E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[4857</w:t>
    </w:r>
    <w:r w:rsidR="00C328A2">
      <w:t>-</w:t>
    </w:r>
    <w:r w:rsidR="00C328A2">
      <w:fldChar w:fldCharType="begin"/>
    </w:r>
    <w:r w:rsidR="00C328A2">
      <w:instrText xml:space="preserve"> PAGE  \* MERGEFORMAT </w:instrText>
    </w:r>
    <w:r w:rsidR="00C328A2">
      <w:fldChar w:fldCharType="separate"/>
    </w:r>
    <w:r w:rsidR="003132EC">
      <w:rPr>
        <w:noProof/>
      </w:rPr>
      <w:t>1</w:t>
    </w:r>
    <w:r w:rsidR="00C328A2">
      <w:fldChar w:fldCharType="end"/>
    </w:r>
    <w:r w:rsidR="00C328A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8A2" w:rsidRPr="00C91EC1" w:rsidRDefault="00C328A2" w:rsidP="00C91E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74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63E" w:rsidRDefault="00A5763E" w:rsidP="009F0C77">
      <w:r>
        <w:separator/>
      </w:r>
    </w:p>
  </w:footnote>
  <w:footnote w:type="continuationSeparator" w:id="0">
    <w:p w:rsidR="00A5763E" w:rsidRDefault="00A576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26ZW16"/>
    <w:docVar w:name="CoverBillType" w:val="b"/>
    <w:docVar w:name="docpath" w:val="L:\Council\bills\GGS\22826ZW16.DOCX"/>
    <w:docVar w:name="dvBillNumber" w:val="485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D542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50A"/>
    <w:rsid w:val="002321B6"/>
    <w:rsid w:val="00250967"/>
    <w:rsid w:val="002543C8"/>
    <w:rsid w:val="0025541D"/>
    <w:rsid w:val="00284AAE"/>
    <w:rsid w:val="002E5912"/>
    <w:rsid w:val="00301B21"/>
    <w:rsid w:val="003132EC"/>
    <w:rsid w:val="00325348"/>
    <w:rsid w:val="0032732C"/>
    <w:rsid w:val="00336AD0"/>
    <w:rsid w:val="0037079A"/>
    <w:rsid w:val="00385F0D"/>
    <w:rsid w:val="003C4DAB"/>
    <w:rsid w:val="003D01E8"/>
    <w:rsid w:val="003E5288"/>
    <w:rsid w:val="003F6D79"/>
    <w:rsid w:val="00403B03"/>
    <w:rsid w:val="0041760A"/>
    <w:rsid w:val="00417C01"/>
    <w:rsid w:val="004403BD"/>
    <w:rsid w:val="00461441"/>
    <w:rsid w:val="004809EE"/>
    <w:rsid w:val="004A0BD8"/>
    <w:rsid w:val="004E5DC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743D"/>
    <w:rsid w:val="008A1768"/>
    <w:rsid w:val="008F0F33"/>
    <w:rsid w:val="008F4429"/>
    <w:rsid w:val="00924E5D"/>
    <w:rsid w:val="0094021A"/>
    <w:rsid w:val="009B44AF"/>
    <w:rsid w:val="009C6A0B"/>
    <w:rsid w:val="009F0C77"/>
    <w:rsid w:val="009F4DD1"/>
    <w:rsid w:val="00A41684"/>
    <w:rsid w:val="00A5569E"/>
    <w:rsid w:val="00A5763E"/>
    <w:rsid w:val="00A64E80"/>
    <w:rsid w:val="00A72BCD"/>
    <w:rsid w:val="00A741D9"/>
    <w:rsid w:val="00A833AB"/>
    <w:rsid w:val="00A9741D"/>
    <w:rsid w:val="00AD2D9F"/>
    <w:rsid w:val="00AD4B17"/>
    <w:rsid w:val="00B17419"/>
    <w:rsid w:val="00B412D4"/>
    <w:rsid w:val="00BE3C22"/>
    <w:rsid w:val="00C0345E"/>
    <w:rsid w:val="00C328A2"/>
    <w:rsid w:val="00C3483A"/>
    <w:rsid w:val="00C74E9D"/>
    <w:rsid w:val="00C82FD3"/>
    <w:rsid w:val="00C85CA3"/>
    <w:rsid w:val="00C91EC1"/>
    <w:rsid w:val="00C92819"/>
    <w:rsid w:val="00CC6B7B"/>
    <w:rsid w:val="00CD2089"/>
    <w:rsid w:val="00D73A67"/>
    <w:rsid w:val="00D970A9"/>
    <w:rsid w:val="00DF3845"/>
    <w:rsid w:val="00E00F4A"/>
    <w:rsid w:val="00E41911"/>
    <w:rsid w:val="00E92EEF"/>
    <w:rsid w:val="00EA0D9A"/>
    <w:rsid w:val="00EF2368"/>
    <w:rsid w:val="00F24442"/>
    <w:rsid w:val="00F50AE3"/>
    <w:rsid w:val="00F656BA"/>
    <w:rsid w:val="00F67CF1"/>
    <w:rsid w:val="00F840F0"/>
    <w:rsid w:val="00FB0D0D"/>
    <w:rsid w:val="00FB43B4"/>
    <w:rsid w:val="00FD54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DF71E5-6747-43EC-A507-A0DB266D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E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E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79D11-30AD-4A1E-983F-39FC6AB67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E4998F3F.dotm</Template>
  <TotalTime>0</TotalTime>
  <Pages>2</Pages>
  <Words>241</Words>
  <Characters>1238</Characters>
  <Application>Microsoft Office Word</Application>
  <DocSecurity>0</DocSecurity>
  <Lines>54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4857: Subject not yet available - South Carolina Legislature Online</vt:lpstr>
    </vt:vector>
  </TitlesOfParts>
  <Company>LPITS</Company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4857 Text of Previous Version (Feb. 9, 2016) - South Carolina Legislature Online</dc:title>
  <dc:creator>GloriaShackelford</dc:creator>
  <cp:lastModifiedBy>Miriam Cook</cp:lastModifiedBy>
  <cp:revision>2</cp:revision>
  <cp:lastPrinted>2016-02-09T22:01:00Z</cp:lastPrinted>
  <dcterms:created xsi:type="dcterms:W3CDTF">2016-02-09T23:30:00Z</dcterms:created>
  <dcterms:modified xsi:type="dcterms:W3CDTF">2016-02-09T23:30:00Z</dcterms:modified>
</cp:coreProperties>
</file>