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Pr="003662EE" w:rsidRDefault="003662EE" w:rsidP="003662EE">
      <w:pPr>
        <w:tabs>
          <w:tab w:val="right" w:pos="5933"/>
        </w:tabs>
        <w:suppressAutoHyphens/>
      </w:pPr>
      <w:r>
        <w:tab/>
      </w:r>
      <w:r>
        <w:rPr>
          <w:b/>
          <w:sz w:val="36"/>
        </w:rPr>
        <w:t>H. 4938</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36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631C">
        <w:t>Education and Public Works Committee</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3662EE" w:rsidRPr="003662EE" w:rsidRDefault="003662EE" w:rsidP="0036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62EE" w:rsidSect="003662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bookmarkEnd w:id="1"/>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A66F43"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D59C6">
        <w:tab/>
        <w:t>The State Department of Education and the Center for Educat</w:t>
      </w:r>
      <w:r w:rsidR="00402C99">
        <w:t>or</w:t>
      </w:r>
      <w:r w:rsidR="009D59C6">
        <w:t xml:space="preserve"> Recruitment, Retention and Advancement (CERRA), working in collaboration with the Commission on Higher Education, shall survey students enrolled in the state</w:t>
      </w:r>
      <w:r w:rsidR="009D59C6" w:rsidRPr="000244DE">
        <w:t>’</w:t>
      </w:r>
      <w:r w:rsidR="009D59C6">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7AB" w:rsidRDefault="00E357AB" w:rsidP="00E357AB">
      <w:pPr>
        <w:suppressAutoHyphens/>
      </w:pPr>
    </w:p>
    <w:sectPr w:rsidR="00E357AB" w:rsidSect="003662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DC09DE-4F09-416B-9965-FA6B3331D661}"/>
    <w:embedBold r:id="rId2" w:fontKey="{082540C7-7902-48C7-8CF0-5AAD25D0DC6F}"/>
  </w:font>
  <w:font w:name="Calibri">
    <w:panose1 w:val="020F0502020204030204"/>
    <w:charset w:val="00"/>
    <w:family w:val="swiss"/>
    <w:pitch w:val="variable"/>
    <w:sig w:usb0="E00002FF" w:usb1="4000ACFF" w:usb2="00000001" w:usb3="00000000" w:csb0="0000019F" w:csb1="00000000"/>
    <w:embedRegular r:id="rId3" w:fontKey="{BDD644CA-20C5-40C0-A70A-01906163CDE8}"/>
  </w:font>
  <w:font w:name="Cambria">
    <w:panose1 w:val="02040503050406030204"/>
    <w:charset w:val="00"/>
    <w:family w:val="roman"/>
    <w:pitch w:val="variable"/>
    <w:sig w:usb0="E00002FF" w:usb1="400004FF" w:usb2="00000000" w:usb3="00000000" w:csb0="0000019F" w:csb1="00000000"/>
    <w:embedRegular r:id="rId4" w:fontKey="{D1D7A795-97D2-4E6A-9CBC-604395CE7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rsidR="003662EE">
      <w:t>-</w:t>
    </w:r>
    <w:r w:rsidR="003662EE">
      <w:fldChar w:fldCharType="begin"/>
    </w:r>
    <w:r w:rsidR="003662EE">
      <w:instrText xml:space="preserve"> PAGE  \* MERGEFORMAT </w:instrText>
    </w:r>
    <w:r w:rsidR="003662EE">
      <w:fldChar w:fldCharType="separate"/>
    </w:r>
    <w:r w:rsidR="00402C99">
      <w:rPr>
        <w:noProof/>
      </w:rPr>
      <w:t>1</w:t>
    </w:r>
    <w:r w:rsidR="003662EE">
      <w:fldChar w:fldCharType="end"/>
    </w:r>
    <w:r w:rsidR="003662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EE" w:rsidRPr="00E615E2" w:rsidRDefault="003662EE"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E357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E1785"/>
    <w:rsid w:val="000F40FA"/>
    <w:rsid w:val="0010776B"/>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662EE"/>
    <w:rsid w:val="0037079A"/>
    <w:rsid w:val="003B434A"/>
    <w:rsid w:val="003C4DAB"/>
    <w:rsid w:val="003D01E8"/>
    <w:rsid w:val="003E5288"/>
    <w:rsid w:val="003F6D79"/>
    <w:rsid w:val="00402C99"/>
    <w:rsid w:val="0041760A"/>
    <w:rsid w:val="00417C01"/>
    <w:rsid w:val="004403BD"/>
    <w:rsid w:val="00461441"/>
    <w:rsid w:val="004809EE"/>
    <w:rsid w:val="004E7D54"/>
    <w:rsid w:val="005273C6"/>
    <w:rsid w:val="00530A69"/>
    <w:rsid w:val="00545593"/>
    <w:rsid w:val="00577C6C"/>
    <w:rsid w:val="00581CFD"/>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59C6"/>
    <w:rsid w:val="009F0C77"/>
    <w:rsid w:val="009F4DD1"/>
    <w:rsid w:val="00A41684"/>
    <w:rsid w:val="00A64E80"/>
    <w:rsid w:val="00A66F4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57AB"/>
    <w:rsid w:val="00E41911"/>
    <w:rsid w:val="00E615E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92834-EFE2-45B7-B1CA-4776AC85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6571E909.dotm</Template>
  <TotalTime>0</TotalTime>
  <Pages>2</Pages>
  <Words>226</Words>
  <Characters>1212</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(Feb. 18, 2016) - South Carolina Legislature Online</dc:title>
  <dc:creator>nancylee</dc:creator>
  <cp:lastModifiedBy>Angela Hopkins</cp:lastModifiedBy>
  <cp:revision>2</cp:revision>
  <dcterms:created xsi:type="dcterms:W3CDTF">2016-02-18T20:20:00Z</dcterms:created>
  <dcterms:modified xsi:type="dcterms:W3CDTF">2016-02-18T20:20:00Z</dcterms:modified>
</cp:coreProperties>
</file>