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6A7" w:rsidRDefault="00EB26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2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7576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1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APPROPRIATE MONIES FROM THE CAPITAL RESERVE FUND FOR FISCAL YEAR 2015</w:t>
      </w:r>
      <w:r w:rsidR="004D78F8">
        <w:noBreakHyphen/>
      </w:r>
      <w:r>
        <w:t>2016, AND TO ALLOW UNEXPENDED FUNDS APPROPRIATED TO BE CARRIED FORWARD TO SUCCEEDING FISCAL YEARS AND EXPENDED FOR THE SAME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7576" w:rsidRDefault="007E7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7576" w:rsidRDefault="007E7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8F8" w:rsidRPr="009D6C01" w:rsidRDefault="007E7576" w:rsidP="004D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D78F8" w:rsidRPr="009D6C01">
        <w:t>In accordance with the provisions of Section 36(B)(2) and (3), Article III, Constitution of South Carolina, 1895, and Section 11</w:t>
      </w:r>
      <w:r w:rsidR="004D78F8">
        <w:noBreakHyphen/>
      </w:r>
      <w:r w:rsidR="004D78F8" w:rsidRPr="009D6C01">
        <w:t>11</w:t>
      </w:r>
      <w:r w:rsidR="004D78F8">
        <w:noBreakHyphen/>
      </w:r>
      <w:r w:rsidR="004D78F8" w:rsidRPr="009D6C01">
        <w:t>320(C) and (D) of the 1976 Code, there is appropriated from the monies available in the Capital Reserve Fund for Fiscal Year 2015</w:t>
      </w:r>
      <w:r w:rsidR="004D78F8">
        <w:noBreakHyphen/>
      </w:r>
      <w:r w:rsidR="004D78F8" w:rsidRPr="009D6C01">
        <w:t>2016 the following amounts:</w:t>
      </w:r>
    </w:p>
    <w:p w:rsidR="004D78F8" w:rsidRDefault="004D78F8" w:rsidP="004D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School Bus Lease or Purchase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10,000,000</w:t>
      </w:r>
    </w:p>
    <w:p w:rsidR="004D78F8" w:rsidRDefault="004D78F8" w:rsidP="004D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861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E240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Office of Adjutant General</w:t>
      </w:r>
      <w:r>
        <w:rPr>
          <w:snapToGrid w:val="0"/>
          <w:szCs w:val="40"/>
        </w:rPr>
        <w:tab/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Armory Revitalization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5,000,000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D500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Administration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IT Disaster Recovery Plan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5,595,000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the Arts and the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Humanities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Fire Protection System Upgrade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the Arts and the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Humanities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lastRenderedPageBreak/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Music Building Addition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4,310,000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the Arts and the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Humanities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Mobile Computing Device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85,000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Science and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Mathematics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Campus Addition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471,900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8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Statewide Facilities Assessment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1,500,000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9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H710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Wil Lou Gray Opportunity School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Cafeteria and Shower Renovations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H240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South Carolina State University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Truth Hall</w:t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4,600,000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H270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University of South Carolina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Columbia Campus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Honors College Facility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5,000,000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University of South Carolina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Sumter Campus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Science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Winthrop University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Music Conservatory/Byrnes Auditorium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4,500,000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Medical University of South Carolina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MUSC Shawn Jenkins Children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Hospital Helipad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1,500,000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Aiken Technical College Life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Science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lastRenderedPageBreak/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Central Carolina Technical College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Workforce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10,000,000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Horry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Georgetown Technical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College Advanced Manufacturing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18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 xml:space="preserve">Midlands Technical College 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Welding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19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Orangeburg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Calhoun Technical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College Health Sciences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Nursing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5,000,000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Spartanburg Community College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Academic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Techn</w:t>
      </w:r>
      <w:r>
        <w:rPr>
          <w:snapToGrid w:val="0"/>
          <w:szCs w:val="40"/>
        </w:rPr>
        <w:t>ical College of the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>
        <w:rPr>
          <w:snapToGrid w:val="0"/>
          <w:szCs w:val="40"/>
        </w:rPr>
        <w:t>Lowc</w:t>
      </w:r>
      <w:r w:rsidRPr="009D6C01">
        <w:rPr>
          <w:snapToGrid w:val="0"/>
          <w:szCs w:val="40"/>
        </w:rPr>
        <w:t>ountry New River Workforce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Development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County Technical College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Industrial Technology Center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Phase V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County Technical College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Oconee Workforce Development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4,000,000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County Technical College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Central Plant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Trident Technical College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Aeronautical Training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16,000,000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Williamsburg Technical College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Science and Technology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York Technical College Health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Human Services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7,000,000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28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Richland VR Center Phase I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200,000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29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Anderson VR Center Roofing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112,000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Beaufort VR Center Roofing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103,000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Greenwood VR Center Roofing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108,000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Anderson VR Center Parking Lot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130,000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Sumter VR Center Roof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96,000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J200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Alcohol and 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Other Drug Abuse Services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Infrastructure Improvements/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Substance Abuse Provider System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3,000,000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P120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Forestry Commission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Firefighting Equipment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P160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Agriculture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Consumer Protection Equipment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Clemson University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PSA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T. Ed Garrison Arena Education/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Conference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>(</w:t>
      </w:r>
      <w:r>
        <w:t>38</w:t>
      </w:r>
      <w:r w:rsidRPr="009D6C01">
        <w:t>)</w:t>
      </w:r>
      <w:r w:rsidRPr="009D6C01">
        <w:tab/>
        <w:t xml:space="preserve">R440 </w:t>
      </w:r>
      <w:r>
        <w:noBreakHyphen/>
      </w:r>
      <w:r w:rsidRPr="009D6C01">
        <w:t xml:space="preserve"> Department of Revenue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  <w:t xml:space="preserve">System Improvements </w:t>
      </w:r>
      <w:r>
        <w:noBreakHyphen/>
      </w:r>
      <w:r w:rsidRPr="009D6C01">
        <w:t xml:space="preserve"> Integrated 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</w:r>
      <w:r w:rsidRPr="009D6C01">
        <w:tab/>
        <w:t>Tax System</w:t>
      </w:r>
      <w:r w:rsidRPr="009D6C01">
        <w:tab/>
        <w:t>$</w:t>
      </w:r>
      <w:r w:rsidRPr="009D6C01">
        <w:tab/>
        <w:t>1,854,798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>(</w:t>
      </w:r>
      <w:r>
        <w:t>39</w:t>
      </w:r>
      <w:r w:rsidRPr="009D6C01">
        <w:t>)</w:t>
      </w:r>
      <w:r w:rsidRPr="009D6C01">
        <w:tab/>
        <w:t xml:space="preserve">N200 </w:t>
      </w:r>
      <w:r>
        <w:noBreakHyphen/>
      </w:r>
      <w:r w:rsidRPr="009D6C01">
        <w:t xml:space="preserve"> Law Enforcement Training Council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  <w:t>Criminal Justice Academy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</w:r>
      <w:r w:rsidRPr="009D6C01">
        <w:tab/>
        <w:t>Transport Vehicles</w:t>
      </w:r>
      <w:r w:rsidRPr="009D6C01">
        <w:tab/>
        <w:t>$</w:t>
      </w:r>
      <w:r w:rsidRPr="009D6C01">
        <w:tab/>
        <w:t>237,870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D500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Administration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Capital Complex Security Upgrades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900,000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E040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Office of Lieutenant Governor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Software and Technology System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Upgrades for Office on Aging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824,650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Parks, Recreation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Tourism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Parks, Recreational, and Tourism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Revitalization</w:t>
      </w:r>
      <w:r>
        <w:rPr>
          <w:snapToGrid w:val="0"/>
          <w:szCs w:val="40"/>
        </w:rPr>
        <w:t>s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4,300,000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Parks, Recreation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Tourism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 xml:space="preserve">Fairplay and Dillon Welcome 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Center</w:t>
      </w:r>
      <w:r>
        <w:rPr>
          <w:snapToGrid w:val="0"/>
          <w:szCs w:val="40"/>
        </w:rPr>
        <w:t>s</w:t>
      </w:r>
      <w:r w:rsidRPr="009D6C01">
        <w:rPr>
          <w:snapToGrid w:val="0"/>
          <w:szCs w:val="40"/>
        </w:rPr>
        <w:t xml:space="preserve"> Rebuild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4,000,000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Parks, Recreation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Tourism</w:t>
      </w:r>
    </w:p>
    <w:p w:rsidR="004D78F8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  <w:u w:val="single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State Aquarium</w:t>
      </w:r>
      <w:r w:rsidRPr="009D6C01">
        <w:rPr>
          <w:snapToGrid w:val="0"/>
          <w:szCs w:val="40"/>
        </w:rPr>
        <w:tab/>
      </w:r>
      <w:r w:rsidRPr="0047017B">
        <w:rPr>
          <w:snapToGrid w:val="0"/>
          <w:szCs w:val="40"/>
          <w:u w:val="single"/>
        </w:rPr>
        <w:t>$</w:t>
      </w:r>
      <w:r w:rsidRPr="0047017B">
        <w:rPr>
          <w:snapToGrid w:val="0"/>
          <w:szCs w:val="40"/>
          <w:u w:val="single"/>
        </w:rPr>
        <w:tab/>
        <w:t>500,000</w:t>
      </w:r>
    </w:p>
    <w:p w:rsidR="0047017B" w:rsidRPr="0047017B" w:rsidRDefault="0047017B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$130,978,218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4D78F8" w:rsidRPr="009D6C01" w:rsidRDefault="004D78F8" w:rsidP="004D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C01">
        <w:t>SECTION</w:t>
      </w:r>
      <w:r w:rsidRPr="009D6C01">
        <w:tab/>
        <w:t>2.</w:t>
      </w:r>
      <w:r w:rsidRPr="009D6C01">
        <w:tab/>
      </w:r>
      <w:r w:rsidRPr="009D6C01">
        <w:rPr>
          <w:snapToGrid w:val="0"/>
          <w:szCs w:val="40"/>
        </w:rPr>
        <w:t>The Comptroller General shall post the appropriations contained in this joint resolution as provided in Section 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:rsidR="004D78F8" w:rsidRPr="009D6C01" w:rsidRDefault="004D78F8" w:rsidP="004D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576" w:rsidRDefault="004D78F8" w:rsidP="00091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C01">
        <w:rPr>
          <w:snapToGrid w:val="0"/>
          <w:szCs w:val="40"/>
        </w:rPr>
        <w:t>SECTION</w:t>
      </w:r>
      <w:r w:rsidRPr="009D6C01">
        <w:rPr>
          <w:snapToGrid w:val="0"/>
          <w:szCs w:val="40"/>
        </w:rPr>
        <w:tab/>
        <w:t>3.</w:t>
      </w:r>
      <w:r w:rsidRPr="009D6C01">
        <w:rPr>
          <w:snapToGrid w:val="0"/>
          <w:szCs w:val="40"/>
        </w:rPr>
        <w:tab/>
      </w:r>
      <w:r w:rsidRPr="009D6C01">
        <w:t>This joint resolution takes effect thirty days after the completion of the 2015</w:t>
      </w:r>
      <w:r>
        <w:noBreakHyphen/>
      </w:r>
      <w:r w:rsidRPr="009D6C01">
        <w:t>2016 Fiscal Year in accordance with the provisions of Section 36(B)(3)(a), Article III, Constitution of South Carolina, 1895, and Section 11</w:t>
      </w:r>
      <w:r>
        <w:noBreakHyphen/>
      </w:r>
      <w:r w:rsidRPr="009D6C01">
        <w:t>11</w:t>
      </w:r>
      <w:r>
        <w:noBreakHyphen/>
      </w:r>
      <w:r w:rsidRPr="009D6C01">
        <w:t>320(D)(1) of the 1976 Code.</w:t>
      </w:r>
    </w:p>
    <w:p w:rsidR="00D763D0" w:rsidRDefault="004D78F8" w:rsidP="001F40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26A7" w:rsidRDefault="00EB26A7" w:rsidP="00EB26A7">
      <w:pPr>
        <w:suppressAutoHyphens/>
      </w:pPr>
    </w:p>
    <w:sectPr w:rsidR="00EB26A7" w:rsidSect="00EB26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576" w:rsidRDefault="007E7576" w:rsidP="009F0C77">
      <w:r>
        <w:separator/>
      </w:r>
    </w:p>
  </w:endnote>
  <w:endnote w:type="continuationSeparator" w:id="0">
    <w:p w:rsidR="007E7576" w:rsidRDefault="007E75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63EA9B-B054-44F7-BEA1-805A61BA7A15}"/>
    <w:embedBold r:id="rId2" w:fontKey="{A8DB82E1-C444-4642-A3DA-CBFA2CE8BD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E0BEA7-FFD1-491F-94CE-9726075DDE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C3657D3-37A2-4D5B-981C-09C35076B9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3D0" w:rsidRPr="00EB26A7" w:rsidRDefault="00EB26A7" w:rsidP="00EB26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576" w:rsidRDefault="007E7576" w:rsidP="009F0C77">
      <w:r>
        <w:separator/>
      </w:r>
    </w:p>
  </w:footnote>
  <w:footnote w:type="continuationSeparator" w:id="0">
    <w:p w:rsidR="007E7576" w:rsidRDefault="007E75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410DG16"/>
    <w:docVar w:name="CoverBillType" w:val="j"/>
    <w:docVar w:name="docpath" w:val="L:\Council\bills\BH\26410DG16.DOCX"/>
    <w:docVar w:name="dvBillNumber" w:val="500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7E7576"/>
    <w:rsid w:val="00011869"/>
    <w:rsid w:val="00015CD6"/>
    <w:rsid w:val="000914B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40A5"/>
    <w:rsid w:val="00205238"/>
    <w:rsid w:val="002321B6"/>
    <w:rsid w:val="00250967"/>
    <w:rsid w:val="002543C8"/>
    <w:rsid w:val="0025541D"/>
    <w:rsid w:val="00284AAE"/>
    <w:rsid w:val="002D7971"/>
    <w:rsid w:val="002E5912"/>
    <w:rsid w:val="00301B21"/>
    <w:rsid w:val="00314B5C"/>
    <w:rsid w:val="00325348"/>
    <w:rsid w:val="0032732C"/>
    <w:rsid w:val="00336AD0"/>
    <w:rsid w:val="0037079A"/>
    <w:rsid w:val="003C4DAB"/>
    <w:rsid w:val="003D01E8"/>
    <w:rsid w:val="003E5097"/>
    <w:rsid w:val="003E5288"/>
    <w:rsid w:val="003F6D79"/>
    <w:rsid w:val="0041760A"/>
    <w:rsid w:val="00417C01"/>
    <w:rsid w:val="004403BD"/>
    <w:rsid w:val="00461441"/>
    <w:rsid w:val="0047017B"/>
    <w:rsid w:val="004809EE"/>
    <w:rsid w:val="004D78F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7A1C"/>
    <w:rsid w:val="007A70AE"/>
    <w:rsid w:val="007E7576"/>
    <w:rsid w:val="008362E8"/>
    <w:rsid w:val="00874E05"/>
    <w:rsid w:val="008A1768"/>
    <w:rsid w:val="008F0F33"/>
    <w:rsid w:val="008F4429"/>
    <w:rsid w:val="00907DC1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4E45"/>
    <w:rsid w:val="00BD758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63D0"/>
    <w:rsid w:val="00D970A9"/>
    <w:rsid w:val="00DF3845"/>
    <w:rsid w:val="00E41911"/>
    <w:rsid w:val="00E92EEF"/>
    <w:rsid w:val="00EB26A7"/>
    <w:rsid w:val="00EF2368"/>
    <w:rsid w:val="00F22DC7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6655CA-92D0-4305-B65E-108E287B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C26BE-6AFE-41CF-AE90-C7FF93654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17B7F1.dotm</Template>
  <TotalTime>0</TotalTime>
  <Pages>6</Pages>
  <Words>860</Words>
  <Characters>4987</Characters>
  <Application>Microsoft Office Word</Application>
  <DocSecurity>0</DocSecurity>
  <Lines>228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5002 Text of Previous Version (Mar. 9, 2016) - South Carolina Legislature Online</dc:title>
  <dc:creator>BRENDA MELTON</dc:creator>
  <cp:lastModifiedBy>N Cumfer</cp:lastModifiedBy>
  <cp:revision>2</cp:revision>
  <cp:lastPrinted>2016-02-25T17:01:00Z</cp:lastPrinted>
  <dcterms:created xsi:type="dcterms:W3CDTF">2016-03-09T15:10:00Z</dcterms:created>
  <dcterms:modified xsi:type="dcterms:W3CDTF">2016-03-09T15:10:00Z</dcterms:modified>
</cp:coreProperties>
</file>