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914" w:rsidRDefault="00A069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6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2E2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28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B00AA">
        <w:rPr>
          <w:color w:val="000000" w:themeColor="text1"/>
          <w:u w:color="000000" w:themeColor="text1"/>
        </w:rPr>
        <w:t xml:space="preserve">TO RECOGNIZE AND WELCOME THE </w:t>
      </w:r>
      <w:r>
        <w:rPr>
          <w:color w:val="000000" w:themeColor="text1"/>
          <w:u w:color="000000" w:themeColor="text1"/>
        </w:rPr>
        <w:t xml:space="preserve">MEMBERS OF THE </w:t>
      </w:r>
      <w:r w:rsidRPr="006B00AA">
        <w:rPr>
          <w:color w:val="000000" w:themeColor="text1"/>
          <w:u w:color="000000" w:themeColor="text1"/>
        </w:rPr>
        <w:t xml:space="preserve">SWEDISH COMMITTEE ON THE CONSTITUTION AND </w:t>
      </w:r>
      <w:r>
        <w:rPr>
          <w:color w:val="000000" w:themeColor="text1"/>
          <w:u w:color="000000" w:themeColor="text1"/>
        </w:rPr>
        <w:t xml:space="preserve">TO </w:t>
      </w:r>
      <w:r w:rsidRPr="006B00AA">
        <w:rPr>
          <w:color w:val="000000" w:themeColor="text1"/>
          <w:u w:color="000000" w:themeColor="text1"/>
        </w:rPr>
        <w:t>WISH THEM AN ENJOYABLE AND INFORMATIVE STAY IN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2888" w:rsidRPr="006B00AA" w:rsidRDefault="00B82E23"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42888" w:rsidRPr="006B00AA">
        <w:rPr>
          <w:color w:val="000000" w:themeColor="text1"/>
          <w:u w:color="000000" w:themeColor="text1"/>
        </w:rPr>
        <w:t xml:space="preserve">the members of the </w:t>
      </w:r>
      <w:r w:rsidR="00F42888">
        <w:t>House of Representatives</w:t>
      </w:r>
      <w:r w:rsidR="00F42888" w:rsidRPr="006B00AA">
        <w:rPr>
          <w:color w:val="000000" w:themeColor="text1"/>
          <w:u w:color="000000" w:themeColor="text1"/>
        </w:rPr>
        <w:t xml:space="preserve"> of the State of South Carolina are pleased to welcome members of the Swedish Riksdag to the Palm</w:t>
      </w:r>
      <w:r w:rsidR="00F42888">
        <w:rPr>
          <w:color w:val="000000" w:themeColor="text1"/>
          <w:u w:color="000000" w:themeColor="text1"/>
        </w:rPr>
        <w:t>etto State as they examine our st</w:t>
      </w:r>
      <w:r w:rsidR="00F42888" w:rsidRPr="006B00AA">
        <w:rPr>
          <w:color w:val="000000" w:themeColor="text1"/>
          <w:u w:color="000000" w:themeColor="text1"/>
        </w:rPr>
        <w:t>ate</w:t>
      </w:r>
      <w:r w:rsidR="00F42888" w:rsidRPr="00F42888">
        <w:rPr>
          <w:color w:val="000000" w:themeColor="text1"/>
          <w:u w:color="000000" w:themeColor="text1"/>
        </w:rPr>
        <w:t>’</w:t>
      </w:r>
      <w:r w:rsidR="00F42888" w:rsidRPr="006B00AA">
        <w:rPr>
          <w:color w:val="000000" w:themeColor="text1"/>
          <w:u w:color="000000" w:themeColor="text1"/>
        </w:rPr>
        <w:t>s legislative and judicial processes; and</w:t>
      </w:r>
    </w:p>
    <w:p w:rsidR="00F42888" w:rsidRPr="006B00AA"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888" w:rsidRPr="006B00AA"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0AA">
        <w:rPr>
          <w:color w:val="000000" w:themeColor="text1"/>
          <w:u w:color="000000" w:themeColor="text1"/>
        </w:rPr>
        <w:t xml:space="preserve">Whereas, the Palmetto State enjoys substantial investment and job creation by Swedish companies, and the </w:t>
      </w:r>
      <w:r>
        <w:t>House of Representatives</w:t>
      </w:r>
      <w:r w:rsidRPr="006B00AA">
        <w:rPr>
          <w:color w:val="000000" w:themeColor="text1"/>
          <w:u w:color="000000" w:themeColor="text1"/>
        </w:rPr>
        <w:t xml:space="preserve"> appreciates this important visit by members of the Swedish Riksdag; and</w:t>
      </w:r>
    </w:p>
    <w:p w:rsidR="00F42888" w:rsidRPr="006B00AA"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888" w:rsidRPr="006B00AA"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0AA">
        <w:rPr>
          <w:color w:val="000000" w:themeColor="text1"/>
          <w:u w:color="000000" w:themeColor="text1"/>
        </w:rPr>
        <w:t xml:space="preserve">Whereas, the Riksdag is the national legislature and supreme decision making body of Sweden; and </w:t>
      </w:r>
    </w:p>
    <w:p w:rsidR="00F42888" w:rsidRPr="006B00AA"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888" w:rsidRPr="006B00AA"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0AA">
        <w:rPr>
          <w:color w:val="000000" w:themeColor="text1"/>
          <w:u w:color="000000" w:themeColor="text1"/>
        </w:rPr>
        <w:t>Whereas, the members of the Swedish Committee on the Constitution prepare matters concerning the Constitution and the Riksdag Act and other matters concerning legislation of a constitutional and general administrative nature; and</w:t>
      </w:r>
    </w:p>
    <w:p w:rsidR="00F42888" w:rsidRPr="006B00AA"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888" w:rsidRPr="006B00AA"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0AA">
        <w:rPr>
          <w:color w:val="000000" w:themeColor="text1"/>
          <w:u w:color="000000" w:themeColor="text1"/>
        </w:rPr>
        <w:t>Whereas, the Committee on the Constitution also prepares matters regarding freedom of expression, formation of public opinion, freedom of worship</w:t>
      </w:r>
      <w:r>
        <w:rPr>
          <w:color w:val="000000" w:themeColor="text1"/>
          <w:u w:color="000000" w:themeColor="text1"/>
        </w:rPr>
        <w:t>,</w:t>
      </w:r>
      <w:r w:rsidRPr="006B00AA">
        <w:rPr>
          <w:color w:val="000000" w:themeColor="text1"/>
          <w:u w:color="000000" w:themeColor="text1"/>
        </w:rPr>
        <w:t xml:space="preserve"> and financial support for the press and the political parties; and</w:t>
      </w:r>
    </w:p>
    <w:p w:rsidR="00F42888" w:rsidRPr="006B00AA"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E23"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00AA">
        <w:rPr>
          <w:color w:val="000000" w:themeColor="text1"/>
          <w:u w:color="000000" w:themeColor="text1"/>
        </w:rPr>
        <w:t>Whereas, during its visit to South Carolina, the Committee on the Constitution would like to discuss and gain a greater insight into various issues included in the Committee</w:t>
      </w:r>
      <w:r w:rsidRPr="00F42888">
        <w:rPr>
          <w:color w:val="000000" w:themeColor="text1"/>
          <w:u w:color="000000" w:themeColor="text1"/>
        </w:rPr>
        <w:t>’</w:t>
      </w:r>
      <w:r w:rsidRPr="006B00AA">
        <w:rPr>
          <w:color w:val="000000" w:themeColor="text1"/>
          <w:u w:color="000000" w:themeColor="text1"/>
        </w:rPr>
        <w:t>s area of responsibilities</w:t>
      </w:r>
      <w:r w:rsidR="00B82E23">
        <w:t>.  Now, therefore,</w:t>
      </w:r>
    </w:p>
    <w:p w:rsidR="00B82E23" w:rsidRDefault="00B82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23" w:rsidRDefault="00B82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82E23" w:rsidRDefault="00B82E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888" w:rsidRPr="006B00AA" w:rsidRDefault="00B82E23"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42888">
        <w:t xml:space="preserve"> t</w:t>
      </w:r>
      <w:r w:rsidR="00F42888" w:rsidRPr="006B00AA">
        <w:rPr>
          <w:color w:val="000000" w:themeColor="text1"/>
          <w:u w:color="000000" w:themeColor="text1"/>
        </w:rPr>
        <w:t xml:space="preserve">he members of the </w:t>
      </w:r>
      <w:r w:rsidR="00F42888">
        <w:t>House of Representatives</w:t>
      </w:r>
      <w:r w:rsidR="00F42888" w:rsidRPr="006B00AA">
        <w:rPr>
          <w:color w:val="000000" w:themeColor="text1"/>
          <w:u w:color="000000" w:themeColor="text1"/>
        </w:rPr>
        <w:t xml:space="preserve"> of the State of South Carolina, by this resolution, recognize and welcome the members of the Swedish Committee on the Constitution and wish them an enjoyable and informative stay in the Palmetto State.</w:t>
      </w:r>
    </w:p>
    <w:p w:rsidR="00F42888"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2E23" w:rsidRDefault="00F42888" w:rsidP="00F42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00AA">
        <w:rPr>
          <w:color w:val="000000" w:themeColor="text1"/>
          <w:u w:color="000000" w:themeColor="text1"/>
        </w:rPr>
        <w:t>Be it further resolved that a copy of this resolution be forwarded to the Swedish Delegation.</w:t>
      </w:r>
    </w:p>
    <w:p w:rsidR="00BA033E" w:rsidRDefault="00F428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6914" w:rsidRDefault="00A06914" w:rsidP="00A06914">
      <w:pPr>
        <w:suppressAutoHyphens/>
      </w:pPr>
    </w:p>
    <w:sectPr w:rsidR="00A06914" w:rsidSect="00A069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E23" w:rsidRDefault="00B82E23" w:rsidP="009F0C77">
      <w:r>
        <w:separator/>
      </w:r>
    </w:p>
  </w:endnote>
  <w:endnote w:type="continuationSeparator" w:id="0">
    <w:p w:rsidR="00B82E23" w:rsidRDefault="00B82E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C3EC49-C66F-4225-8AB2-55150D24171B}"/>
    <w:embedBold r:id="rId2" w:fontKey="{55DD6D05-9B6A-49F7-BA26-63EC141E51B5}"/>
  </w:font>
  <w:font w:name="Calibri">
    <w:panose1 w:val="020F0502020204030204"/>
    <w:charset w:val="00"/>
    <w:family w:val="swiss"/>
    <w:pitch w:val="variable"/>
    <w:sig w:usb0="E00002FF" w:usb1="4000ACFF" w:usb2="00000001" w:usb3="00000000" w:csb0="0000019F" w:csb1="00000000"/>
    <w:embedRegular r:id="rId3" w:fontKey="{2F683B4D-2752-46E7-A9C4-C92CD5B9DE1D}"/>
  </w:font>
  <w:font w:name="Segoe UI">
    <w:panose1 w:val="020B0502040204020203"/>
    <w:charset w:val="00"/>
    <w:family w:val="swiss"/>
    <w:pitch w:val="variable"/>
    <w:sig w:usb0="E10022FF" w:usb1="C000E47F" w:usb2="00000029" w:usb3="00000000" w:csb0="000001DF" w:csb1="00000000"/>
    <w:embedRegular r:id="rId4" w:fontKey="{CE337CB1-54F0-414D-968B-DCBBC9F09ACC}"/>
  </w:font>
  <w:font w:name="Cambria">
    <w:panose1 w:val="02040503050406030204"/>
    <w:charset w:val="00"/>
    <w:family w:val="roman"/>
    <w:pitch w:val="variable"/>
    <w:sig w:usb0="E00002FF" w:usb1="400004FF" w:usb2="00000000" w:usb3="00000000" w:csb0="0000019F" w:csb1="00000000"/>
    <w:embedRegular r:id="rId5" w:fontKey="{E56FAA49-0D98-4043-9CC8-4A8F9967AD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33E" w:rsidRPr="00A06914" w:rsidRDefault="00A06914" w:rsidP="00A06914">
    <w:pPr>
      <w:pStyle w:val="Footer"/>
      <w:tabs>
        <w:tab w:val="clear" w:pos="4680"/>
        <w:tab w:val="clear" w:pos="9360"/>
        <w:tab w:val="center" w:pos="2995"/>
      </w:tabs>
      <w:spacing w:before="120"/>
    </w:pPr>
    <w:r>
      <w:t>[5027]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E23" w:rsidRDefault="00B82E23" w:rsidP="009F0C77">
      <w:r>
        <w:separator/>
      </w:r>
    </w:p>
  </w:footnote>
  <w:footnote w:type="continuationSeparator" w:id="0">
    <w:p w:rsidR="00B82E23" w:rsidRDefault="00B82E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45DG16"/>
    <w:docVar w:name="CoverBillType" w:val="r"/>
    <w:docVar w:name="docpath" w:val="L:\Council\bills\GM\24645DG16.DOCX"/>
    <w:docVar w:name="dvBillNumber" w:val="5027"/>
    <w:docVar w:name="dvBillNumberPrefix" w:val="H. "/>
    <w:docVar w:name="dvOriginalBody" w:val="House"/>
    <w:docVar w:name="dvSteno" w:val="GM"/>
    <w:docVar w:name="NameofBody" w:val="h"/>
    <w:docVar w:name="vgroup2" w:val="Council"/>
  </w:docVars>
  <w:rsids>
    <w:rsidRoot w:val="00B82E23"/>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C5273"/>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06914"/>
    <w:rsid w:val="00A41684"/>
    <w:rsid w:val="00A64E80"/>
    <w:rsid w:val="00A72BCD"/>
    <w:rsid w:val="00A741D9"/>
    <w:rsid w:val="00A833AB"/>
    <w:rsid w:val="00A9741D"/>
    <w:rsid w:val="00AB5179"/>
    <w:rsid w:val="00AD4B17"/>
    <w:rsid w:val="00B412D4"/>
    <w:rsid w:val="00B82E23"/>
    <w:rsid w:val="00BA033E"/>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42888"/>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569FD7-0DA8-4C17-BCD4-DFB3F606E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28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8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7DD8C-1050-4DFF-9A95-C4D9807BC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1771FFF6.dotm</Template>
  <TotalTime>0</TotalTime>
  <Pages>2</Pages>
  <Words>273</Words>
  <Characters>1496</Characters>
  <Application>Microsoft Office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5027 Text of Previous Version (Mar. 3, 2016) - South Carolina Legislature Online</dc:title>
  <dc:creator>Gail Pinckney Moore</dc:creator>
  <cp:lastModifiedBy>N Cumfer</cp:lastModifiedBy>
  <cp:revision>2</cp:revision>
  <cp:lastPrinted>2016-02-25T18:17:00Z</cp:lastPrinted>
  <dcterms:created xsi:type="dcterms:W3CDTF">2016-03-03T15:17:00Z</dcterms:created>
  <dcterms:modified xsi:type="dcterms:W3CDTF">2016-03-03T15:17:00Z</dcterms:modified>
</cp:coreProperties>
</file>