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340" w:rsidRDefault="00BB7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C4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85" w:rsidRPr="0076615F" w:rsidRDefault="008C757C" w:rsidP="00C06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06785">
        <w:t>CONGRATULATE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3C27ED" w:rsidRPr="00A046C3">
        <w:rPr>
          <w:color w:val="000000" w:themeColor="text1"/>
          <w:u w:color="000000" w:themeColor="text1"/>
        </w:rPr>
        <w:t>LIGHTHOUSE CHRISTIAN SCHOOL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27ED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C06785">
        <w:rPr>
          <w:rFonts w:eastAsiaTheme="minorHAnsi"/>
          <w:color w:val="000000" w:themeColor="text1"/>
          <w:szCs w:val="22"/>
          <w:u w:color="000000" w:themeColor="text1"/>
        </w:rPr>
        <w:t>AND ITS FINE COACH ON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06785">
        <w:rPr>
          <w:rFonts w:eastAsiaTheme="minorHAnsi"/>
          <w:color w:val="000000" w:themeColor="text1"/>
          <w:szCs w:val="22"/>
          <w:u w:color="000000" w:themeColor="text1"/>
        </w:rPr>
        <w:t>THEIR I</w:t>
      </w:r>
      <w:r w:rsidR="00F95622">
        <w:rPr>
          <w:rFonts w:eastAsiaTheme="minorHAnsi"/>
          <w:color w:val="000000" w:themeColor="text1"/>
          <w:szCs w:val="22"/>
          <w:u w:color="000000" w:themeColor="text1"/>
        </w:rPr>
        <w:t xml:space="preserve">MPRESSIVE WIN OF THE </w:t>
      </w:r>
      <w:r w:rsidR="00F95622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F95622">
        <w:rPr>
          <w:rFonts w:eastAsiaTheme="minorHAnsi"/>
          <w:color w:val="000000" w:themeColor="text1"/>
          <w:szCs w:val="22"/>
          <w:u w:color="000000" w:themeColor="text1"/>
        </w:rPr>
        <w:t>16</w:t>
      </w:r>
      <w:r w:rsidR="00F9562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5622" w:rsidRPr="00A046C3">
        <w:rPr>
          <w:color w:val="000000" w:themeColor="text1"/>
          <w:u w:color="000000" w:themeColor="text1"/>
        </w:rPr>
        <w:t>SOUTH CAROLINA ASSOCIATION OF CHRISTIAN SCHOOL</w:t>
      </w:r>
      <w:r w:rsidR="00F95622">
        <w:rPr>
          <w:color w:val="000000" w:themeColor="text1"/>
          <w:u w:color="000000" w:themeColor="text1"/>
        </w:rPr>
        <w:t xml:space="preserve">S (SCACS) </w:t>
      </w:r>
      <w:r w:rsidR="00F95622" w:rsidRPr="004628D5">
        <w:rPr>
          <w:color w:val="000000" w:themeColor="text1"/>
          <w:u w:color="000000" w:themeColor="text1"/>
        </w:rPr>
        <w:t>CLASS A STATE C</w:t>
      </w:r>
      <w:r w:rsidR="00C06785" w:rsidRPr="004628D5">
        <w:rPr>
          <w:color w:val="000000" w:themeColor="text1"/>
          <w:u w:color="000000" w:themeColor="text1"/>
        </w:rPr>
        <w:t>HAMPIONSHIP TITLE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DF0" w:rsidRDefault="00B81C4C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4DF0">
        <w:t xml:space="preserve">supremely ready for the challenge, the </w:t>
      </w:r>
      <w:r w:rsidR="007D2220">
        <w:t xml:space="preserve">girls basketball team of </w:t>
      </w:r>
      <w:r w:rsidR="003C27ED" w:rsidRPr="00A046C3">
        <w:rPr>
          <w:color w:val="000000" w:themeColor="text1"/>
          <w:u w:color="000000" w:themeColor="text1"/>
        </w:rPr>
        <w:t>Lighthouse Christian School</w:t>
      </w:r>
      <w:r w:rsidR="00794DF0">
        <w:t xml:space="preserve"> (</w:t>
      </w:r>
      <w:r w:rsidR="003C27ED">
        <w:t>LCS</w:t>
      </w:r>
      <w:r w:rsidR="00794DF0">
        <w:t>)</w:t>
      </w:r>
      <w:r w:rsidR="007D2220">
        <w:t xml:space="preserve"> </w:t>
      </w:r>
      <w:r w:rsidR="00BB0607">
        <w:t>in</w:t>
      </w:r>
      <w:r w:rsidR="007D2220">
        <w:t xml:space="preserve"> Abbeville</w:t>
      </w:r>
      <w:r w:rsidR="00794DF0">
        <w:t xml:space="preserve"> drove past </w:t>
      </w:r>
      <w:r w:rsidR="008077CF">
        <w:t>Fountain Inn Christian</w:t>
      </w:r>
      <w:r w:rsidR="00794DF0">
        <w:t xml:space="preserve"> </w:t>
      </w:r>
      <w:r w:rsidR="008077CF">
        <w:t>48</w:t>
      </w:r>
      <w:r w:rsidR="00EE68A3">
        <w:noBreakHyphen/>
      </w:r>
      <w:r w:rsidR="008077CF">
        <w:t>33</w:t>
      </w:r>
      <w:r w:rsidR="00794DF0">
        <w:t xml:space="preserve"> to net the 201</w:t>
      </w:r>
      <w:r w:rsidR="003C27ED">
        <w:t>6</w:t>
      </w:r>
      <w:r w:rsidR="00794DF0">
        <w:t xml:space="preserve"> </w:t>
      </w:r>
      <w:r w:rsidR="008077CF">
        <w:t>SCACS</w:t>
      </w:r>
      <w:r w:rsidR="00794DF0">
        <w:t xml:space="preserve"> Class A State Championship, held on February </w:t>
      </w:r>
      <w:r w:rsidR="003C27ED">
        <w:t>19, 2016</w:t>
      </w:r>
      <w:r w:rsidR="0020243A">
        <w:t>, at Grace Christian School in West Columbia</w:t>
      </w:r>
      <w:r w:rsidR="00794DF0">
        <w:t>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court echoed with the cheers of </w:t>
      </w:r>
      <w:r w:rsidRPr="00E16CBC">
        <w:rPr>
          <w:sz w:val="20"/>
        </w:rPr>
        <w:t>exuberant</w:t>
      </w:r>
      <w:r>
        <w:t xml:space="preserve"> </w:t>
      </w:r>
      <w:r w:rsidR="00DE7F8C">
        <w:t>LCS</w:t>
      </w:r>
      <w:r>
        <w:t xml:space="preserve"> fans, pleased to see their confident predictions of victory realized as a satisfying end to an </w:t>
      </w:r>
      <w:r w:rsidR="00DE7F8C">
        <w:t>excellent 13</w:t>
      </w:r>
      <w:r w:rsidR="00EE68A3">
        <w:noBreakHyphen/>
      </w:r>
      <w:r w:rsidR="00DE7F8C">
        <w:t>3</w:t>
      </w:r>
      <w:r>
        <w:t xml:space="preserve"> season;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09C" w:rsidRDefault="00794DF0" w:rsidP="007C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4F0E">
        <w:t xml:space="preserve">making a sweet </w:t>
      </w:r>
      <w:r w:rsidR="001A5ECF">
        <w:t xml:space="preserve">triumph </w:t>
      </w:r>
      <w:r w:rsidR="007C4F0E">
        <w:t xml:space="preserve">even sweeter, </w:t>
      </w:r>
      <w:r>
        <w:t>th</w:t>
      </w:r>
      <w:r w:rsidR="007C4F0E">
        <w:t>is</w:t>
      </w:r>
      <w:r>
        <w:t xml:space="preserve"> championship </w:t>
      </w:r>
      <w:r w:rsidR="001A5ECF">
        <w:t>win</w:t>
      </w:r>
      <w:r>
        <w:t xml:space="preserve"> </w:t>
      </w:r>
      <w:r w:rsidR="0028109C">
        <w:t xml:space="preserve">gave the Lady Mariners </w:t>
      </w:r>
      <w:r w:rsidR="007C4F0E" w:rsidRPr="00A046C3">
        <w:rPr>
          <w:color w:val="000000" w:themeColor="text1"/>
          <w:u w:color="000000" w:themeColor="text1"/>
        </w:rPr>
        <w:t>the</w:t>
      </w:r>
      <w:r w:rsidR="0028109C">
        <w:rPr>
          <w:color w:val="000000" w:themeColor="text1"/>
          <w:u w:color="000000" w:themeColor="text1"/>
        </w:rPr>
        <w:t>ir</w:t>
      </w:r>
      <w:r w:rsidR="007C4F0E" w:rsidRPr="00A046C3">
        <w:rPr>
          <w:color w:val="000000" w:themeColor="text1"/>
          <w:u w:color="000000" w:themeColor="text1"/>
        </w:rPr>
        <w:t xml:space="preserve"> </w:t>
      </w:r>
      <w:r w:rsidR="0028109C">
        <w:rPr>
          <w:color w:val="000000" w:themeColor="text1"/>
          <w:u w:color="000000" w:themeColor="text1"/>
        </w:rPr>
        <w:t xml:space="preserve">first </w:t>
      </w:r>
      <w:r w:rsidR="007C4F0E" w:rsidRPr="00A046C3">
        <w:rPr>
          <w:color w:val="000000" w:themeColor="text1"/>
          <w:u w:color="000000" w:themeColor="text1"/>
        </w:rPr>
        <w:t>state title in the program</w:t>
      </w:r>
      <w:r w:rsidR="00EE68A3" w:rsidRPr="00EE68A3">
        <w:rPr>
          <w:color w:val="000000" w:themeColor="text1"/>
          <w:u w:color="000000" w:themeColor="text1"/>
        </w:rPr>
        <w:t>’</w:t>
      </w:r>
      <w:r w:rsidR="007C4F0E" w:rsidRPr="00A046C3">
        <w:rPr>
          <w:color w:val="000000" w:themeColor="text1"/>
          <w:u w:color="000000" w:themeColor="text1"/>
        </w:rPr>
        <w:t>s seven</w:t>
      </w:r>
      <w:r w:rsidR="00EE68A3">
        <w:rPr>
          <w:color w:val="000000" w:themeColor="text1"/>
          <w:u w:color="000000" w:themeColor="text1"/>
        </w:rPr>
        <w:noBreakHyphen/>
      </w:r>
      <w:r w:rsidR="007C4F0E" w:rsidRPr="00A046C3">
        <w:rPr>
          <w:color w:val="000000" w:themeColor="text1"/>
          <w:u w:color="000000" w:themeColor="text1"/>
        </w:rPr>
        <w:t>year history</w:t>
      </w:r>
      <w:r w:rsidR="0028109C">
        <w:rPr>
          <w:color w:val="000000" w:themeColor="text1"/>
          <w:u w:color="000000" w:themeColor="text1"/>
        </w:rPr>
        <w:t xml:space="preserve">. It also brought them </w:t>
      </w:r>
      <w:r w:rsidR="0028109C">
        <w:t xml:space="preserve">the distinction of being the first sports team in the history of their school to bring home a </w:t>
      </w:r>
      <w:r w:rsidR="007C4F0E" w:rsidRPr="00A046C3">
        <w:rPr>
          <w:color w:val="000000" w:themeColor="text1"/>
          <w:u w:color="000000" w:themeColor="text1"/>
        </w:rPr>
        <w:t>state championship in any sport</w:t>
      </w:r>
      <w:r w:rsidR="0028109C">
        <w:rPr>
          <w:color w:val="000000" w:themeColor="text1"/>
          <w:u w:color="000000" w:themeColor="text1"/>
        </w:rPr>
        <w:t>; and</w:t>
      </w:r>
    </w:p>
    <w:p w:rsidR="0028109C" w:rsidRDefault="0028109C" w:rsidP="007C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DF0" w:rsidRDefault="008877C5" w:rsidP="00887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by t</w:t>
      </w:r>
      <w:r w:rsidR="00794DF0">
        <w:t>he end of the title game, the</w:t>
      </w:r>
      <w:r>
        <w:t xml:space="preserve"> Lady Mariners</w:t>
      </w:r>
      <w:r w:rsidR="00EE68A3" w:rsidRPr="00EE68A3">
        <w:t>’</w:t>
      </w:r>
      <w:r>
        <w:t xml:space="preserve"> </w:t>
      </w:r>
      <w:r w:rsidR="00794DF0">
        <w:t>many admirers were already looking with anticipation toward a repeat performance next year;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F76B9C">
        <w:rPr>
          <w:rFonts w:eastAsiaTheme="minorHAnsi"/>
          <w:color w:val="000000" w:themeColor="text1"/>
          <w:szCs w:val="22"/>
          <w:u w:color="000000" w:themeColor="text1"/>
        </w:rPr>
        <w:t>Carey Blanchett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girls basketball program into championship caliber and trained his athletes not to settle for second best;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7167" w:rsidRDefault="005B054E" w:rsidP="00CA7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975E5B">
        <w:rPr>
          <w:rFonts w:eastAsiaTheme="minorHAnsi"/>
          <w:color w:val="000000" w:themeColor="text1"/>
          <w:szCs w:val="22"/>
          <w:u w:color="000000" w:themeColor="text1"/>
        </w:rPr>
        <w:t xml:space="preserve">throughout the season, </w:t>
      </w:r>
      <w:r w:rsidR="00CA7167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A7167" w:rsidRPr="00A046C3">
        <w:rPr>
          <w:color w:val="000000" w:themeColor="text1"/>
          <w:u w:color="000000" w:themeColor="text1"/>
        </w:rPr>
        <w:t>ree</w:t>
      </w:r>
      <w:r w:rsidR="00EE68A3">
        <w:rPr>
          <w:color w:val="000000" w:themeColor="text1"/>
          <w:u w:color="000000" w:themeColor="text1"/>
        </w:rPr>
        <w:noBreakHyphen/>
      </w:r>
      <w:r w:rsidR="00CA7167" w:rsidRPr="00A046C3">
        <w:rPr>
          <w:color w:val="000000" w:themeColor="text1"/>
          <w:u w:color="000000" w:themeColor="text1"/>
        </w:rPr>
        <w:t xml:space="preserve">throw shooting </w:t>
      </w:r>
      <w:r w:rsidR="00CA7167">
        <w:rPr>
          <w:color w:val="000000" w:themeColor="text1"/>
          <w:u w:color="000000" w:themeColor="text1"/>
        </w:rPr>
        <w:t xml:space="preserve">usually </w:t>
      </w:r>
      <w:r w:rsidR="00CA7167" w:rsidRPr="00A046C3">
        <w:rPr>
          <w:color w:val="000000" w:themeColor="text1"/>
          <w:u w:color="000000" w:themeColor="text1"/>
        </w:rPr>
        <w:t xml:space="preserve">had </w:t>
      </w:r>
      <w:r w:rsidR="00201D3A">
        <w:rPr>
          <w:color w:val="000000" w:themeColor="text1"/>
          <w:u w:color="000000" w:themeColor="text1"/>
        </w:rPr>
        <w:t xml:space="preserve">been a deciding factor for the </w:t>
      </w:r>
      <w:r w:rsidR="00CA7167" w:rsidRPr="00A046C3">
        <w:rPr>
          <w:color w:val="000000" w:themeColor="text1"/>
          <w:u w:color="000000" w:themeColor="text1"/>
        </w:rPr>
        <w:t>LCS</w:t>
      </w:r>
      <w:r w:rsidR="00201D3A">
        <w:rPr>
          <w:color w:val="000000" w:themeColor="text1"/>
          <w:u w:color="000000" w:themeColor="text1"/>
        </w:rPr>
        <w:t xml:space="preserve"> players</w:t>
      </w:r>
      <w:r w:rsidR="00CA7167" w:rsidRPr="00A046C3">
        <w:rPr>
          <w:color w:val="000000" w:themeColor="text1"/>
          <w:u w:color="000000" w:themeColor="text1"/>
        </w:rPr>
        <w:t xml:space="preserve">, and it played </w:t>
      </w:r>
      <w:r w:rsidR="00201D3A">
        <w:rPr>
          <w:color w:val="000000" w:themeColor="text1"/>
          <w:u w:color="000000" w:themeColor="text1"/>
        </w:rPr>
        <w:t xml:space="preserve">a strong </w:t>
      </w:r>
      <w:r w:rsidR="00CA7167" w:rsidRPr="00A046C3">
        <w:rPr>
          <w:color w:val="000000" w:themeColor="text1"/>
          <w:u w:color="000000" w:themeColor="text1"/>
        </w:rPr>
        <w:t xml:space="preserve">role </w:t>
      </w:r>
      <w:r w:rsidR="00201D3A">
        <w:rPr>
          <w:color w:val="000000" w:themeColor="text1"/>
          <w:u w:color="000000" w:themeColor="text1"/>
        </w:rPr>
        <w:t>for them in</w:t>
      </w:r>
      <w:r w:rsidR="00CA7167" w:rsidRPr="00A046C3">
        <w:rPr>
          <w:color w:val="000000" w:themeColor="text1"/>
          <w:u w:color="000000" w:themeColor="text1"/>
        </w:rPr>
        <w:t xml:space="preserve"> the </w:t>
      </w:r>
      <w:r w:rsidR="00D11D07">
        <w:rPr>
          <w:color w:val="000000" w:themeColor="text1"/>
          <w:u w:color="000000" w:themeColor="text1"/>
        </w:rPr>
        <w:t>title game</w:t>
      </w:r>
      <w:r w:rsidR="00975E5B">
        <w:rPr>
          <w:color w:val="000000" w:themeColor="text1"/>
          <w:u w:color="000000" w:themeColor="text1"/>
        </w:rPr>
        <w:t>, as well</w:t>
      </w:r>
      <w:r w:rsidR="00D11D07">
        <w:rPr>
          <w:color w:val="000000" w:themeColor="text1"/>
          <w:u w:color="000000" w:themeColor="text1"/>
        </w:rPr>
        <w:t>: t</w:t>
      </w:r>
      <w:r w:rsidR="00CA7167" w:rsidRPr="00A046C3">
        <w:rPr>
          <w:color w:val="000000" w:themeColor="text1"/>
          <w:u w:color="000000" w:themeColor="text1"/>
        </w:rPr>
        <w:t>he Mariners converted 14 of 18</w:t>
      </w:r>
      <w:r w:rsidR="007B0BCE">
        <w:rPr>
          <w:color w:val="000000" w:themeColor="text1"/>
          <w:u w:color="000000" w:themeColor="text1"/>
        </w:rPr>
        <w:t>,</w:t>
      </w:r>
      <w:r w:rsidR="00201D3A">
        <w:rPr>
          <w:color w:val="000000" w:themeColor="text1"/>
          <w:u w:color="000000" w:themeColor="text1"/>
        </w:rPr>
        <w:t xml:space="preserve"> while </w:t>
      </w:r>
      <w:r w:rsidR="00CA7167" w:rsidRPr="00A046C3">
        <w:rPr>
          <w:color w:val="000000" w:themeColor="text1"/>
          <w:u w:color="000000" w:themeColor="text1"/>
        </w:rPr>
        <w:t>F</w:t>
      </w:r>
      <w:r w:rsidR="00D11D07">
        <w:rPr>
          <w:color w:val="000000" w:themeColor="text1"/>
          <w:u w:color="000000" w:themeColor="text1"/>
        </w:rPr>
        <w:t>ountain Inn</w:t>
      </w:r>
      <w:r w:rsidR="00CA7167" w:rsidRPr="00A046C3">
        <w:rPr>
          <w:color w:val="000000" w:themeColor="text1"/>
          <w:u w:color="000000" w:themeColor="text1"/>
        </w:rPr>
        <w:t xml:space="preserve"> made just 5 of 15 attempts</w:t>
      </w:r>
      <w:r w:rsidR="000238E9">
        <w:rPr>
          <w:color w:val="000000" w:themeColor="text1"/>
          <w:u w:color="000000" w:themeColor="text1"/>
        </w:rPr>
        <w:t xml:space="preserve">. In addition, outstanding teamwork helped </w:t>
      </w:r>
      <w:r w:rsidR="00944D44">
        <w:rPr>
          <w:color w:val="000000" w:themeColor="text1"/>
          <w:u w:color="000000" w:themeColor="text1"/>
        </w:rPr>
        <w:t>l</w:t>
      </w:r>
      <w:r w:rsidR="000238E9">
        <w:rPr>
          <w:color w:val="000000" w:themeColor="text1"/>
          <w:u w:color="000000" w:themeColor="text1"/>
        </w:rPr>
        <w:t xml:space="preserve">and </w:t>
      </w:r>
      <w:r w:rsidR="00944D44">
        <w:rPr>
          <w:color w:val="000000" w:themeColor="text1"/>
          <w:u w:color="000000" w:themeColor="text1"/>
        </w:rPr>
        <w:t>t</w:t>
      </w:r>
      <w:r w:rsidR="000238E9">
        <w:rPr>
          <w:color w:val="000000" w:themeColor="text1"/>
          <w:u w:color="000000" w:themeColor="text1"/>
        </w:rPr>
        <w:t xml:space="preserve">he </w:t>
      </w:r>
      <w:r w:rsidR="00BF082E">
        <w:rPr>
          <w:color w:val="000000" w:themeColor="text1"/>
          <w:u w:color="000000" w:themeColor="text1"/>
        </w:rPr>
        <w:t>victory</w:t>
      </w:r>
      <w:r w:rsidR="00944D44">
        <w:rPr>
          <w:color w:val="000000" w:themeColor="text1"/>
          <w:u w:color="000000" w:themeColor="text1"/>
        </w:rPr>
        <w:t xml:space="preserve"> for LCS</w:t>
      </w:r>
      <w:r w:rsidR="00201D3A">
        <w:rPr>
          <w:color w:val="000000" w:themeColor="text1"/>
          <w:u w:color="000000" w:themeColor="text1"/>
        </w:rPr>
        <w:t>; and</w:t>
      </w:r>
    </w:p>
    <w:p w:rsidR="005B054E" w:rsidRDefault="005B054E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</w:t>
      </w:r>
      <w:r w:rsidR="00380D09">
        <w:t>Mariners</w:t>
      </w:r>
      <w:r>
        <w:t xml:space="preserve"> have brought great pride and recognition to their school and community, and the </w:t>
      </w:r>
      <w:r w:rsidR="004101CD">
        <w:rPr>
          <w:color w:val="000000" w:themeColor="text1"/>
        </w:rPr>
        <w:t>General Assembly</w:t>
      </w:r>
      <w:r>
        <w:t xml:space="preserve"> is pleased to have this opportunity to recognize such an outstanding group of young athletes. Now, therefore,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01CD" w:rsidRDefault="004101CD" w:rsidP="0041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EE" w:rsidRPr="0076615F" w:rsidRDefault="00794DF0" w:rsidP="0008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4101CD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848EE">
        <w:t>congratulate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848EE" w:rsidRPr="00A046C3">
        <w:rPr>
          <w:color w:val="000000" w:themeColor="text1"/>
          <w:u w:color="000000" w:themeColor="text1"/>
        </w:rPr>
        <w:t xml:space="preserve">ighthouse </w:t>
      </w:r>
      <w:r w:rsidR="000848EE">
        <w:rPr>
          <w:color w:val="000000" w:themeColor="text1"/>
          <w:u w:color="000000" w:themeColor="text1"/>
        </w:rPr>
        <w:t>Chr</w:t>
      </w:r>
      <w:r w:rsidR="000848EE" w:rsidRPr="00A046C3">
        <w:rPr>
          <w:color w:val="000000" w:themeColor="text1"/>
          <w:u w:color="000000" w:themeColor="text1"/>
        </w:rPr>
        <w:t xml:space="preserve">istian </w:t>
      </w:r>
      <w:r w:rsidR="000848EE">
        <w:rPr>
          <w:color w:val="000000" w:themeColor="text1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>chool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and its fine coach on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16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 xml:space="preserve">outh </w:t>
      </w:r>
      <w:r w:rsidR="000848EE">
        <w:rPr>
          <w:color w:val="000000" w:themeColor="text1"/>
          <w:u w:color="000000" w:themeColor="text1"/>
        </w:rPr>
        <w:t>C</w:t>
      </w:r>
      <w:r w:rsidR="000848EE" w:rsidRPr="00A046C3">
        <w:rPr>
          <w:color w:val="000000" w:themeColor="text1"/>
          <w:u w:color="000000" w:themeColor="text1"/>
        </w:rPr>
        <w:t xml:space="preserve">arolina </w:t>
      </w:r>
      <w:r w:rsidR="000848EE">
        <w:rPr>
          <w:color w:val="000000" w:themeColor="text1"/>
          <w:u w:color="000000" w:themeColor="text1"/>
        </w:rPr>
        <w:t>A</w:t>
      </w:r>
      <w:r w:rsidR="000848EE" w:rsidRPr="00A046C3">
        <w:rPr>
          <w:color w:val="000000" w:themeColor="text1"/>
          <w:u w:color="000000" w:themeColor="text1"/>
        </w:rPr>
        <w:t xml:space="preserve">ssociation of </w:t>
      </w:r>
      <w:r w:rsidR="000848EE">
        <w:rPr>
          <w:color w:val="000000" w:themeColor="text1"/>
          <w:u w:color="000000" w:themeColor="text1"/>
        </w:rPr>
        <w:t>C</w:t>
      </w:r>
      <w:r w:rsidR="000848EE" w:rsidRPr="00A046C3">
        <w:rPr>
          <w:color w:val="000000" w:themeColor="text1"/>
          <w:u w:color="000000" w:themeColor="text1"/>
        </w:rPr>
        <w:t xml:space="preserve">hristian </w:t>
      </w:r>
      <w:r w:rsidR="000848EE">
        <w:rPr>
          <w:color w:val="000000" w:themeColor="text1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>chool</w:t>
      </w:r>
      <w:r w:rsidR="000848EE">
        <w:rPr>
          <w:color w:val="000000" w:themeColor="text1"/>
          <w:u w:color="000000" w:themeColor="text1"/>
        </w:rPr>
        <w:t>s (SCACS) C</w:t>
      </w:r>
      <w:r w:rsidR="000848EE" w:rsidRPr="004628D5">
        <w:rPr>
          <w:color w:val="000000" w:themeColor="text1"/>
          <w:u w:color="000000" w:themeColor="text1"/>
        </w:rPr>
        <w:t xml:space="preserve">lass </w:t>
      </w:r>
      <w:r w:rsidR="000848EE">
        <w:rPr>
          <w:color w:val="000000" w:themeColor="text1"/>
          <w:u w:color="000000" w:themeColor="text1"/>
        </w:rPr>
        <w:t>A</w:t>
      </w:r>
      <w:r w:rsidR="000848EE" w:rsidRPr="004628D5">
        <w:rPr>
          <w:color w:val="000000" w:themeColor="text1"/>
          <w:u w:color="000000" w:themeColor="text1"/>
        </w:rPr>
        <w:t xml:space="preserve"> </w:t>
      </w:r>
      <w:r w:rsidR="000848EE">
        <w:rPr>
          <w:color w:val="000000" w:themeColor="text1"/>
          <w:u w:color="000000" w:themeColor="text1"/>
        </w:rPr>
        <w:t>S</w:t>
      </w:r>
      <w:r w:rsidR="000848EE" w:rsidRPr="004628D5">
        <w:rPr>
          <w:color w:val="000000" w:themeColor="text1"/>
          <w:u w:color="000000" w:themeColor="text1"/>
        </w:rPr>
        <w:t xml:space="preserve">tate </w:t>
      </w:r>
      <w:r w:rsidR="000848EE">
        <w:rPr>
          <w:color w:val="000000" w:themeColor="text1"/>
          <w:u w:color="000000" w:themeColor="text1"/>
        </w:rPr>
        <w:t>C</w:t>
      </w:r>
      <w:r w:rsidR="000848EE" w:rsidRPr="004628D5">
        <w:rPr>
          <w:color w:val="000000" w:themeColor="text1"/>
          <w:u w:color="000000" w:themeColor="text1"/>
        </w:rPr>
        <w:t>hampionship title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85" w:rsidRDefault="0079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8A3">
        <w:t>Principal Benjamin Page</w:t>
      </w:r>
      <w:r>
        <w:t xml:space="preserve"> and </w:t>
      </w:r>
      <w:r w:rsidR="003C5077">
        <w:rPr>
          <w:rFonts w:eastAsiaTheme="minorHAnsi"/>
          <w:color w:val="000000" w:themeColor="text1"/>
          <w:szCs w:val="22"/>
          <w:u w:color="000000" w:themeColor="text1"/>
        </w:rPr>
        <w:t>Coach Carey Blanchett</w:t>
      </w:r>
      <w:r>
        <w:t xml:space="preserve"> of </w:t>
      </w:r>
      <w:r w:rsidR="003C5077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C5077" w:rsidRPr="00A046C3">
        <w:rPr>
          <w:color w:val="000000" w:themeColor="text1"/>
          <w:u w:color="000000" w:themeColor="text1"/>
        </w:rPr>
        <w:t xml:space="preserve">ighthouse </w:t>
      </w:r>
      <w:r w:rsidR="003C5077">
        <w:rPr>
          <w:color w:val="000000" w:themeColor="text1"/>
          <w:u w:color="000000" w:themeColor="text1"/>
        </w:rPr>
        <w:t>Chr</w:t>
      </w:r>
      <w:r w:rsidR="003C5077" w:rsidRPr="00A046C3">
        <w:rPr>
          <w:color w:val="000000" w:themeColor="text1"/>
          <w:u w:color="000000" w:themeColor="text1"/>
        </w:rPr>
        <w:t xml:space="preserve">istian </w:t>
      </w:r>
      <w:r w:rsidR="003C5077">
        <w:rPr>
          <w:color w:val="000000" w:themeColor="text1"/>
          <w:u w:color="000000" w:themeColor="text1"/>
        </w:rPr>
        <w:t>S</w:t>
      </w:r>
      <w:r w:rsidR="003C5077" w:rsidRPr="00A046C3">
        <w:rPr>
          <w:color w:val="000000" w:themeColor="text1"/>
          <w:u w:color="000000" w:themeColor="text1"/>
        </w:rPr>
        <w:t>chool</w:t>
      </w:r>
      <w:r w:rsidR="003C5077">
        <w:rPr>
          <w:color w:val="000000" w:themeColor="text1"/>
          <w:u w:color="000000" w:themeColor="text1"/>
        </w:rPr>
        <w:t>.</w:t>
      </w:r>
    </w:p>
    <w:p w:rsidR="00CF6394" w:rsidRDefault="00EE68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340" w:rsidRDefault="00BB7340" w:rsidP="00BB7340">
      <w:pPr>
        <w:suppressAutoHyphens/>
      </w:pPr>
    </w:p>
    <w:sectPr w:rsidR="00BB7340" w:rsidSect="00BB73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D07" w:rsidRDefault="00D11D07" w:rsidP="009F0C77">
      <w:r>
        <w:separator/>
      </w:r>
    </w:p>
  </w:endnote>
  <w:endnote w:type="continuationSeparator" w:id="0">
    <w:p w:rsidR="00D11D07" w:rsidRDefault="00D11D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C21E7F-8C1D-47BA-804F-D86CE1D55C66}"/>
    <w:embedBold r:id="rId2" w:fontKey="{6054E4F5-D613-453B-B4E0-FBC3AEE4B0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7136CB-F122-4D79-A347-D4724E7D91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D537BC-17A6-454C-A097-95C0408D4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87FB01-C528-4EA5-B3BE-A6BABC9FFA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394" w:rsidRPr="00BB7340" w:rsidRDefault="00BB7340" w:rsidP="00BB7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D07" w:rsidRDefault="00D11D07" w:rsidP="009F0C77">
      <w:r>
        <w:separator/>
      </w:r>
    </w:p>
  </w:footnote>
  <w:footnote w:type="continuationSeparator" w:id="0">
    <w:p w:rsidR="00D11D07" w:rsidRDefault="00D11D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6AB16"/>
    <w:docVar w:name="CoverBillType" w:val="c"/>
    <w:docVar w:name="docpath" w:val="L:\Council\bills\RM\1526AB16.DOCX"/>
    <w:docVar w:name="dvBillNumber" w:val="50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1C4C"/>
    <w:rsid w:val="00011869"/>
    <w:rsid w:val="00015CD6"/>
    <w:rsid w:val="000238E9"/>
    <w:rsid w:val="00052794"/>
    <w:rsid w:val="00081FFB"/>
    <w:rsid w:val="000848EE"/>
    <w:rsid w:val="000E1785"/>
    <w:rsid w:val="000F40FA"/>
    <w:rsid w:val="0010776B"/>
    <w:rsid w:val="0011637F"/>
    <w:rsid w:val="00133E66"/>
    <w:rsid w:val="001435A3"/>
    <w:rsid w:val="00146ED3"/>
    <w:rsid w:val="00151044"/>
    <w:rsid w:val="001A5ECF"/>
    <w:rsid w:val="001D08F2"/>
    <w:rsid w:val="001D525B"/>
    <w:rsid w:val="001D7F4F"/>
    <w:rsid w:val="00201D3A"/>
    <w:rsid w:val="0020243A"/>
    <w:rsid w:val="00205238"/>
    <w:rsid w:val="002321B6"/>
    <w:rsid w:val="00250967"/>
    <w:rsid w:val="002543C8"/>
    <w:rsid w:val="0025541D"/>
    <w:rsid w:val="0028109C"/>
    <w:rsid w:val="00284AAE"/>
    <w:rsid w:val="002E5912"/>
    <w:rsid w:val="00301B21"/>
    <w:rsid w:val="00325348"/>
    <w:rsid w:val="0032732C"/>
    <w:rsid w:val="00336AD0"/>
    <w:rsid w:val="0037079A"/>
    <w:rsid w:val="00380D09"/>
    <w:rsid w:val="003C27ED"/>
    <w:rsid w:val="003C4DAB"/>
    <w:rsid w:val="003C5077"/>
    <w:rsid w:val="003D01E8"/>
    <w:rsid w:val="003D519E"/>
    <w:rsid w:val="003E5288"/>
    <w:rsid w:val="003F6D79"/>
    <w:rsid w:val="004101C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A04"/>
    <w:rsid w:val="00577C6C"/>
    <w:rsid w:val="005B054E"/>
    <w:rsid w:val="005C2FE2"/>
    <w:rsid w:val="005E2BC9"/>
    <w:rsid w:val="00605102"/>
    <w:rsid w:val="006215AA"/>
    <w:rsid w:val="006913C9"/>
    <w:rsid w:val="0069470D"/>
    <w:rsid w:val="00734F00"/>
    <w:rsid w:val="00794DF0"/>
    <w:rsid w:val="007A70AE"/>
    <w:rsid w:val="007B0BCE"/>
    <w:rsid w:val="007B5293"/>
    <w:rsid w:val="007C4F0E"/>
    <w:rsid w:val="007D2220"/>
    <w:rsid w:val="00803DB6"/>
    <w:rsid w:val="008077CF"/>
    <w:rsid w:val="008362E8"/>
    <w:rsid w:val="008877C5"/>
    <w:rsid w:val="008A1768"/>
    <w:rsid w:val="008C757C"/>
    <w:rsid w:val="008F0F33"/>
    <w:rsid w:val="008F4429"/>
    <w:rsid w:val="008F7116"/>
    <w:rsid w:val="0094021A"/>
    <w:rsid w:val="00944D44"/>
    <w:rsid w:val="00975E5B"/>
    <w:rsid w:val="009B44AF"/>
    <w:rsid w:val="009C6A0B"/>
    <w:rsid w:val="009F0C77"/>
    <w:rsid w:val="009F4DD1"/>
    <w:rsid w:val="00A41684"/>
    <w:rsid w:val="00A62E47"/>
    <w:rsid w:val="00A64E80"/>
    <w:rsid w:val="00A72BCD"/>
    <w:rsid w:val="00A741D9"/>
    <w:rsid w:val="00A833AB"/>
    <w:rsid w:val="00A9741D"/>
    <w:rsid w:val="00AD4B17"/>
    <w:rsid w:val="00B412D4"/>
    <w:rsid w:val="00B81C4C"/>
    <w:rsid w:val="00BB0607"/>
    <w:rsid w:val="00BB7340"/>
    <w:rsid w:val="00BE3C22"/>
    <w:rsid w:val="00BF082E"/>
    <w:rsid w:val="00C0345E"/>
    <w:rsid w:val="00C06785"/>
    <w:rsid w:val="00C3483A"/>
    <w:rsid w:val="00C74E9D"/>
    <w:rsid w:val="00C82FD3"/>
    <w:rsid w:val="00C92819"/>
    <w:rsid w:val="00CA7167"/>
    <w:rsid w:val="00CC6B7B"/>
    <w:rsid w:val="00CD2089"/>
    <w:rsid w:val="00CF6394"/>
    <w:rsid w:val="00D11D07"/>
    <w:rsid w:val="00D1329B"/>
    <w:rsid w:val="00D61F23"/>
    <w:rsid w:val="00D63161"/>
    <w:rsid w:val="00D73A67"/>
    <w:rsid w:val="00D8673F"/>
    <w:rsid w:val="00D970A9"/>
    <w:rsid w:val="00DE7F8C"/>
    <w:rsid w:val="00DF3845"/>
    <w:rsid w:val="00E16CBC"/>
    <w:rsid w:val="00E41911"/>
    <w:rsid w:val="00E57371"/>
    <w:rsid w:val="00E92EEF"/>
    <w:rsid w:val="00EA220A"/>
    <w:rsid w:val="00EE68A3"/>
    <w:rsid w:val="00EF2368"/>
    <w:rsid w:val="00F24442"/>
    <w:rsid w:val="00F4270A"/>
    <w:rsid w:val="00F50AE3"/>
    <w:rsid w:val="00F656BA"/>
    <w:rsid w:val="00F67CF1"/>
    <w:rsid w:val="00F74614"/>
    <w:rsid w:val="00F76B9C"/>
    <w:rsid w:val="00F840F0"/>
    <w:rsid w:val="00F95622"/>
    <w:rsid w:val="00FB0D0D"/>
    <w:rsid w:val="00FB43B4"/>
    <w:rsid w:val="00FD006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4B959-6F91-4AA8-8DD5-76ACEF9E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3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3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5D208-26FC-421B-B3CD-E35C5DB4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2</Pages>
  <Words>399</Words>
  <Characters>2112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5033 Text of Previous Version (Mar. 3, 2016) - South Carolina Legislature Online</dc:title>
  <dc:creator>McDowell</dc:creator>
  <cp:lastModifiedBy>N Cumfer</cp:lastModifiedBy>
  <cp:revision>2</cp:revision>
  <cp:lastPrinted>2016-03-02T18:26:00Z</cp:lastPrinted>
  <dcterms:created xsi:type="dcterms:W3CDTF">2016-03-03T15:20:00Z</dcterms:created>
  <dcterms:modified xsi:type="dcterms:W3CDTF">2016-03-03T15:20:00Z</dcterms:modified>
</cp:coreProperties>
</file>