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25A" w:rsidRDefault="00C3025A" w:rsidP="00AB0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B022D" w:rsidRDefault="00AB022D" w:rsidP="00AB0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22D" w:rsidRDefault="00AB022D" w:rsidP="00AB0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22D" w:rsidRDefault="00AB022D" w:rsidP="00AB0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22D" w:rsidRDefault="00AB022D" w:rsidP="00AB0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22D" w:rsidRDefault="00AB022D" w:rsidP="00AB0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22D" w:rsidRDefault="00AB022D" w:rsidP="00AB0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0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7FC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3B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0F361D">
        <w:noBreakHyphen/>
      </w:r>
      <w:r>
        <w:t>31</w:t>
      </w:r>
      <w:r w:rsidR="000F361D">
        <w:noBreakHyphen/>
      </w:r>
      <w:r>
        <w:t>240, CODE OF LAWS OF SOUTH CAROLINA, 1976, RELATING TO CERTAIN PUBLIC OFFICIALS THAT POSSESS A CONCEALED WEAPON PERMIT WHO ARE ALLOWED TO CARRY A CONCEALABLE WEAPON WHILE PERFORMING THEIR OFFICIAL DUTIES, SO AS TO PROVIDE THAT ANY ELECTED STATE OR LOCAL OFFICIAL</w:t>
      </w:r>
      <w:r w:rsidR="000D1407">
        <w:t>, OR COUNTY OR CITY ADMINISTRATOR</w:t>
      </w:r>
      <w:r>
        <w:t xml:space="preserve"> WHO POSSESSES A VALID PERMIT MAY CARRY A CONCEALABLE WEAPON UPON ANY PROPERTY OWNED OR POSSESSED BY THE STATE OR A LOCAL GOVERNMENTAL ENTITY.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7FC1" w:rsidRDefault="003B7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7FC1" w:rsidRDefault="003B7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FC1" w:rsidRDefault="003B7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F3BC8">
        <w:t>Section 23</w:t>
      </w:r>
      <w:r w:rsidR="000F361D">
        <w:noBreakHyphen/>
      </w:r>
      <w:r w:rsidR="008F3BC8">
        <w:t>31</w:t>
      </w:r>
      <w:r w:rsidR="000F361D">
        <w:noBreakHyphen/>
      </w:r>
      <w:r w:rsidR="008F3BC8">
        <w:t>240 of the 1976 Code is amended to read:</w:t>
      </w:r>
    </w:p>
    <w:p w:rsidR="008F3BC8" w:rsidRDefault="008F3B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AD1A3D">
        <w:t>“</w:t>
      </w:r>
      <w:r>
        <w:t>Section 23</w:t>
      </w:r>
      <w:r w:rsidR="000F361D">
        <w:noBreakHyphen/>
      </w:r>
      <w:r>
        <w:t>31</w:t>
      </w:r>
      <w:r w:rsidR="000F361D">
        <w:noBreakHyphen/>
      </w:r>
      <w:r w:rsidR="00AD1A3D">
        <w:t>240.</w:t>
      </w:r>
      <w:r w:rsidR="00AD1A3D">
        <w:tab/>
      </w:r>
      <w:r w:rsidRPr="000F361D">
        <w:rPr>
          <w:u w:val="single"/>
        </w:rPr>
        <w:t>(A)</w:t>
      </w:r>
      <w:r>
        <w:tab/>
      </w:r>
      <w:r w:rsidRPr="009D33F3">
        <w:t>Notwithstanding any other provision contained in this article, the following persons who possess a valid permit pursuant to this article may carry a concealable weapon anywhere within this State, when carrying out the duties of their office: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(1) active Supreme Court justices;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(2) active judges of the court of appeals;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(3) active circuit court judges;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(4) active family court judges;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(5) active masters</w:t>
      </w:r>
      <w:r w:rsidR="000F361D">
        <w:noBreakHyphen/>
      </w:r>
      <w:r w:rsidRPr="009D33F3">
        <w:t>in</w:t>
      </w:r>
      <w:r w:rsidR="000F361D">
        <w:noBreakHyphen/>
      </w:r>
      <w:r w:rsidRPr="009D33F3">
        <w:t>equity;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(6) active probate court judges;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(7) active magistrates;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(8) active municipal court judges;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(9) active federal judges;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lastRenderedPageBreak/>
        <w:tab/>
        <w:t>(10) active administrative law judges;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(11) active solicitors and assistant solicitors; and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33F3">
        <w:tab/>
        <w:t>(12) active workers</w:t>
      </w:r>
      <w:r w:rsidR="000F361D" w:rsidRPr="000F361D">
        <w:t>’</w:t>
      </w:r>
      <w:r w:rsidRPr="009D33F3">
        <w:t xml:space="preserve"> compensation commissioners.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B6F68">
        <w:rPr>
          <w:u w:val="single"/>
        </w:rPr>
        <w:t>(B)</w:t>
      </w:r>
      <w:r w:rsidR="000F361D" w:rsidRPr="000F361D">
        <w:tab/>
      </w:r>
      <w:r w:rsidRPr="008B6F68">
        <w:rPr>
          <w:u w:val="single"/>
        </w:rPr>
        <w:t>Notwithstanding any other provision contained in this article, any elected state or local official</w:t>
      </w:r>
      <w:r w:rsidR="000D1407">
        <w:rPr>
          <w:u w:val="single"/>
        </w:rPr>
        <w:t>, or county or</w:t>
      </w:r>
      <w:r w:rsidRPr="008B6F68">
        <w:rPr>
          <w:u w:val="single"/>
        </w:rPr>
        <w:t xml:space="preserve"> </w:t>
      </w:r>
      <w:r w:rsidR="000D1407">
        <w:rPr>
          <w:u w:val="single"/>
        </w:rPr>
        <w:t xml:space="preserve">city administrator </w:t>
      </w:r>
      <w:r w:rsidRPr="008B6F68">
        <w:rPr>
          <w:u w:val="single"/>
        </w:rPr>
        <w:t xml:space="preserve">who possesses a valid permit pursuant to this article may carry </w:t>
      </w:r>
      <w:r w:rsidR="008B6F68" w:rsidRPr="008B6F68">
        <w:rPr>
          <w:u w:val="single"/>
        </w:rPr>
        <w:t>a concealable weapon upon any property owned or possessed by the State or a local governmental entity.</w:t>
      </w:r>
      <w:r w:rsidR="008B6F68">
        <w:t>”</w:t>
      </w:r>
    </w:p>
    <w:p w:rsidR="003B7FC1" w:rsidRDefault="003B7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FC1" w:rsidRDefault="003B7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F3BC8">
        <w:t>2</w:t>
      </w:r>
      <w:r>
        <w:t>.</w:t>
      </w:r>
      <w:r>
        <w:tab/>
        <w:t>This act takes effect upon approval by the Governor.</w:t>
      </w:r>
    </w:p>
    <w:p w:rsidR="004F2142" w:rsidRDefault="000F36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025A" w:rsidRDefault="00C3025A" w:rsidP="00C3025A">
      <w:pPr>
        <w:suppressAutoHyphens/>
      </w:pPr>
    </w:p>
    <w:sectPr w:rsidR="00C3025A" w:rsidSect="00C302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61D" w:rsidRDefault="000F361D" w:rsidP="009F0C77">
      <w:r>
        <w:separator/>
      </w:r>
    </w:p>
  </w:endnote>
  <w:endnote w:type="continuationSeparator" w:id="0">
    <w:p w:rsidR="000F361D" w:rsidRDefault="000F36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7E900E-F2ED-40D6-89FE-4F501E0B1F5B}"/>
    <w:embedBold r:id="rId2" w:fontKey="{FD11DFA7-3D6C-4114-9A5E-831268B04D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12B67F-9F16-45D5-A270-483352F8E3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4FA086C-E2AB-44BF-867A-B2BCD274BC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9AD33C-B56C-4433-A8C7-3B3090050D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142" w:rsidRPr="00C3025A" w:rsidRDefault="00C3025A" w:rsidP="00C302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61D" w:rsidRDefault="000F361D" w:rsidP="009F0C77">
      <w:r>
        <w:separator/>
      </w:r>
    </w:p>
  </w:footnote>
  <w:footnote w:type="continuationSeparator" w:id="0">
    <w:p w:rsidR="000F361D" w:rsidRDefault="000F36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38CM16"/>
    <w:docVar w:name="CoverBillType" w:val="b"/>
    <w:docVar w:name="docpath" w:val="L:\Council\bills\GT\5038CM16.DOCX"/>
    <w:docVar w:name="dvBillNumber" w:val="503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B7FC1"/>
    <w:rsid w:val="00011869"/>
    <w:rsid w:val="00015CD6"/>
    <w:rsid w:val="000D1407"/>
    <w:rsid w:val="000E1785"/>
    <w:rsid w:val="000F361D"/>
    <w:rsid w:val="000F40FA"/>
    <w:rsid w:val="0010776B"/>
    <w:rsid w:val="00133E66"/>
    <w:rsid w:val="001435A3"/>
    <w:rsid w:val="00146ED3"/>
    <w:rsid w:val="00151044"/>
    <w:rsid w:val="00155447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7FC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2142"/>
    <w:rsid w:val="005273C6"/>
    <w:rsid w:val="00530A69"/>
    <w:rsid w:val="00545593"/>
    <w:rsid w:val="00577C6C"/>
    <w:rsid w:val="005C2FE2"/>
    <w:rsid w:val="005E2BC9"/>
    <w:rsid w:val="00605102"/>
    <w:rsid w:val="00607CBC"/>
    <w:rsid w:val="006215AA"/>
    <w:rsid w:val="006913C9"/>
    <w:rsid w:val="0069470D"/>
    <w:rsid w:val="00734F00"/>
    <w:rsid w:val="007A70AE"/>
    <w:rsid w:val="008362E8"/>
    <w:rsid w:val="008A1768"/>
    <w:rsid w:val="008B6F68"/>
    <w:rsid w:val="008F0F33"/>
    <w:rsid w:val="008F3BC8"/>
    <w:rsid w:val="008F4429"/>
    <w:rsid w:val="0094021A"/>
    <w:rsid w:val="009B44AF"/>
    <w:rsid w:val="009C6A0B"/>
    <w:rsid w:val="009F0C77"/>
    <w:rsid w:val="009F4DD1"/>
    <w:rsid w:val="00A41684"/>
    <w:rsid w:val="00A50AB5"/>
    <w:rsid w:val="00A64E80"/>
    <w:rsid w:val="00A72BCD"/>
    <w:rsid w:val="00A741D9"/>
    <w:rsid w:val="00A833AB"/>
    <w:rsid w:val="00A9741D"/>
    <w:rsid w:val="00AB022D"/>
    <w:rsid w:val="00AD1A3D"/>
    <w:rsid w:val="00AD4B17"/>
    <w:rsid w:val="00B412D4"/>
    <w:rsid w:val="00BE3C22"/>
    <w:rsid w:val="00C0345E"/>
    <w:rsid w:val="00C3025A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8EBB1C-02B2-4B37-9B66-2A5B36FC2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6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D6AA0-8828-4CC1-B487-499052842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1771FFF6.dotm</Template>
  <TotalTime>0</TotalTime>
  <Pages>2</Pages>
  <Words>263</Words>
  <Characters>1420</Characters>
  <Application>Microsoft Office Word</Application>
  <DocSecurity>0</DocSecurity>
  <Lines>53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5038 Text of Previous Version (Mar. 3, 2016) - South Carolina Legislature Online</dc:title>
  <dc:creator>Gwen Thurmond</dc:creator>
  <cp:lastModifiedBy>N Cumfer</cp:lastModifiedBy>
  <cp:revision>2</cp:revision>
  <cp:lastPrinted>2016-01-21T16:11:00Z</cp:lastPrinted>
  <dcterms:created xsi:type="dcterms:W3CDTF">2016-03-03T15:28:00Z</dcterms:created>
  <dcterms:modified xsi:type="dcterms:W3CDTF">2016-03-03T15:28:00Z</dcterms:modified>
</cp:coreProperties>
</file>