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0BE1" w:rsidRDefault="00CC0B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289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2E" w:rsidRDefault="004A1A2E" w:rsidP="004A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THAT THE DEPARTMENT OF HEALTH AND ENVIRONMENTAL CONTROL SHALL CONDUCT, OR CAUSE TO BE CONDUCTED BY A QUALIFIED OUTSIDE ENTITY, A FEASIBILITY STUDY CONCERNING THE MOST EFFICIENT AND COST</w:t>
      </w:r>
      <w:r w:rsidR="00E20ADD">
        <w:noBreakHyphen/>
      </w:r>
      <w:r>
        <w:t>EFFECTIVE MANNER IN WHICH TO PROVIDE CLEAN DRINKING WATER TO THE RESIDENTS OF ANY COMMUNITY IN THIS STATE WHICH HAS NO PUBLIC INFRASTRUCTURE TO PROVIDE CLEAN DRINKING WATER TO ITS RESIDENTS WITHOUT THE USE OF WELLS WITH THE POTENTIAL OF CONTAMINATION.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2891" w:rsidRDefault="000128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2891" w:rsidRDefault="000128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2E" w:rsidRDefault="004A1A2E" w:rsidP="004A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Department of Health and Environmental Control shall conduct, or cause to be conducted by a qualified outside entity, a feasibility study concerning the most efficient and cost</w:t>
      </w:r>
      <w:r w:rsidR="00E20ADD">
        <w:noBreakHyphen/>
      </w:r>
      <w:r>
        <w:t>effective manner in which to provide clean drinking water to the residents of any community in this State which has no public infrastructure to provide clean drinking water to its residents without the use of wells with the potential of contamination. The study must</w:t>
      </w:r>
      <w:r w:rsidR="004A7439">
        <w:t xml:space="preserve"> be completed by July 1, 2017</w:t>
      </w:r>
      <w:r>
        <w:t>, and shall include not only the most desirable solution for each community, but also the projected costs involved with that solution.  The results of the study must be provided to the Governor, the presiding officers of both houses of the General Assembly, each member of the Legislative delegation of a county where a particular community is located, and each member of the governing body of a county where a particular community is located.</w:t>
      </w:r>
    </w:p>
    <w:p w:rsidR="00012891" w:rsidRDefault="000128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891" w:rsidRDefault="000128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1A2E">
        <w:t>2</w:t>
      </w:r>
      <w:r>
        <w:t>.</w:t>
      </w:r>
      <w:r>
        <w:tab/>
        <w:t>This joint resolution takes effect upon approval by the Governor.</w:t>
      </w:r>
    </w:p>
    <w:p w:rsidR="00987ECD" w:rsidRDefault="00E20A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CC0BE1" w:rsidRDefault="00CC0BE1" w:rsidP="00CC0BE1">
      <w:pPr>
        <w:suppressAutoHyphens/>
      </w:pPr>
    </w:p>
    <w:sectPr w:rsidR="00CC0BE1" w:rsidSect="00CC0B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2891" w:rsidRDefault="00012891" w:rsidP="009F0C77">
      <w:r>
        <w:separator/>
      </w:r>
    </w:p>
  </w:endnote>
  <w:endnote w:type="continuationSeparator" w:id="0">
    <w:p w:rsidR="00012891" w:rsidRDefault="000128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4E77C7-33AA-4CB3-A3E2-6EA85E2AF288}"/>
    <w:embedBold r:id="rId2" w:fontKey="{0DBCACA4-657D-4B2B-A6C5-28F449DCE639}"/>
  </w:font>
  <w:font w:name="Calibri">
    <w:panose1 w:val="020F0502020204030204"/>
    <w:charset w:val="00"/>
    <w:family w:val="swiss"/>
    <w:pitch w:val="variable"/>
    <w:sig w:usb0="E00002FF" w:usb1="4000ACFF" w:usb2="00000001" w:usb3="00000000" w:csb0="0000019F" w:csb1="00000000"/>
    <w:embedRegular r:id="rId3" w:fontKey="{4891FE99-D01E-4AC1-9164-2E2061C0ABCF}"/>
  </w:font>
  <w:font w:name="Segoe UI">
    <w:panose1 w:val="020B0502040204020203"/>
    <w:charset w:val="00"/>
    <w:family w:val="swiss"/>
    <w:pitch w:val="variable"/>
    <w:sig w:usb0="E10022FF" w:usb1="C000E47F" w:usb2="00000029" w:usb3="00000000" w:csb0="000001DF" w:csb1="00000000"/>
    <w:embedRegular r:id="rId4" w:fontKey="{28C281AE-FBBB-4AD0-BBCC-231E1273834B}"/>
  </w:font>
  <w:font w:name="Cambria">
    <w:panose1 w:val="02040503050406030204"/>
    <w:charset w:val="00"/>
    <w:family w:val="roman"/>
    <w:pitch w:val="variable"/>
    <w:sig w:usb0="E00002FF" w:usb1="400004FF" w:usb2="00000000" w:usb3="00000000" w:csb0="0000019F" w:csb1="00000000"/>
    <w:embedRegular r:id="rId5" w:fontKey="{A3F8A1E8-5D44-44B0-9F6E-B40C7B62CC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ECD" w:rsidRPr="00CC0BE1" w:rsidRDefault="00CC0BE1" w:rsidP="00CC0BE1">
    <w:pPr>
      <w:pStyle w:val="Footer"/>
      <w:tabs>
        <w:tab w:val="clear" w:pos="4680"/>
        <w:tab w:val="clear" w:pos="9360"/>
        <w:tab w:val="center" w:pos="2995"/>
      </w:tabs>
      <w:spacing w:before="120"/>
    </w:pPr>
    <w:r>
      <w:t>[5080]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2891" w:rsidRDefault="00012891" w:rsidP="009F0C77">
      <w:r>
        <w:separator/>
      </w:r>
    </w:p>
  </w:footnote>
  <w:footnote w:type="continuationSeparator" w:id="0">
    <w:p w:rsidR="00012891" w:rsidRDefault="000128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00SD16"/>
    <w:docVar w:name="CoverBillType" w:val="j"/>
    <w:docVar w:name="docpath" w:val="L:\Council\bills\NL\13600SD16.DOCX"/>
    <w:docVar w:name="dvBillNumber" w:val="5080"/>
    <w:docVar w:name="dvBillNumberPrefix" w:val="H. "/>
    <w:docVar w:name="dvOriginalBody" w:val="House"/>
    <w:docVar w:name="dvSteno" w:val="NL"/>
    <w:docVar w:name="NameofBody" w:val="h"/>
    <w:docVar w:name="vgroup2" w:val="Council"/>
  </w:docVars>
  <w:rsids>
    <w:rsidRoot w:val="00012891"/>
    <w:rsid w:val="00011869"/>
    <w:rsid w:val="00012891"/>
    <w:rsid w:val="00015CD6"/>
    <w:rsid w:val="00054738"/>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1A2E"/>
    <w:rsid w:val="004A7439"/>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87ECD"/>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0BE1"/>
    <w:rsid w:val="00CC6B7B"/>
    <w:rsid w:val="00CD2089"/>
    <w:rsid w:val="00D57237"/>
    <w:rsid w:val="00D73A67"/>
    <w:rsid w:val="00D970A9"/>
    <w:rsid w:val="00DF3845"/>
    <w:rsid w:val="00E20ADD"/>
    <w:rsid w:val="00E27557"/>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BA2B8F-3A0C-4519-B05C-2A4E68C7B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74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743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6EE6A-6019-41B1-988B-7E137F57E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17B7F1.dotm</Template>
  <TotalTime>0</TotalTime>
  <Pages>2</Pages>
  <Words>253</Words>
  <Characters>1304</Characters>
  <Application>Microsoft Office Word</Application>
  <DocSecurity>0</DocSecurity>
  <Lines>43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5080 Text of Previous Version (Mar. 9, 2016) - South Carolina Legislature Online</dc:title>
  <dc:creator>nancylee</dc:creator>
  <cp:lastModifiedBy>N Cumfer</cp:lastModifiedBy>
  <cp:revision>2</cp:revision>
  <cp:lastPrinted>2016-03-09T14:26:00Z</cp:lastPrinted>
  <dcterms:created xsi:type="dcterms:W3CDTF">2016-03-09T17:09:00Z</dcterms:created>
  <dcterms:modified xsi:type="dcterms:W3CDTF">2016-03-09T17:09:00Z</dcterms:modified>
</cp:coreProperties>
</file>